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488CA6" w14:textId="256D78AC" w:rsidR="00EC3DFA" w:rsidRPr="00AF5058" w:rsidRDefault="00812B13" w:rsidP="000224A4">
      <w:pPr>
        <w:pStyle w:val="Heading1"/>
        <w:jc w:val="center"/>
        <w:rPr>
          <w:rFonts w:ascii="Times New Roman" w:hAnsi="Times New Roman" w:cs="Times New Roman"/>
          <w:sz w:val="24"/>
          <w:szCs w:val="24"/>
        </w:rPr>
      </w:pPr>
      <w:bookmarkStart w:id="0" w:name="_GoBack"/>
      <w:r w:rsidRPr="00AF5058">
        <w:rPr>
          <w:rFonts w:ascii="Times New Roman" w:hAnsi="Times New Roman" w:cs="Times New Roman"/>
          <w:sz w:val="24"/>
          <w:szCs w:val="24"/>
        </w:rPr>
        <w:t>M7-8 Collecting and Analyzing Data</w:t>
      </w:r>
    </w:p>
    <w:p w14:paraId="106DBAFE" w14:textId="0CA7D080" w:rsidR="00DD7BF5" w:rsidRPr="00AF5058" w:rsidRDefault="00DD7BF5" w:rsidP="00DD7BF5">
      <w:pPr>
        <w:jc w:val="center"/>
        <w:rPr>
          <w:rFonts w:ascii="Times New Roman" w:hAnsi="Times New Roman" w:cs="Times New Roman"/>
          <w:i/>
          <w:iCs/>
        </w:rPr>
      </w:pPr>
      <w:r w:rsidRPr="00AF5058">
        <w:rPr>
          <w:rFonts w:ascii="Times New Roman" w:hAnsi="Times New Roman" w:cs="Times New Roman"/>
          <w:i/>
          <w:iCs/>
        </w:rPr>
        <w:t xml:space="preserve">Show </w:t>
      </w:r>
      <w:r w:rsidRPr="00AF5058">
        <w:rPr>
          <w:rFonts w:ascii="Times New Roman" w:hAnsi="Times New Roman" w:cs="Times New Roman"/>
          <w:i/>
          <w:iCs/>
          <w:u w:val="single"/>
        </w:rPr>
        <w:t>all</w:t>
      </w:r>
      <w:r w:rsidRPr="00AF5058">
        <w:rPr>
          <w:rFonts w:ascii="Times New Roman" w:hAnsi="Times New Roman" w:cs="Times New Roman"/>
          <w:i/>
          <w:iCs/>
        </w:rPr>
        <w:t xml:space="preserve"> work to receive credit. Write verbal questions in at least one complete sentence.</w:t>
      </w:r>
    </w:p>
    <w:p w14:paraId="1FBC2315" w14:textId="77777777" w:rsidR="00961DA7" w:rsidRPr="00AF5058" w:rsidRDefault="00961DA7" w:rsidP="00961DA7">
      <w:pPr>
        <w:rPr>
          <w:rFonts w:ascii="Times New Roman" w:hAnsi="Times New Roman" w:cs="Times New Roman"/>
          <w:b/>
        </w:rPr>
      </w:pPr>
    </w:p>
    <w:p w14:paraId="2CEA2C6E" w14:textId="3AB7D5F5" w:rsidR="005273AC" w:rsidRPr="00AF5058" w:rsidRDefault="002A28DB" w:rsidP="002A28DB">
      <w:pPr>
        <w:spacing w:line="276" w:lineRule="auto"/>
        <w:rPr>
          <w:rFonts w:ascii="Times New Roman" w:hAnsi="Times New Roman" w:cs="Times New Roman"/>
        </w:rPr>
      </w:pPr>
      <w:r w:rsidRPr="00AF5058">
        <w:rPr>
          <w:rFonts w:ascii="Times New Roman" w:hAnsi="Times New Roman" w:cs="Times New Roman"/>
        </w:rPr>
        <w:t>Question 1.</w:t>
      </w:r>
    </w:p>
    <w:p w14:paraId="48BEA32C" w14:textId="77777777" w:rsidR="005273AC" w:rsidRPr="00AF5058" w:rsidRDefault="005273AC" w:rsidP="005273AC">
      <w:pPr>
        <w:spacing w:line="276" w:lineRule="auto"/>
        <w:ind w:left="720"/>
        <w:rPr>
          <w:rFonts w:ascii="Times New Roman" w:hAnsi="Times New Roman" w:cs="Times New Roman"/>
        </w:rPr>
      </w:pPr>
    </w:p>
    <w:p w14:paraId="4D881E94" w14:textId="33C0C96A" w:rsidR="006262EA" w:rsidRPr="00AF5058" w:rsidRDefault="004D27B7" w:rsidP="00B252ED">
      <w:pPr>
        <w:pStyle w:val="ListParagraph"/>
        <w:numPr>
          <w:ilvl w:val="1"/>
          <w:numId w:val="10"/>
        </w:numPr>
        <w:spacing w:line="276" w:lineRule="auto"/>
        <w:rPr>
          <w:rFonts w:ascii="Times New Roman" w:hAnsi="Times New Roman" w:cs="Times New Roman"/>
          <w:b/>
        </w:rPr>
      </w:pPr>
      <w:r w:rsidRPr="00AF5058">
        <w:rPr>
          <w:rFonts w:ascii="Times New Roman" w:hAnsi="Times New Roman" w:cs="Times New Roman"/>
          <w:b/>
        </w:rPr>
        <w:t xml:space="preserve">Quantitative </w:t>
      </w:r>
      <w:r w:rsidR="00C74192" w:rsidRPr="00AF5058">
        <w:rPr>
          <w:rFonts w:ascii="Times New Roman" w:hAnsi="Times New Roman" w:cs="Times New Roman"/>
          <w:b/>
        </w:rPr>
        <w:t>data and</w:t>
      </w:r>
      <w:r w:rsidRPr="00AF5058">
        <w:rPr>
          <w:rFonts w:ascii="Times New Roman" w:hAnsi="Times New Roman" w:cs="Times New Roman"/>
          <w:b/>
        </w:rPr>
        <w:t xml:space="preserve"> </w:t>
      </w:r>
      <w:r w:rsidR="00A97354" w:rsidRPr="00AF5058">
        <w:rPr>
          <w:rFonts w:ascii="Times New Roman" w:hAnsi="Times New Roman" w:cs="Times New Roman"/>
          <w:b/>
        </w:rPr>
        <w:t>discrete</w:t>
      </w:r>
      <w:r w:rsidR="00C74192" w:rsidRPr="00AF5058">
        <w:rPr>
          <w:rFonts w:ascii="Times New Roman" w:hAnsi="Times New Roman" w:cs="Times New Roman"/>
          <w:b/>
        </w:rPr>
        <w:t xml:space="preserve">, because the ounces drunk by each student are measured numerically and vary from one student from the other. It is also possible that some students may </w:t>
      </w:r>
      <w:r w:rsidR="006E17BB" w:rsidRPr="00AF5058">
        <w:rPr>
          <w:rFonts w:ascii="Times New Roman" w:hAnsi="Times New Roman" w:cs="Times New Roman"/>
          <w:b/>
        </w:rPr>
        <w:t>drink the same quantity of water while other</w:t>
      </w:r>
      <w:r w:rsidR="00D36B43" w:rsidRPr="00AF5058">
        <w:rPr>
          <w:rFonts w:ascii="Times New Roman" w:hAnsi="Times New Roman" w:cs="Times New Roman"/>
          <w:b/>
        </w:rPr>
        <w:t>s</w:t>
      </w:r>
      <w:r w:rsidR="006E17BB" w:rsidRPr="00AF5058">
        <w:rPr>
          <w:rFonts w:ascii="Times New Roman" w:hAnsi="Times New Roman" w:cs="Times New Roman"/>
          <w:b/>
        </w:rPr>
        <w:t xml:space="preserve"> drink more or less</w:t>
      </w:r>
      <w:r w:rsidR="00A97354" w:rsidRPr="00AF5058">
        <w:rPr>
          <w:rFonts w:ascii="Times New Roman" w:hAnsi="Times New Roman" w:cs="Times New Roman"/>
          <w:b/>
        </w:rPr>
        <w:t xml:space="preserve"> however, each student has a specific quantity </w:t>
      </w:r>
      <w:r w:rsidR="00D36B43" w:rsidRPr="00AF5058">
        <w:rPr>
          <w:rFonts w:ascii="Times New Roman" w:hAnsi="Times New Roman" w:cs="Times New Roman"/>
          <w:b/>
        </w:rPr>
        <w:t>that</w:t>
      </w:r>
      <w:r w:rsidR="00A97354" w:rsidRPr="00AF5058">
        <w:rPr>
          <w:rFonts w:ascii="Times New Roman" w:hAnsi="Times New Roman" w:cs="Times New Roman"/>
          <w:b/>
        </w:rPr>
        <w:t xml:space="preserve"> is discrete. </w:t>
      </w:r>
    </w:p>
    <w:p w14:paraId="28AD0315" w14:textId="0B9371CD" w:rsidR="006262EA" w:rsidRPr="00AF5058" w:rsidRDefault="00273FC2" w:rsidP="00DA72B4">
      <w:pPr>
        <w:pStyle w:val="ListParagraph"/>
        <w:numPr>
          <w:ilvl w:val="1"/>
          <w:numId w:val="10"/>
        </w:numPr>
        <w:rPr>
          <w:rFonts w:ascii="Times New Roman" w:hAnsi="Times New Roman" w:cs="Times New Roman"/>
          <w:b/>
        </w:rPr>
      </w:pPr>
      <w:r w:rsidRPr="00AF5058">
        <w:rPr>
          <w:rFonts w:ascii="Times New Roman" w:hAnsi="Times New Roman" w:cs="Times New Roman"/>
          <w:b/>
        </w:rPr>
        <w:t>Qu</w:t>
      </w:r>
      <w:r w:rsidR="003C67AD" w:rsidRPr="00AF5058">
        <w:rPr>
          <w:rFonts w:ascii="Times New Roman" w:hAnsi="Times New Roman" w:cs="Times New Roman"/>
          <w:b/>
        </w:rPr>
        <w:t>ali</w:t>
      </w:r>
      <w:r w:rsidRPr="00AF5058">
        <w:rPr>
          <w:rFonts w:ascii="Times New Roman" w:hAnsi="Times New Roman" w:cs="Times New Roman"/>
          <w:b/>
        </w:rPr>
        <w:t xml:space="preserve">tative </w:t>
      </w:r>
      <w:r w:rsidR="002727C3" w:rsidRPr="00AF5058">
        <w:rPr>
          <w:rFonts w:ascii="Times New Roman" w:hAnsi="Times New Roman" w:cs="Times New Roman"/>
          <w:b/>
        </w:rPr>
        <w:t xml:space="preserve">data, because the colors of </w:t>
      </w:r>
      <w:r w:rsidR="00D36B43" w:rsidRPr="00AF5058">
        <w:rPr>
          <w:rFonts w:ascii="Times New Roman" w:hAnsi="Times New Roman" w:cs="Times New Roman"/>
          <w:b/>
        </w:rPr>
        <w:t xml:space="preserve">the </w:t>
      </w:r>
      <w:r w:rsidR="002727C3" w:rsidRPr="00AF5058">
        <w:rPr>
          <w:rFonts w:ascii="Times New Roman" w:hAnsi="Times New Roman" w:cs="Times New Roman"/>
          <w:b/>
        </w:rPr>
        <w:t xml:space="preserve">car </w:t>
      </w:r>
      <w:r w:rsidR="008C0848" w:rsidRPr="00AF5058">
        <w:rPr>
          <w:rFonts w:ascii="Times New Roman" w:hAnsi="Times New Roman" w:cs="Times New Roman"/>
          <w:b/>
        </w:rPr>
        <w:t xml:space="preserve">are a description and no numerical value, one color may also appear </w:t>
      </w:r>
      <w:r w:rsidR="00427541" w:rsidRPr="00AF5058">
        <w:rPr>
          <w:rFonts w:ascii="Times New Roman" w:hAnsi="Times New Roman" w:cs="Times New Roman"/>
          <w:b/>
        </w:rPr>
        <w:t>in</w:t>
      </w:r>
      <w:r w:rsidR="008C0848" w:rsidRPr="00AF5058">
        <w:rPr>
          <w:rFonts w:ascii="Times New Roman" w:hAnsi="Times New Roman" w:cs="Times New Roman"/>
          <w:b/>
        </w:rPr>
        <w:t xml:space="preserve"> more than </w:t>
      </w:r>
      <w:r w:rsidR="00427541" w:rsidRPr="00AF5058">
        <w:rPr>
          <w:rFonts w:ascii="Times New Roman" w:hAnsi="Times New Roman" w:cs="Times New Roman"/>
          <w:b/>
        </w:rPr>
        <w:t>one car.</w:t>
      </w:r>
    </w:p>
    <w:p w14:paraId="58E77AC5" w14:textId="3FF5D9D1" w:rsidR="00C71D3D" w:rsidRPr="00AF5058" w:rsidRDefault="00C71D3D" w:rsidP="000E74FC">
      <w:pPr>
        <w:numPr>
          <w:ilvl w:val="1"/>
          <w:numId w:val="10"/>
        </w:numPr>
        <w:spacing w:line="276" w:lineRule="auto"/>
        <w:rPr>
          <w:rFonts w:ascii="Times New Roman" w:hAnsi="Times New Roman" w:cs="Times New Roman"/>
          <w:b/>
        </w:rPr>
      </w:pPr>
      <w:r w:rsidRPr="00AF5058">
        <w:rPr>
          <w:rFonts w:ascii="Times New Roman" w:hAnsi="Times New Roman" w:cs="Times New Roman"/>
        </w:rPr>
        <w:t xml:space="preserve"> </w:t>
      </w:r>
      <w:r w:rsidR="009C0A12" w:rsidRPr="00AF5058">
        <w:rPr>
          <w:rFonts w:ascii="Times New Roman" w:hAnsi="Times New Roman" w:cs="Times New Roman"/>
          <w:b/>
        </w:rPr>
        <w:t>Quantitative data and it</w:t>
      </w:r>
      <w:r w:rsidR="00D36B43" w:rsidRPr="00AF5058">
        <w:rPr>
          <w:rFonts w:ascii="Times New Roman" w:hAnsi="Times New Roman" w:cs="Times New Roman"/>
          <w:b/>
        </w:rPr>
        <w:t>'</w:t>
      </w:r>
      <w:r w:rsidR="009C0A12" w:rsidRPr="00AF5058">
        <w:rPr>
          <w:rFonts w:ascii="Times New Roman" w:hAnsi="Times New Roman" w:cs="Times New Roman"/>
          <w:b/>
        </w:rPr>
        <w:t xml:space="preserve">s </w:t>
      </w:r>
      <w:r w:rsidR="009E33CB" w:rsidRPr="00AF5058">
        <w:rPr>
          <w:rFonts w:ascii="Times New Roman" w:hAnsi="Times New Roman" w:cs="Times New Roman"/>
          <w:b/>
        </w:rPr>
        <w:t>continuous</w:t>
      </w:r>
      <w:r w:rsidR="009C0A12" w:rsidRPr="00AF5058">
        <w:rPr>
          <w:rFonts w:ascii="Times New Roman" w:hAnsi="Times New Roman" w:cs="Times New Roman"/>
          <w:b/>
        </w:rPr>
        <w:t xml:space="preserve">. The number of goals </w:t>
      </w:r>
      <w:r w:rsidR="00D36B43" w:rsidRPr="00AF5058">
        <w:rPr>
          <w:rFonts w:ascii="Times New Roman" w:hAnsi="Times New Roman" w:cs="Times New Roman"/>
          <w:b/>
        </w:rPr>
        <w:t>is</w:t>
      </w:r>
      <w:r w:rsidR="009C0A12" w:rsidRPr="00AF5058">
        <w:rPr>
          <w:rFonts w:ascii="Times New Roman" w:hAnsi="Times New Roman" w:cs="Times New Roman"/>
          <w:b/>
        </w:rPr>
        <w:t xml:space="preserve"> numeric and they are </w:t>
      </w:r>
      <w:r w:rsidR="009E33CB" w:rsidRPr="00AF5058">
        <w:rPr>
          <w:rFonts w:ascii="Times New Roman" w:hAnsi="Times New Roman" w:cs="Times New Roman"/>
          <w:b/>
        </w:rPr>
        <w:t>continuous</w:t>
      </w:r>
      <w:r w:rsidR="009C0A12" w:rsidRPr="00AF5058">
        <w:rPr>
          <w:rFonts w:ascii="Times New Roman" w:hAnsi="Times New Roman" w:cs="Times New Roman"/>
          <w:b/>
        </w:rPr>
        <w:t xml:space="preserve"> because the </w:t>
      </w:r>
      <w:r w:rsidR="009E33CB" w:rsidRPr="00AF5058">
        <w:rPr>
          <w:rFonts w:ascii="Times New Roman" w:hAnsi="Times New Roman" w:cs="Times New Roman"/>
          <w:b/>
        </w:rPr>
        <w:t xml:space="preserve">soccer games include colleges from around the states. </w:t>
      </w:r>
    </w:p>
    <w:p w14:paraId="435DCD81" w14:textId="5B368C59" w:rsidR="00C71D3D" w:rsidRPr="00AF5058" w:rsidRDefault="002A28DB" w:rsidP="002A28DB">
      <w:pPr>
        <w:rPr>
          <w:rFonts w:ascii="Times New Roman" w:hAnsi="Times New Roman" w:cs="Times New Roman"/>
        </w:rPr>
      </w:pPr>
      <w:r w:rsidRPr="00AF5058">
        <w:rPr>
          <w:rFonts w:ascii="Times New Roman" w:hAnsi="Times New Roman" w:cs="Times New Roman"/>
        </w:rPr>
        <w:t>Question 2</w:t>
      </w:r>
      <w:r w:rsidR="00C71D3D" w:rsidRPr="00AF5058">
        <w:rPr>
          <w:rFonts w:ascii="Times New Roman" w:hAnsi="Times New Roman" w:cs="Times New Roman"/>
        </w:rPr>
        <w:t>.</w:t>
      </w:r>
    </w:p>
    <w:p w14:paraId="00A1A3F6" w14:textId="77777777" w:rsidR="00C71D3D" w:rsidRPr="00AF5058" w:rsidRDefault="00C71D3D" w:rsidP="00C71D3D">
      <w:pPr>
        <w:rPr>
          <w:rFonts w:ascii="Times New Roman" w:hAnsi="Times New Roman" w:cs="Times New Roman"/>
        </w:rPr>
      </w:pPr>
    </w:p>
    <w:p w14:paraId="541BBC87" w14:textId="502C786F" w:rsidR="00C71D3D" w:rsidRPr="00AF5058" w:rsidRDefault="00B95F7C" w:rsidP="00C71D3D">
      <w:pPr>
        <w:rPr>
          <w:rFonts w:ascii="Times New Roman" w:hAnsi="Times New Roman" w:cs="Times New Roman"/>
          <w:b/>
        </w:rPr>
      </w:pPr>
      <w:r w:rsidRPr="00AF5058">
        <w:rPr>
          <w:rFonts w:ascii="Times New Roman" w:hAnsi="Times New Roman" w:cs="Times New Roman"/>
          <w:b/>
        </w:rPr>
        <w:t>Quantitative data is the co</w:t>
      </w:r>
      <w:r w:rsidR="00385618" w:rsidRPr="00AF5058">
        <w:rPr>
          <w:rFonts w:ascii="Times New Roman" w:hAnsi="Times New Roman" w:cs="Times New Roman"/>
          <w:b/>
        </w:rPr>
        <w:t xml:space="preserve">llection of research information in numerical values or numbers. It involves </w:t>
      </w:r>
      <w:r w:rsidR="00D36B43" w:rsidRPr="00AF5058">
        <w:rPr>
          <w:rFonts w:ascii="Times New Roman" w:hAnsi="Times New Roman" w:cs="Times New Roman"/>
          <w:b/>
        </w:rPr>
        <w:t xml:space="preserve">the </w:t>
      </w:r>
      <w:r w:rsidR="00385618" w:rsidRPr="00AF5058">
        <w:rPr>
          <w:rFonts w:ascii="Times New Roman" w:hAnsi="Times New Roman" w:cs="Times New Roman"/>
          <w:b/>
        </w:rPr>
        <w:t xml:space="preserve">collection of facts about the research population </w:t>
      </w:r>
      <w:r w:rsidR="00AC05F8" w:rsidRPr="00AF5058">
        <w:rPr>
          <w:rFonts w:ascii="Times New Roman" w:hAnsi="Times New Roman" w:cs="Times New Roman"/>
          <w:b/>
        </w:rPr>
        <w:t xml:space="preserve">e.g. age, sex, race, no. of people in households among others. The quantitative data on the other hand defines </w:t>
      </w:r>
      <w:r w:rsidR="00D36B43" w:rsidRPr="00AF5058">
        <w:rPr>
          <w:rFonts w:ascii="Times New Roman" w:hAnsi="Times New Roman" w:cs="Times New Roman"/>
          <w:b/>
        </w:rPr>
        <w:t xml:space="preserve">the </w:t>
      </w:r>
      <w:r w:rsidR="00AC05F8" w:rsidRPr="00AF5058">
        <w:rPr>
          <w:rFonts w:ascii="Times New Roman" w:hAnsi="Times New Roman" w:cs="Times New Roman"/>
          <w:b/>
        </w:rPr>
        <w:t xml:space="preserve">information of research </w:t>
      </w:r>
      <w:r w:rsidR="00C24DF1" w:rsidRPr="00AF5058">
        <w:rPr>
          <w:rFonts w:ascii="Times New Roman" w:hAnsi="Times New Roman" w:cs="Times New Roman"/>
          <w:b/>
        </w:rPr>
        <w:t>that c</w:t>
      </w:r>
      <w:r w:rsidR="00BB4233" w:rsidRPr="00AF5058">
        <w:rPr>
          <w:rFonts w:ascii="Times New Roman" w:hAnsi="Times New Roman" w:cs="Times New Roman"/>
          <w:b/>
        </w:rPr>
        <w:t xml:space="preserve">annot be measured but describes the topic under research. </w:t>
      </w:r>
      <w:r w:rsidR="00A94C3C" w:rsidRPr="00AF5058">
        <w:rPr>
          <w:rFonts w:ascii="Times New Roman" w:hAnsi="Times New Roman" w:cs="Times New Roman"/>
          <w:b/>
        </w:rPr>
        <w:t>It is the opinion, views</w:t>
      </w:r>
      <w:r w:rsidR="00D36B43" w:rsidRPr="00AF5058">
        <w:rPr>
          <w:rFonts w:ascii="Times New Roman" w:hAnsi="Times New Roman" w:cs="Times New Roman"/>
          <w:b/>
        </w:rPr>
        <w:t>,</w:t>
      </w:r>
      <w:r w:rsidR="00A94C3C" w:rsidRPr="00AF5058">
        <w:rPr>
          <w:rFonts w:ascii="Times New Roman" w:hAnsi="Times New Roman" w:cs="Times New Roman"/>
          <w:b/>
        </w:rPr>
        <w:t xml:space="preserve"> and impressions of the people being interviewed or the </w:t>
      </w:r>
      <w:r w:rsidR="005D33DB" w:rsidRPr="00AF5058">
        <w:rPr>
          <w:rFonts w:ascii="Times New Roman" w:hAnsi="Times New Roman" w:cs="Times New Roman"/>
          <w:b/>
        </w:rPr>
        <w:t>researchers’</w:t>
      </w:r>
      <w:r w:rsidR="00A94C3C" w:rsidRPr="00AF5058">
        <w:rPr>
          <w:rFonts w:ascii="Times New Roman" w:hAnsi="Times New Roman" w:cs="Times New Roman"/>
          <w:b/>
        </w:rPr>
        <w:t xml:space="preserve"> observation. </w:t>
      </w:r>
      <w:r w:rsidR="005D33DB" w:rsidRPr="00AF5058">
        <w:rPr>
          <w:rFonts w:ascii="Times New Roman" w:hAnsi="Times New Roman" w:cs="Times New Roman"/>
          <w:b/>
        </w:rPr>
        <w:t>Qualitative data is not structured while quantitative data is structured.</w:t>
      </w:r>
      <w:r w:rsidR="00763FF0" w:rsidRPr="00AF5058">
        <w:rPr>
          <w:rFonts w:ascii="Times New Roman" w:hAnsi="Times New Roman" w:cs="Times New Roman"/>
          <w:b/>
        </w:rPr>
        <w:t xml:space="preserve"> Qualitative data seeks to understand the topic in</w:t>
      </w:r>
      <w:r w:rsidR="00D36B43" w:rsidRPr="00AF5058">
        <w:rPr>
          <w:rFonts w:ascii="Times New Roman" w:hAnsi="Times New Roman" w:cs="Times New Roman"/>
          <w:b/>
        </w:rPr>
        <w:t>-</w:t>
      </w:r>
      <w:r w:rsidR="00763FF0" w:rsidRPr="00AF5058">
        <w:rPr>
          <w:rFonts w:ascii="Times New Roman" w:hAnsi="Times New Roman" w:cs="Times New Roman"/>
          <w:b/>
        </w:rPr>
        <w:t>depth with the use of the peoples, thinking, attitude, motivations</w:t>
      </w:r>
      <w:r w:rsidR="00D36B43" w:rsidRPr="00AF5058">
        <w:rPr>
          <w:rFonts w:ascii="Times New Roman" w:hAnsi="Times New Roman" w:cs="Times New Roman"/>
          <w:b/>
        </w:rPr>
        <w:t>,</w:t>
      </w:r>
      <w:r w:rsidR="00763FF0" w:rsidRPr="00AF5058">
        <w:rPr>
          <w:rFonts w:ascii="Times New Roman" w:hAnsi="Times New Roman" w:cs="Times New Roman"/>
          <w:b/>
        </w:rPr>
        <w:t xml:space="preserve"> and </w:t>
      </w:r>
      <w:r w:rsidR="002A06D8" w:rsidRPr="00AF5058">
        <w:rPr>
          <w:rFonts w:ascii="Times New Roman" w:hAnsi="Times New Roman" w:cs="Times New Roman"/>
          <w:b/>
        </w:rPr>
        <w:t xml:space="preserve">perceptions it is very hard to analyze. The quantitative data is about factual information in numeric which is very easy to analyze and draw conclusions about the research. </w:t>
      </w:r>
    </w:p>
    <w:p w14:paraId="471C6EAB" w14:textId="77777777" w:rsidR="00C71D3D" w:rsidRPr="00AF5058" w:rsidRDefault="00C71D3D" w:rsidP="00C71D3D">
      <w:pPr>
        <w:rPr>
          <w:rFonts w:ascii="Times New Roman" w:hAnsi="Times New Roman" w:cs="Times New Roman"/>
        </w:rPr>
      </w:pPr>
    </w:p>
    <w:p w14:paraId="1595606B" w14:textId="360C4918" w:rsidR="00C71D3D" w:rsidRPr="00AF5058" w:rsidRDefault="00977089" w:rsidP="00C71D3D">
      <w:pPr>
        <w:rPr>
          <w:rFonts w:ascii="Times New Roman" w:hAnsi="Times New Roman" w:cs="Times New Roman"/>
        </w:rPr>
      </w:pPr>
      <w:r w:rsidRPr="00AF5058">
        <w:rPr>
          <w:rFonts w:ascii="Times New Roman" w:hAnsi="Times New Roman" w:cs="Times New Roman"/>
        </w:rPr>
        <w:t>Question 3.</w:t>
      </w:r>
    </w:p>
    <w:p w14:paraId="255B2E4F" w14:textId="77777777" w:rsidR="00977089" w:rsidRPr="00AF5058" w:rsidRDefault="00977089" w:rsidP="00C71D3D">
      <w:pPr>
        <w:rPr>
          <w:rFonts w:ascii="Times New Roman" w:hAnsi="Times New Roman" w:cs="Times New Roman"/>
        </w:rPr>
      </w:pPr>
    </w:p>
    <w:p w14:paraId="1EA09E99" w14:textId="6BF5CFA9" w:rsidR="00C71D3D" w:rsidRPr="00AF5058" w:rsidRDefault="00835845" w:rsidP="00C71D3D">
      <w:pPr>
        <w:rPr>
          <w:rFonts w:ascii="Times New Roman" w:hAnsi="Times New Roman" w:cs="Times New Roman"/>
          <w:b/>
        </w:rPr>
      </w:pPr>
      <w:r w:rsidRPr="00AF5058">
        <w:rPr>
          <w:rFonts w:ascii="Times New Roman" w:hAnsi="Times New Roman" w:cs="Times New Roman"/>
          <w:b/>
        </w:rPr>
        <w:t xml:space="preserve">Discrete data only take particular values while continuous data encompasses a range of values within a restricted </w:t>
      </w:r>
      <w:r w:rsidR="00E33B66" w:rsidRPr="00AF5058">
        <w:rPr>
          <w:rFonts w:ascii="Times New Roman" w:hAnsi="Times New Roman" w:cs="Times New Roman"/>
          <w:b/>
        </w:rPr>
        <w:t xml:space="preserve">continuous </w:t>
      </w:r>
      <w:r w:rsidRPr="00AF5058">
        <w:rPr>
          <w:rFonts w:ascii="Times New Roman" w:hAnsi="Times New Roman" w:cs="Times New Roman"/>
          <w:b/>
        </w:rPr>
        <w:t>range</w:t>
      </w:r>
      <w:r w:rsidR="00E33B66" w:rsidRPr="00AF5058">
        <w:rPr>
          <w:rFonts w:ascii="Times New Roman" w:hAnsi="Times New Roman" w:cs="Times New Roman"/>
          <w:b/>
        </w:rPr>
        <w:t xml:space="preserve">. </w:t>
      </w:r>
      <w:r w:rsidR="009B0DF4" w:rsidRPr="00AF5058">
        <w:rPr>
          <w:rFonts w:ascii="Times New Roman" w:hAnsi="Times New Roman" w:cs="Times New Roman"/>
          <w:b/>
        </w:rPr>
        <w:t>The discrete data may be an infin</w:t>
      </w:r>
      <w:r w:rsidR="007F4C69" w:rsidRPr="00AF5058">
        <w:rPr>
          <w:rFonts w:ascii="Times New Roman" w:hAnsi="Times New Roman" w:cs="Times New Roman"/>
          <w:b/>
        </w:rPr>
        <w:t xml:space="preserve">ite number of values but with each being distinctly separate from the other there is no overlap between the values. </w:t>
      </w:r>
      <w:r w:rsidR="00C91224" w:rsidRPr="00AF5058">
        <w:rPr>
          <w:rFonts w:ascii="Times New Roman" w:hAnsi="Times New Roman" w:cs="Times New Roman"/>
          <w:b/>
        </w:rPr>
        <w:t xml:space="preserve">Continuous data is held between two continuous data values and may </w:t>
      </w:r>
      <w:r w:rsidR="00B67225" w:rsidRPr="00AF5058">
        <w:rPr>
          <w:rFonts w:ascii="Times New Roman" w:hAnsi="Times New Roman" w:cs="Times New Roman"/>
          <w:b/>
        </w:rPr>
        <w:t xml:space="preserve">include infinite numbers without any order with others being repeated or overlapping. </w:t>
      </w:r>
      <w:r w:rsidR="00193C1F" w:rsidRPr="00AF5058">
        <w:rPr>
          <w:rFonts w:ascii="Times New Roman" w:hAnsi="Times New Roman" w:cs="Times New Roman"/>
          <w:b/>
        </w:rPr>
        <w:t xml:space="preserve"> Discrete data can be numeric e.g. the number of oranges, or </w:t>
      </w:r>
      <w:r w:rsidR="00434079" w:rsidRPr="00AF5058">
        <w:rPr>
          <w:rFonts w:ascii="Times New Roman" w:hAnsi="Times New Roman" w:cs="Times New Roman"/>
          <w:b/>
        </w:rPr>
        <w:t xml:space="preserve">categorical e.g. good or bad, gender for male or female. </w:t>
      </w:r>
      <w:r w:rsidR="008061AE" w:rsidRPr="00AF5058">
        <w:rPr>
          <w:rFonts w:ascii="Times New Roman" w:hAnsi="Times New Roman" w:cs="Times New Roman"/>
          <w:b/>
        </w:rPr>
        <w:t xml:space="preserve">However, continuous data is numerical only. </w:t>
      </w:r>
    </w:p>
    <w:p w14:paraId="12F11021" w14:textId="77777777" w:rsidR="00C71D3D" w:rsidRPr="00AF5058" w:rsidRDefault="00C71D3D" w:rsidP="00C71D3D">
      <w:pPr>
        <w:rPr>
          <w:rFonts w:ascii="Times New Roman" w:hAnsi="Times New Roman" w:cs="Times New Roman"/>
        </w:rPr>
      </w:pPr>
    </w:p>
    <w:p w14:paraId="31CC1E55" w14:textId="0D0289B7" w:rsidR="00C71D3D" w:rsidRPr="00AF5058" w:rsidRDefault="00977089" w:rsidP="00C71D3D">
      <w:pPr>
        <w:rPr>
          <w:rFonts w:ascii="Times New Roman" w:hAnsi="Times New Roman" w:cs="Times New Roman"/>
        </w:rPr>
      </w:pPr>
      <w:r w:rsidRPr="00AF5058">
        <w:rPr>
          <w:rFonts w:ascii="Times New Roman" w:hAnsi="Times New Roman" w:cs="Times New Roman"/>
        </w:rPr>
        <w:t xml:space="preserve">Question </w:t>
      </w:r>
      <w:r w:rsidR="008D3EBE" w:rsidRPr="00AF5058">
        <w:rPr>
          <w:rFonts w:ascii="Times New Roman" w:hAnsi="Times New Roman" w:cs="Times New Roman"/>
        </w:rPr>
        <w:t>4</w:t>
      </w:r>
      <w:r w:rsidRPr="00AF5058">
        <w:rPr>
          <w:rFonts w:ascii="Times New Roman" w:hAnsi="Times New Roman" w:cs="Times New Roman"/>
        </w:rPr>
        <w:t>.</w:t>
      </w:r>
    </w:p>
    <w:p w14:paraId="358C68E8" w14:textId="77777777" w:rsidR="00977089" w:rsidRPr="00AF5058" w:rsidRDefault="00977089" w:rsidP="00C71D3D">
      <w:pPr>
        <w:rPr>
          <w:rFonts w:ascii="Times New Roman" w:hAnsi="Times New Roman" w:cs="Times New Roman"/>
        </w:rPr>
      </w:pPr>
    </w:p>
    <w:p w14:paraId="7EB47A64" w14:textId="05821F42" w:rsidR="00C71D3D" w:rsidRPr="00AF5058" w:rsidRDefault="005D0392" w:rsidP="00C71D3D">
      <w:pPr>
        <w:rPr>
          <w:rFonts w:ascii="Times New Roman" w:hAnsi="Times New Roman" w:cs="Times New Roman"/>
          <w:b/>
        </w:rPr>
      </w:pPr>
      <w:r w:rsidRPr="00AF5058">
        <w:rPr>
          <w:rFonts w:ascii="Times New Roman" w:hAnsi="Times New Roman" w:cs="Times New Roman"/>
          <w:b/>
        </w:rPr>
        <w:t xml:space="preserve">Sampling errors are the </w:t>
      </w:r>
      <w:r w:rsidR="00DC7884" w:rsidRPr="00AF5058">
        <w:rPr>
          <w:rFonts w:ascii="Times New Roman" w:hAnsi="Times New Roman" w:cs="Times New Roman"/>
          <w:b/>
        </w:rPr>
        <w:t>errors</w:t>
      </w:r>
      <w:r w:rsidRPr="00AF5058">
        <w:rPr>
          <w:rFonts w:ascii="Times New Roman" w:hAnsi="Times New Roman" w:cs="Times New Roman"/>
          <w:b/>
        </w:rPr>
        <w:t xml:space="preserve"> that arise due to poor or inaccurate </w:t>
      </w:r>
      <w:r w:rsidR="00DC7884" w:rsidRPr="00AF5058">
        <w:rPr>
          <w:rFonts w:ascii="Times New Roman" w:hAnsi="Times New Roman" w:cs="Times New Roman"/>
          <w:b/>
        </w:rPr>
        <w:t>representation</w:t>
      </w:r>
      <w:r w:rsidRPr="00AF5058">
        <w:rPr>
          <w:rFonts w:ascii="Times New Roman" w:hAnsi="Times New Roman" w:cs="Times New Roman"/>
          <w:b/>
        </w:rPr>
        <w:t xml:space="preserve"> of the p</w:t>
      </w:r>
      <w:r w:rsidR="00DC7884" w:rsidRPr="00AF5058">
        <w:rPr>
          <w:rFonts w:ascii="Times New Roman" w:hAnsi="Times New Roman" w:cs="Times New Roman"/>
          <w:b/>
        </w:rPr>
        <w:t>opulation of study</w:t>
      </w:r>
      <w:r w:rsidR="00740DC0" w:rsidRPr="00AF5058">
        <w:rPr>
          <w:rFonts w:ascii="Times New Roman" w:hAnsi="Times New Roman" w:cs="Times New Roman"/>
          <w:b/>
        </w:rPr>
        <w:t xml:space="preserve"> by the sample selected</w:t>
      </w:r>
      <w:r w:rsidR="00DC7884" w:rsidRPr="00AF5058">
        <w:rPr>
          <w:rFonts w:ascii="Times New Roman" w:hAnsi="Times New Roman" w:cs="Times New Roman"/>
          <w:b/>
        </w:rPr>
        <w:t xml:space="preserve"> while non</w:t>
      </w:r>
      <w:r w:rsidR="00D36B43" w:rsidRPr="00AF5058">
        <w:rPr>
          <w:rFonts w:ascii="Times New Roman" w:hAnsi="Times New Roman" w:cs="Times New Roman"/>
          <w:b/>
        </w:rPr>
        <w:t>-</w:t>
      </w:r>
      <w:r w:rsidR="00DC7884" w:rsidRPr="00AF5058">
        <w:rPr>
          <w:rFonts w:ascii="Times New Roman" w:hAnsi="Times New Roman" w:cs="Times New Roman"/>
          <w:b/>
        </w:rPr>
        <w:t xml:space="preserve">sampling errors </w:t>
      </w:r>
      <w:r w:rsidR="0039704E" w:rsidRPr="00AF5058">
        <w:rPr>
          <w:rFonts w:ascii="Times New Roman" w:hAnsi="Times New Roman" w:cs="Times New Roman"/>
          <w:b/>
        </w:rPr>
        <w:t>are</w:t>
      </w:r>
      <w:r w:rsidR="00740DC0" w:rsidRPr="00AF5058">
        <w:rPr>
          <w:rFonts w:ascii="Times New Roman" w:hAnsi="Times New Roman" w:cs="Times New Roman"/>
          <w:b/>
        </w:rPr>
        <w:t xml:space="preserve"> errors that occur due to</w:t>
      </w:r>
      <w:r w:rsidR="0039704E" w:rsidRPr="00AF5058">
        <w:rPr>
          <w:rFonts w:ascii="Times New Roman" w:hAnsi="Times New Roman" w:cs="Times New Roman"/>
          <w:b/>
        </w:rPr>
        <w:t xml:space="preserve"> human errors during the collection, entry and analysis of the data. </w:t>
      </w:r>
      <w:r w:rsidR="00417C2B" w:rsidRPr="00AF5058">
        <w:rPr>
          <w:rFonts w:ascii="Times New Roman" w:hAnsi="Times New Roman" w:cs="Times New Roman"/>
          <w:b/>
        </w:rPr>
        <w:t xml:space="preserve">Sampling errors cause deviation between the sample mean and the population mean while the non-sampling errors cause </w:t>
      </w:r>
      <w:r w:rsidR="00627057" w:rsidRPr="00AF5058">
        <w:rPr>
          <w:rFonts w:ascii="Times New Roman" w:hAnsi="Times New Roman" w:cs="Times New Roman"/>
          <w:b/>
        </w:rPr>
        <w:t xml:space="preserve">deficiency in data analysis. </w:t>
      </w:r>
      <w:r w:rsidR="00ED4CC3" w:rsidRPr="00AF5058">
        <w:rPr>
          <w:rFonts w:ascii="Times New Roman" w:hAnsi="Times New Roman" w:cs="Times New Roman"/>
          <w:b/>
        </w:rPr>
        <w:t>S</w:t>
      </w:r>
      <w:r w:rsidR="00627057" w:rsidRPr="00AF5058">
        <w:rPr>
          <w:rFonts w:ascii="Times New Roman" w:hAnsi="Times New Roman" w:cs="Times New Roman"/>
          <w:b/>
        </w:rPr>
        <w:t>amplin</w:t>
      </w:r>
      <w:r w:rsidR="00ED4CC3" w:rsidRPr="00AF5058">
        <w:rPr>
          <w:rFonts w:ascii="Times New Roman" w:hAnsi="Times New Roman" w:cs="Times New Roman"/>
          <w:b/>
        </w:rPr>
        <w:t xml:space="preserve">g errors only occur when the sample is being selected while non-sampling errors occur in both the sample and the census. </w:t>
      </w:r>
      <w:r w:rsidR="00A365BC" w:rsidRPr="00AF5058">
        <w:rPr>
          <w:rFonts w:ascii="Times New Roman" w:hAnsi="Times New Roman" w:cs="Times New Roman"/>
          <w:b/>
        </w:rPr>
        <w:t xml:space="preserve">For sampling errors, the larger the </w:t>
      </w:r>
      <w:r w:rsidR="008E5528" w:rsidRPr="00AF5058">
        <w:rPr>
          <w:rFonts w:ascii="Times New Roman" w:hAnsi="Times New Roman" w:cs="Times New Roman"/>
          <w:b/>
        </w:rPr>
        <w:t>sample the smaller the error but for the non</w:t>
      </w:r>
      <w:r w:rsidR="001C4D88" w:rsidRPr="00AF5058">
        <w:rPr>
          <w:rFonts w:ascii="Times New Roman" w:hAnsi="Times New Roman" w:cs="Times New Roman"/>
          <w:b/>
        </w:rPr>
        <w:t xml:space="preserve">-sampling errors has no association to sample size. </w:t>
      </w:r>
    </w:p>
    <w:p w14:paraId="357BCFE0" w14:textId="77777777" w:rsidR="00977089" w:rsidRPr="00AF5058" w:rsidRDefault="00977089" w:rsidP="00977089">
      <w:pPr>
        <w:rPr>
          <w:rFonts w:ascii="Times New Roman" w:hAnsi="Times New Roman" w:cs="Times New Roman"/>
        </w:rPr>
      </w:pPr>
    </w:p>
    <w:p w14:paraId="5C5F7ECE" w14:textId="3984680F" w:rsidR="00C71D3D" w:rsidRPr="00AF5058" w:rsidRDefault="00977089" w:rsidP="00977089">
      <w:pPr>
        <w:rPr>
          <w:rFonts w:ascii="Times New Roman" w:hAnsi="Times New Roman" w:cs="Times New Roman"/>
        </w:rPr>
      </w:pPr>
      <w:r w:rsidRPr="00AF5058">
        <w:rPr>
          <w:rFonts w:ascii="Times New Roman" w:hAnsi="Times New Roman" w:cs="Times New Roman"/>
        </w:rPr>
        <w:lastRenderedPageBreak/>
        <w:t xml:space="preserve">Question </w:t>
      </w:r>
      <w:r w:rsidR="008D3EBE" w:rsidRPr="00AF5058">
        <w:rPr>
          <w:rFonts w:ascii="Times New Roman" w:hAnsi="Times New Roman" w:cs="Times New Roman"/>
        </w:rPr>
        <w:t>5.</w:t>
      </w:r>
    </w:p>
    <w:p w14:paraId="569094DA" w14:textId="77777777" w:rsidR="00C71D3D" w:rsidRPr="00AF5058" w:rsidRDefault="00C71D3D" w:rsidP="00C71D3D">
      <w:pPr>
        <w:rPr>
          <w:rFonts w:ascii="Times New Roman" w:hAnsi="Times New Roman" w:cs="Times New Roman"/>
        </w:rPr>
      </w:pPr>
    </w:p>
    <w:p w14:paraId="5AFBA378" w14:textId="56695498" w:rsidR="00C71D3D" w:rsidRPr="00AF5058" w:rsidRDefault="00B93247" w:rsidP="00C71D3D">
      <w:pPr>
        <w:rPr>
          <w:rFonts w:ascii="Times New Roman" w:hAnsi="Times New Roman" w:cs="Times New Roman"/>
          <w:b/>
        </w:rPr>
      </w:pPr>
      <w:r w:rsidRPr="00AF5058">
        <w:rPr>
          <w:rFonts w:ascii="Times New Roman" w:hAnsi="Times New Roman" w:cs="Times New Roman"/>
          <w:b/>
        </w:rPr>
        <w:t xml:space="preserve">First </w:t>
      </w:r>
      <w:r w:rsidR="00BE444F" w:rsidRPr="00AF5058">
        <w:rPr>
          <w:rFonts w:ascii="Times New Roman" w:hAnsi="Times New Roman" w:cs="Times New Roman"/>
          <w:b/>
        </w:rPr>
        <w:t>example: A drug and substance abuse NGO wants to assess the extent</w:t>
      </w:r>
      <w:r w:rsidRPr="00AF5058">
        <w:rPr>
          <w:rFonts w:ascii="Times New Roman" w:hAnsi="Times New Roman" w:cs="Times New Roman"/>
          <w:b/>
        </w:rPr>
        <w:t xml:space="preserve"> of tee</w:t>
      </w:r>
      <w:r w:rsidR="0070457D" w:rsidRPr="00AF5058">
        <w:rPr>
          <w:rFonts w:ascii="Times New Roman" w:hAnsi="Times New Roman" w:cs="Times New Roman"/>
          <w:b/>
        </w:rPr>
        <w:t>nage drug abuse. They select only teenagers from</w:t>
      </w:r>
      <w:r w:rsidRPr="00AF5058">
        <w:rPr>
          <w:rFonts w:ascii="Times New Roman" w:hAnsi="Times New Roman" w:cs="Times New Roman"/>
          <w:b/>
        </w:rPr>
        <w:t xml:space="preserve"> high school students</w:t>
      </w:r>
      <w:r w:rsidR="007A0964" w:rsidRPr="00AF5058">
        <w:rPr>
          <w:rFonts w:ascii="Times New Roman" w:hAnsi="Times New Roman" w:cs="Times New Roman"/>
          <w:b/>
        </w:rPr>
        <w:t xml:space="preserve">. </w:t>
      </w:r>
    </w:p>
    <w:p w14:paraId="494CD939" w14:textId="3D802A5B" w:rsidR="007A0964" w:rsidRPr="00AF5058" w:rsidRDefault="007A0964" w:rsidP="00C71D3D">
      <w:pPr>
        <w:rPr>
          <w:rFonts w:ascii="Times New Roman" w:hAnsi="Times New Roman" w:cs="Times New Roman"/>
          <w:b/>
        </w:rPr>
      </w:pPr>
      <w:r w:rsidRPr="00AF5058">
        <w:rPr>
          <w:rFonts w:ascii="Times New Roman" w:hAnsi="Times New Roman" w:cs="Times New Roman"/>
          <w:b/>
        </w:rPr>
        <w:t>Second example</w:t>
      </w:r>
      <w:r w:rsidR="00C92EC9" w:rsidRPr="00AF5058">
        <w:rPr>
          <w:rFonts w:ascii="Times New Roman" w:hAnsi="Times New Roman" w:cs="Times New Roman"/>
          <w:b/>
        </w:rPr>
        <w:t xml:space="preserve">; I teacher wants to understand how students feel about the new </w:t>
      </w:r>
      <w:r w:rsidR="00611535" w:rsidRPr="00AF5058">
        <w:rPr>
          <w:rFonts w:ascii="Times New Roman" w:hAnsi="Times New Roman" w:cs="Times New Roman"/>
          <w:b/>
        </w:rPr>
        <w:t>dress code</w:t>
      </w:r>
      <w:r w:rsidR="00C92EC9" w:rsidRPr="00AF5058">
        <w:rPr>
          <w:rFonts w:ascii="Times New Roman" w:hAnsi="Times New Roman" w:cs="Times New Roman"/>
          <w:b/>
        </w:rPr>
        <w:t xml:space="preserve">. </w:t>
      </w:r>
      <w:r w:rsidR="003A680A" w:rsidRPr="00AF5058">
        <w:rPr>
          <w:rFonts w:ascii="Times New Roman" w:hAnsi="Times New Roman" w:cs="Times New Roman"/>
          <w:b/>
        </w:rPr>
        <w:t>He teaches junior school and coaches senior classes. He asks the junior class alone</w:t>
      </w:r>
      <w:r w:rsidR="00BE444F" w:rsidRPr="00AF5058">
        <w:rPr>
          <w:rFonts w:ascii="Times New Roman" w:hAnsi="Times New Roman" w:cs="Times New Roman"/>
          <w:b/>
        </w:rPr>
        <w:t>.</w:t>
      </w:r>
    </w:p>
    <w:p w14:paraId="02BB2503" w14:textId="77777777" w:rsidR="00C71D3D" w:rsidRPr="00AF5058" w:rsidRDefault="00C71D3D" w:rsidP="00C71D3D">
      <w:pPr>
        <w:rPr>
          <w:rFonts w:ascii="Times New Roman" w:hAnsi="Times New Roman" w:cs="Times New Roman"/>
        </w:rPr>
      </w:pPr>
    </w:p>
    <w:p w14:paraId="6087A593" w14:textId="6522E84E" w:rsidR="00C71D3D" w:rsidRPr="00AF5058" w:rsidRDefault="008D3EBE" w:rsidP="008D3EBE">
      <w:pPr>
        <w:rPr>
          <w:rFonts w:ascii="Times New Roman" w:hAnsi="Times New Roman" w:cs="Times New Roman"/>
        </w:rPr>
      </w:pPr>
      <w:r w:rsidRPr="00AF5058">
        <w:rPr>
          <w:rFonts w:ascii="Times New Roman" w:hAnsi="Times New Roman" w:cs="Times New Roman"/>
        </w:rPr>
        <w:t>Question 6.</w:t>
      </w:r>
    </w:p>
    <w:p w14:paraId="4EE7EF2A" w14:textId="77777777" w:rsidR="00C71D3D" w:rsidRPr="00AF5058" w:rsidRDefault="00C71D3D" w:rsidP="00C71D3D">
      <w:pPr>
        <w:rPr>
          <w:rFonts w:ascii="Times New Roman" w:hAnsi="Times New Roman" w:cs="Times New Roman"/>
        </w:rPr>
      </w:pPr>
    </w:p>
    <w:p w14:paraId="32CF0B48" w14:textId="3431910C" w:rsidR="00C71D3D" w:rsidRPr="00AF5058" w:rsidRDefault="00D1349E" w:rsidP="00C71D3D">
      <w:pPr>
        <w:rPr>
          <w:rFonts w:ascii="Times New Roman" w:hAnsi="Times New Roman" w:cs="Times New Roman"/>
          <w:b/>
        </w:rPr>
      </w:pPr>
      <w:r w:rsidRPr="00AF5058">
        <w:rPr>
          <w:rFonts w:ascii="Times New Roman" w:hAnsi="Times New Roman" w:cs="Times New Roman"/>
          <w:b/>
        </w:rPr>
        <w:t>Population</w:t>
      </w:r>
      <w:r w:rsidR="008107D5" w:rsidRPr="00AF5058">
        <w:rPr>
          <w:rFonts w:ascii="Times New Roman" w:hAnsi="Times New Roman" w:cs="Times New Roman"/>
          <w:b/>
        </w:rPr>
        <w:t xml:space="preserve">: the population of the class under investigation is </w:t>
      </w:r>
      <w:r w:rsidR="00AC02CF" w:rsidRPr="00AF5058">
        <w:rPr>
          <w:rFonts w:ascii="Times New Roman" w:hAnsi="Times New Roman" w:cs="Times New Roman"/>
          <w:b/>
        </w:rPr>
        <w:t>75 students and they were all</w:t>
      </w:r>
      <w:r w:rsidRPr="00AF5058">
        <w:rPr>
          <w:rFonts w:ascii="Times New Roman" w:hAnsi="Times New Roman" w:cs="Times New Roman"/>
          <w:b/>
        </w:rPr>
        <w:t xml:space="preserve"> </w:t>
      </w:r>
      <w:r w:rsidR="00CC7D89" w:rsidRPr="00AF5058">
        <w:rPr>
          <w:rFonts w:ascii="Times New Roman" w:hAnsi="Times New Roman" w:cs="Times New Roman"/>
          <w:b/>
        </w:rPr>
        <w:t xml:space="preserve">included. </w:t>
      </w:r>
      <w:r w:rsidR="0009439D" w:rsidRPr="00AF5058">
        <w:rPr>
          <w:rFonts w:ascii="Times New Roman" w:hAnsi="Times New Roman" w:cs="Times New Roman"/>
          <w:b/>
        </w:rPr>
        <w:t xml:space="preserve"> The parameter is 75, which is the nu</w:t>
      </w:r>
      <w:r w:rsidR="00D71865" w:rsidRPr="00AF5058">
        <w:rPr>
          <w:rFonts w:ascii="Times New Roman" w:hAnsi="Times New Roman" w:cs="Times New Roman"/>
          <w:b/>
        </w:rPr>
        <w:t>m</w:t>
      </w:r>
      <w:r w:rsidR="0009439D" w:rsidRPr="00AF5058">
        <w:rPr>
          <w:rFonts w:ascii="Times New Roman" w:hAnsi="Times New Roman" w:cs="Times New Roman"/>
          <w:b/>
        </w:rPr>
        <w:t>ber that represents the population</w:t>
      </w:r>
      <w:r w:rsidR="00D71865" w:rsidRPr="00AF5058">
        <w:rPr>
          <w:rFonts w:ascii="Times New Roman" w:hAnsi="Times New Roman" w:cs="Times New Roman"/>
          <w:b/>
        </w:rPr>
        <w:t xml:space="preserve">. There is no statistic because the </w:t>
      </w:r>
      <w:r w:rsidR="00B501E4" w:rsidRPr="00AF5058">
        <w:rPr>
          <w:rFonts w:ascii="Times New Roman" w:hAnsi="Times New Roman" w:cs="Times New Roman"/>
          <w:b/>
        </w:rPr>
        <w:t xml:space="preserve">Jenny carries out a </w:t>
      </w:r>
      <w:r w:rsidR="00FC0DE3" w:rsidRPr="00AF5058">
        <w:rPr>
          <w:rFonts w:ascii="Times New Roman" w:hAnsi="Times New Roman" w:cs="Times New Roman"/>
          <w:b/>
        </w:rPr>
        <w:t>survey, therefore, there is no number to represent the sample</w:t>
      </w:r>
      <w:r w:rsidR="00B501E4" w:rsidRPr="00AF5058">
        <w:rPr>
          <w:rFonts w:ascii="Times New Roman" w:hAnsi="Times New Roman" w:cs="Times New Roman"/>
          <w:b/>
        </w:rPr>
        <w:t>.</w:t>
      </w:r>
    </w:p>
    <w:p w14:paraId="4BF087A5" w14:textId="77777777" w:rsidR="00C71D3D" w:rsidRPr="00AF5058" w:rsidRDefault="00C71D3D" w:rsidP="00C71D3D">
      <w:pPr>
        <w:rPr>
          <w:rFonts w:ascii="Times New Roman" w:hAnsi="Times New Roman" w:cs="Times New Roman"/>
        </w:rPr>
      </w:pPr>
    </w:p>
    <w:p w14:paraId="7AF6CFFE" w14:textId="4C9EFDAE" w:rsidR="00C71D3D" w:rsidRPr="00AF5058" w:rsidRDefault="008D3EBE" w:rsidP="00C71D3D">
      <w:pPr>
        <w:rPr>
          <w:rFonts w:ascii="Times New Roman" w:hAnsi="Times New Roman" w:cs="Times New Roman"/>
        </w:rPr>
      </w:pPr>
      <w:r w:rsidRPr="00AF5058">
        <w:rPr>
          <w:rFonts w:ascii="Times New Roman" w:hAnsi="Times New Roman" w:cs="Times New Roman"/>
        </w:rPr>
        <w:t>Question 7</w:t>
      </w:r>
    </w:p>
    <w:p w14:paraId="731A2233" w14:textId="77777777" w:rsidR="008D3EBE" w:rsidRPr="00AF5058" w:rsidRDefault="008D3EBE" w:rsidP="00C71D3D">
      <w:pPr>
        <w:rPr>
          <w:rFonts w:ascii="Times New Roman" w:hAnsi="Times New Roman" w:cs="Times New Roman"/>
        </w:rPr>
      </w:pPr>
    </w:p>
    <w:p w14:paraId="69964892" w14:textId="1C9CF6A3" w:rsidR="00C71D3D" w:rsidRPr="00AF5058" w:rsidRDefault="00FC7603" w:rsidP="00C71D3D">
      <w:pPr>
        <w:rPr>
          <w:rFonts w:ascii="Times New Roman" w:hAnsi="Times New Roman" w:cs="Times New Roman"/>
          <w:b/>
        </w:rPr>
      </w:pPr>
      <w:r w:rsidRPr="00AF5058">
        <w:rPr>
          <w:rFonts w:ascii="Times New Roman" w:hAnsi="Times New Roman" w:cs="Times New Roman"/>
          <w:b/>
        </w:rPr>
        <w:t>Sample</w:t>
      </w:r>
      <w:r w:rsidR="00290CE9" w:rsidRPr="00AF5058">
        <w:rPr>
          <w:rFonts w:ascii="Times New Roman" w:hAnsi="Times New Roman" w:cs="Times New Roman"/>
          <w:b/>
        </w:rPr>
        <w:t xml:space="preserve">, because Gary only surveyed 10 of the total 50. The parameter is </w:t>
      </w:r>
      <w:r w:rsidR="00B501E4" w:rsidRPr="00AF5058">
        <w:rPr>
          <w:rFonts w:ascii="Times New Roman" w:hAnsi="Times New Roman" w:cs="Times New Roman"/>
          <w:b/>
        </w:rPr>
        <w:t>50</w:t>
      </w:r>
      <w:r w:rsidR="00FC0DE3" w:rsidRPr="00AF5058">
        <w:rPr>
          <w:rFonts w:ascii="Times New Roman" w:hAnsi="Times New Roman" w:cs="Times New Roman"/>
          <w:b/>
        </w:rPr>
        <w:t>, the number representing the whole population,</w:t>
      </w:r>
      <w:r w:rsidR="00B501E4" w:rsidRPr="00AF5058">
        <w:rPr>
          <w:rFonts w:ascii="Times New Roman" w:hAnsi="Times New Roman" w:cs="Times New Roman"/>
          <w:b/>
        </w:rPr>
        <w:t xml:space="preserve"> while the statistic is 10</w:t>
      </w:r>
      <w:r w:rsidR="00FC003C" w:rsidRPr="00AF5058">
        <w:rPr>
          <w:rFonts w:ascii="Times New Roman" w:hAnsi="Times New Roman" w:cs="Times New Roman"/>
          <w:b/>
        </w:rPr>
        <w:t>, which is the number representing the sample</w:t>
      </w:r>
      <w:r w:rsidR="00FC0DE3" w:rsidRPr="00AF5058">
        <w:rPr>
          <w:rFonts w:ascii="Times New Roman" w:hAnsi="Times New Roman" w:cs="Times New Roman"/>
          <w:b/>
        </w:rPr>
        <w:t>.</w:t>
      </w:r>
    </w:p>
    <w:p w14:paraId="089D29A6" w14:textId="77777777" w:rsidR="006D2FA5" w:rsidRPr="00AF5058" w:rsidRDefault="006D2FA5" w:rsidP="00C71D3D">
      <w:pPr>
        <w:rPr>
          <w:rFonts w:ascii="Times New Roman" w:hAnsi="Times New Roman" w:cs="Times New Roman"/>
        </w:rPr>
      </w:pPr>
    </w:p>
    <w:p w14:paraId="456AE846" w14:textId="0D87DA19" w:rsidR="00C71D3D" w:rsidRPr="00AF5058" w:rsidRDefault="008D3EBE" w:rsidP="008D3EBE">
      <w:pPr>
        <w:rPr>
          <w:rFonts w:ascii="Times New Roman" w:hAnsi="Times New Roman" w:cs="Times New Roman"/>
        </w:rPr>
      </w:pPr>
      <w:r w:rsidRPr="00AF5058">
        <w:rPr>
          <w:rFonts w:ascii="Times New Roman" w:hAnsi="Times New Roman" w:cs="Times New Roman"/>
        </w:rPr>
        <w:t>Question 8.</w:t>
      </w:r>
    </w:p>
    <w:p w14:paraId="315D9A1A" w14:textId="77777777" w:rsidR="00C71D3D" w:rsidRPr="00AF5058" w:rsidRDefault="00C71D3D" w:rsidP="00C71D3D">
      <w:pPr>
        <w:rPr>
          <w:rFonts w:ascii="Times New Roman" w:hAnsi="Times New Roman" w:cs="Times New Roman"/>
        </w:rPr>
      </w:pPr>
    </w:p>
    <w:p w14:paraId="6EED94A9" w14:textId="7AEEE7C7" w:rsidR="00C71D3D" w:rsidRPr="00AF5058" w:rsidRDefault="00D96313" w:rsidP="00C71D3D">
      <w:pPr>
        <w:rPr>
          <w:rFonts w:ascii="Times New Roman" w:hAnsi="Times New Roman" w:cs="Times New Roman"/>
          <w:b/>
        </w:rPr>
      </w:pPr>
      <w:r w:rsidRPr="00AF5058">
        <w:rPr>
          <w:rFonts w:ascii="Times New Roman" w:hAnsi="Times New Roman" w:cs="Times New Roman"/>
          <w:b/>
        </w:rPr>
        <w:t>Cluster sampling</w:t>
      </w:r>
      <w:r w:rsidR="002E7558" w:rsidRPr="00AF5058">
        <w:rPr>
          <w:rFonts w:ascii="Times New Roman" w:hAnsi="Times New Roman" w:cs="Times New Roman"/>
          <w:b/>
        </w:rPr>
        <w:t>; Johnny divides the town in</w:t>
      </w:r>
      <w:r w:rsidR="00E64950" w:rsidRPr="00AF5058">
        <w:rPr>
          <w:rFonts w:ascii="Times New Roman" w:hAnsi="Times New Roman" w:cs="Times New Roman"/>
          <w:b/>
        </w:rPr>
        <w:t>to groups which with the aim of acquiri</w:t>
      </w:r>
      <w:r w:rsidRPr="00AF5058">
        <w:rPr>
          <w:rFonts w:ascii="Times New Roman" w:hAnsi="Times New Roman" w:cs="Times New Roman"/>
          <w:b/>
        </w:rPr>
        <w:t xml:space="preserve">ng information about common vegetables, the groups are therefore with the same characteristics of interest hence they are clusters for the study. </w:t>
      </w:r>
    </w:p>
    <w:p w14:paraId="2B6D0098" w14:textId="77777777" w:rsidR="00C71D3D" w:rsidRPr="00AF5058" w:rsidRDefault="00C71D3D" w:rsidP="00C71D3D">
      <w:pPr>
        <w:rPr>
          <w:rFonts w:ascii="Times New Roman" w:hAnsi="Times New Roman" w:cs="Times New Roman"/>
        </w:rPr>
      </w:pPr>
    </w:p>
    <w:p w14:paraId="219DB231" w14:textId="77777777" w:rsidR="00A033E7" w:rsidRPr="00AF5058" w:rsidRDefault="00A033E7" w:rsidP="00DD128F">
      <w:pPr>
        <w:rPr>
          <w:rFonts w:ascii="Times New Roman" w:hAnsi="Times New Roman" w:cs="Times New Roman"/>
        </w:rPr>
      </w:pPr>
      <w:r w:rsidRPr="00AF5058">
        <w:rPr>
          <w:rFonts w:ascii="Times New Roman" w:hAnsi="Times New Roman" w:cs="Times New Roman"/>
        </w:rPr>
        <w:t xml:space="preserve">Question 9. </w:t>
      </w:r>
    </w:p>
    <w:p w14:paraId="0A81335D" w14:textId="77777777" w:rsidR="00A033E7" w:rsidRPr="00AF5058" w:rsidRDefault="00A033E7" w:rsidP="00DD128F">
      <w:pPr>
        <w:rPr>
          <w:rFonts w:ascii="Times New Roman" w:hAnsi="Times New Roman" w:cs="Times New Roman"/>
        </w:rPr>
      </w:pPr>
    </w:p>
    <w:p w14:paraId="48029721" w14:textId="39C9B713" w:rsidR="00DD128F" w:rsidRPr="00AF5058" w:rsidRDefault="00DD128F" w:rsidP="00DD128F">
      <w:pPr>
        <w:rPr>
          <w:rFonts w:ascii="Times New Roman" w:hAnsi="Times New Roman" w:cs="Times New Roman"/>
          <w:b/>
        </w:rPr>
      </w:pPr>
      <w:r w:rsidRPr="00AF5058">
        <w:rPr>
          <w:rFonts w:ascii="Times New Roman" w:hAnsi="Times New Roman" w:cs="Times New Roman"/>
          <w:b/>
        </w:rPr>
        <w:t xml:space="preserve">Systematic sampling </w:t>
      </w:r>
      <w:r w:rsidR="001D4D2C" w:rsidRPr="00AF5058">
        <w:rPr>
          <w:rFonts w:ascii="Times New Roman" w:hAnsi="Times New Roman" w:cs="Times New Roman"/>
          <w:b/>
        </w:rPr>
        <w:t xml:space="preserve">is used </w:t>
      </w:r>
      <w:r w:rsidR="00D96313" w:rsidRPr="00AF5058">
        <w:rPr>
          <w:rFonts w:ascii="Times New Roman" w:hAnsi="Times New Roman" w:cs="Times New Roman"/>
          <w:b/>
        </w:rPr>
        <w:t xml:space="preserve">because Betsy is </w:t>
      </w:r>
      <w:r w:rsidR="001D4D2C" w:rsidRPr="00AF5058">
        <w:rPr>
          <w:rFonts w:ascii="Times New Roman" w:hAnsi="Times New Roman" w:cs="Times New Roman"/>
          <w:b/>
        </w:rPr>
        <w:t xml:space="preserve">surveying every tenth </w:t>
      </w:r>
      <w:r w:rsidR="00861079" w:rsidRPr="00AF5058">
        <w:rPr>
          <w:rFonts w:ascii="Times New Roman" w:hAnsi="Times New Roman" w:cs="Times New Roman"/>
          <w:b/>
        </w:rPr>
        <w:t>shopper. The tenth shopper is a systematic sample</w:t>
      </w:r>
      <w:r w:rsidR="00C2564B" w:rsidRPr="00AF5058">
        <w:rPr>
          <w:rFonts w:ascii="Times New Roman" w:hAnsi="Times New Roman" w:cs="Times New Roman"/>
          <w:b/>
        </w:rPr>
        <w:t xml:space="preserve"> for surveying considering she is not picking it at random but using a specific number. </w:t>
      </w:r>
      <w:r w:rsidR="00861079" w:rsidRPr="00AF5058">
        <w:rPr>
          <w:rFonts w:ascii="Times New Roman" w:hAnsi="Times New Roman" w:cs="Times New Roman"/>
          <w:b/>
        </w:rPr>
        <w:t xml:space="preserve"> </w:t>
      </w:r>
    </w:p>
    <w:p w14:paraId="34D11832" w14:textId="77777777" w:rsidR="00B67822" w:rsidRPr="00AF5058" w:rsidRDefault="00B67822" w:rsidP="005D3AA7">
      <w:pPr>
        <w:pStyle w:val="ListParagraph"/>
        <w:rPr>
          <w:rFonts w:ascii="Times New Roman" w:hAnsi="Times New Roman" w:cs="Times New Roman"/>
        </w:rPr>
      </w:pPr>
    </w:p>
    <w:p w14:paraId="214136C5" w14:textId="7FA46FE2" w:rsidR="00C71D3D" w:rsidRPr="00AF5058" w:rsidRDefault="00A033E7" w:rsidP="00C71D3D">
      <w:pPr>
        <w:rPr>
          <w:rFonts w:ascii="Times New Roman" w:hAnsi="Times New Roman" w:cs="Times New Roman"/>
        </w:rPr>
      </w:pPr>
      <w:r w:rsidRPr="00AF5058">
        <w:rPr>
          <w:rFonts w:ascii="Times New Roman" w:hAnsi="Times New Roman" w:cs="Times New Roman"/>
        </w:rPr>
        <w:t xml:space="preserve">Question 10. </w:t>
      </w:r>
    </w:p>
    <w:p w14:paraId="0511317E" w14:textId="77777777" w:rsidR="00A033E7" w:rsidRPr="00AF5058" w:rsidRDefault="00A033E7" w:rsidP="00C71D3D">
      <w:pPr>
        <w:rPr>
          <w:rFonts w:ascii="Times New Roman" w:hAnsi="Times New Roman" w:cs="Times New Roman"/>
        </w:rPr>
      </w:pPr>
    </w:p>
    <w:p w14:paraId="5DDEF490" w14:textId="7C16979D" w:rsidR="00C71D3D" w:rsidRPr="00AF5058" w:rsidRDefault="00F2515A" w:rsidP="00C71D3D">
      <w:pPr>
        <w:rPr>
          <w:rFonts w:ascii="Times New Roman" w:hAnsi="Times New Roman" w:cs="Times New Roman"/>
          <w:b/>
        </w:rPr>
      </w:pPr>
      <w:r w:rsidRPr="00AF5058">
        <w:rPr>
          <w:rFonts w:ascii="Times New Roman" w:hAnsi="Times New Roman" w:cs="Times New Roman"/>
          <w:b/>
        </w:rPr>
        <w:t xml:space="preserve">Random sampling technique because each of the people coming into the library has equal chances of being selected for the study. </w:t>
      </w:r>
      <w:r w:rsidR="005211E1" w:rsidRPr="00AF5058">
        <w:rPr>
          <w:rFonts w:ascii="Times New Roman" w:hAnsi="Times New Roman" w:cs="Times New Roman"/>
          <w:b/>
        </w:rPr>
        <w:t xml:space="preserve">Each individual </w:t>
      </w:r>
      <w:r w:rsidR="00B02166" w:rsidRPr="00AF5058">
        <w:rPr>
          <w:rFonts w:ascii="Times New Roman" w:hAnsi="Times New Roman" w:cs="Times New Roman"/>
          <w:b/>
        </w:rPr>
        <w:t xml:space="preserve">who </w:t>
      </w:r>
      <w:r w:rsidR="005211E1" w:rsidRPr="00AF5058">
        <w:rPr>
          <w:rFonts w:ascii="Times New Roman" w:hAnsi="Times New Roman" w:cs="Times New Roman"/>
          <w:b/>
        </w:rPr>
        <w:t xml:space="preserve">went to the library was </w:t>
      </w:r>
      <w:r w:rsidR="00856874" w:rsidRPr="00AF5058">
        <w:rPr>
          <w:rFonts w:ascii="Times New Roman" w:hAnsi="Times New Roman" w:cs="Times New Roman"/>
          <w:b/>
        </w:rPr>
        <w:t>interviewed, therefore a random sample of all the people who visited the library</w:t>
      </w:r>
      <w:r w:rsidR="008766BE" w:rsidRPr="00AF5058">
        <w:rPr>
          <w:rFonts w:ascii="Times New Roman" w:hAnsi="Times New Roman" w:cs="Times New Roman"/>
          <w:b/>
        </w:rPr>
        <w:t>.</w:t>
      </w:r>
      <w:r w:rsidR="00856874" w:rsidRPr="00AF5058">
        <w:rPr>
          <w:rFonts w:ascii="Times New Roman" w:hAnsi="Times New Roman" w:cs="Times New Roman"/>
          <w:b/>
        </w:rPr>
        <w:t xml:space="preserve"> </w:t>
      </w:r>
    </w:p>
    <w:p w14:paraId="4D591FB7" w14:textId="77777777" w:rsidR="00C71D3D" w:rsidRPr="00AF5058" w:rsidRDefault="00C71D3D" w:rsidP="00C71D3D">
      <w:pPr>
        <w:rPr>
          <w:rFonts w:ascii="Times New Roman" w:hAnsi="Times New Roman" w:cs="Times New Roman"/>
        </w:rPr>
      </w:pPr>
    </w:p>
    <w:p w14:paraId="4207167D" w14:textId="132155E8" w:rsidR="00F13EA9" w:rsidRPr="00AF5058" w:rsidRDefault="00F13EA9" w:rsidP="00F13EA9">
      <w:pPr>
        <w:rPr>
          <w:rFonts w:ascii="Times New Roman" w:hAnsi="Times New Roman" w:cs="Times New Roman"/>
        </w:rPr>
      </w:pPr>
      <w:r w:rsidRPr="00AF5058">
        <w:rPr>
          <w:rFonts w:ascii="Times New Roman" w:hAnsi="Times New Roman" w:cs="Times New Roman"/>
        </w:rPr>
        <w:t>Question 11.</w:t>
      </w:r>
    </w:p>
    <w:p w14:paraId="15204C71" w14:textId="77777777" w:rsidR="00F13EA9" w:rsidRPr="00AF5058" w:rsidRDefault="00F13EA9" w:rsidP="00F13EA9">
      <w:pPr>
        <w:rPr>
          <w:rFonts w:ascii="Times New Roman" w:hAnsi="Times New Roman" w:cs="Times New Roman"/>
        </w:rPr>
      </w:pPr>
    </w:p>
    <w:p w14:paraId="603B7B22" w14:textId="256E3F1F" w:rsidR="005D5F1B" w:rsidRPr="00AF5058" w:rsidRDefault="00D31F36" w:rsidP="00C84A6B">
      <w:pPr>
        <w:rPr>
          <w:rFonts w:ascii="Times New Roman" w:hAnsi="Times New Roman" w:cs="Times New Roman"/>
          <w:b/>
        </w:rPr>
      </w:pPr>
      <w:r w:rsidRPr="00AF5058">
        <w:rPr>
          <w:rFonts w:ascii="Times New Roman" w:hAnsi="Times New Roman" w:cs="Times New Roman"/>
          <w:b/>
        </w:rPr>
        <w:t>Cluster</w:t>
      </w:r>
      <w:r w:rsidR="003A6BA4" w:rsidRPr="00AF5058">
        <w:rPr>
          <w:rFonts w:ascii="Times New Roman" w:hAnsi="Times New Roman" w:cs="Times New Roman"/>
          <w:b/>
        </w:rPr>
        <w:t xml:space="preserve"> sampling</w:t>
      </w:r>
      <w:r w:rsidR="00C84A6B" w:rsidRPr="00AF5058">
        <w:rPr>
          <w:rFonts w:ascii="Times New Roman" w:hAnsi="Times New Roman" w:cs="Times New Roman"/>
          <w:b/>
        </w:rPr>
        <w:t xml:space="preserve"> </w:t>
      </w:r>
      <w:r w:rsidR="00511CB3" w:rsidRPr="00AF5058">
        <w:rPr>
          <w:rFonts w:ascii="Times New Roman" w:hAnsi="Times New Roman" w:cs="Times New Roman"/>
          <w:b/>
        </w:rPr>
        <w:t>technique</w:t>
      </w:r>
      <w:r w:rsidR="001C101F" w:rsidRPr="00AF5058">
        <w:rPr>
          <w:rFonts w:ascii="Times New Roman" w:hAnsi="Times New Roman" w:cs="Times New Roman"/>
          <w:b/>
        </w:rPr>
        <w:t xml:space="preserve"> is employed </w:t>
      </w:r>
      <w:r w:rsidR="005F31E8" w:rsidRPr="00AF5058">
        <w:rPr>
          <w:rFonts w:ascii="Times New Roman" w:hAnsi="Times New Roman" w:cs="Times New Roman"/>
          <w:b/>
        </w:rPr>
        <w:t xml:space="preserve">in these particular study because the airline picks out </w:t>
      </w:r>
      <w:r w:rsidR="00F52E56" w:rsidRPr="00AF5058">
        <w:rPr>
          <w:rFonts w:ascii="Times New Roman" w:hAnsi="Times New Roman" w:cs="Times New Roman"/>
          <w:b/>
        </w:rPr>
        <w:t>10 flights out of th</w:t>
      </w:r>
      <w:r w:rsidRPr="00AF5058">
        <w:rPr>
          <w:rFonts w:ascii="Times New Roman" w:hAnsi="Times New Roman" w:cs="Times New Roman"/>
          <w:b/>
        </w:rPr>
        <w:t>e</w:t>
      </w:r>
      <w:r w:rsidR="00F52E56" w:rsidRPr="00AF5058">
        <w:rPr>
          <w:rFonts w:ascii="Times New Roman" w:hAnsi="Times New Roman" w:cs="Times New Roman"/>
          <w:b/>
        </w:rPr>
        <w:t xml:space="preserve"> whole population we ar</w:t>
      </w:r>
      <w:r w:rsidRPr="00AF5058">
        <w:rPr>
          <w:rFonts w:ascii="Times New Roman" w:hAnsi="Times New Roman" w:cs="Times New Roman"/>
          <w:b/>
        </w:rPr>
        <w:t xml:space="preserve">e not aware of and survey every passenger. The cluster was each flight. Because they could not sample all flight they decided to </w:t>
      </w:r>
      <w:r w:rsidR="005211E1" w:rsidRPr="00AF5058">
        <w:rPr>
          <w:rFonts w:ascii="Times New Roman" w:hAnsi="Times New Roman" w:cs="Times New Roman"/>
          <w:b/>
        </w:rPr>
        <w:t>survey the 10 flights to represent the other flights through cluster sampling.</w:t>
      </w:r>
      <w:r w:rsidRPr="00AF5058">
        <w:rPr>
          <w:rFonts w:ascii="Times New Roman" w:hAnsi="Times New Roman" w:cs="Times New Roman"/>
          <w:b/>
        </w:rPr>
        <w:t xml:space="preserve"> </w:t>
      </w:r>
    </w:p>
    <w:p w14:paraId="5BC7BB47" w14:textId="186870D5" w:rsidR="005D5F1B" w:rsidRPr="00AF5058" w:rsidRDefault="005D5F1B" w:rsidP="005D5F1B">
      <w:pPr>
        <w:pStyle w:val="ListParagraph"/>
        <w:rPr>
          <w:rFonts w:ascii="Times New Roman" w:hAnsi="Times New Roman" w:cs="Times New Roman"/>
        </w:rPr>
      </w:pPr>
    </w:p>
    <w:p w14:paraId="41CD7236" w14:textId="01A347FB" w:rsidR="00BD1FF6" w:rsidRPr="00AF5058" w:rsidRDefault="00BD1FF6" w:rsidP="00BD1FF6">
      <w:pPr>
        <w:rPr>
          <w:rFonts w:ascii="Times New Roman" w:hAnsi="Times New Roman" w:cs="Times New Roman"/>
        </w:rPr>
      </w:pPr>
    </w:p>
    <w:p w14:paraId="700D0ACC" w14:textId="77777777" w:rsidR="00BD1FF6" w:rsidRPr="00AF5058" w:rsidRDefault="00BD1FF6" w:rsidP="005D5F1B">
      <w:pPr>
        <w:pStyle w:val="ListParagraph"/>
        <w:rPr>
          <w:rFonts w:ascii="Times New Roman" w:hAnsi="Times New Roman" w:cs="Times New Roman"/>
        </w:rPr>
      </w:pPr>
    </w:p>
    <w:p w14:paraId="42EDB6B0" w14:textId="77777777" w:rsidR="005D5F1B" w:rsidRPr="00AF5058" w:rsidRDefault="005D5F1B" w:rsidP="005D5F1B">
      <w:pPr>
        <w:pStyle w:val="ListParagraph"/>
        <w:rPr>
          <w:rFonts w:ascii="Times New Roman" w:hAnsi="Times New Roman" w:cs="Times New Roman"/>
        </w:rPr>
      </w:pPr>
    </w:p>
    <w:p w14:paraId="48D1F775" w14:textId="77777777" w:rsidR="00F13EA9" w:rsidRPr="00AF5058" w:rsidRDefault="00F13EA9" w:rsidP="00F13EA9">
      <w:pPr>
        <w:rPr>
          <w:rFonts w:ascii="Times New Roman" w:hAnsi="Times New Roman" w:cs="Times New Roman"/>
        </w:rPr>
      </w:pPr>
      <w:r w:rsidRPr="00AF5058">
        <w:rPr>
          <w:rFonts w:ascii="Times New Roman" w:hAnsi="Times New Roman" w:cs="Times New Roman"/>
        </w:rPr>
        <w:lastRenderedPageBreak/>
        <w:t>Question 12</w:t>
      </w:r>
    </w:p>
    <w:p w14:paraId="325FDD52" w14:textId="738BEC1E" w:rsidR="00BF0906" w:rsidRPr="00AF5058" w:rsidRDefault="00BF0906" w:rsidP="00F13EA9">
      <w:pPr>
        <w:rPr>
          <w:rFonts w:ascii="Times New Roman" w:hAnsi="Times New Roman" w:cs="Times New Roman"/>
        </w:rPr>
      </w:pPr>
    </w:p>
    <w:tbl>
      <w:tblPr>
        <w:tblW w:w="5325" w:type="dxa"/>
        <w:tblInd w:w="2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1380"/>
        <w:gridCol w:w="1485"/>
        <w:gridCol w:w="1440"/>
      </w:tblGrid>
      <w:tr w:rsidR="00AF5058" w:rsidRPr="00AF5058" w14:paraId="6F6B31C5" w14:textId="77777777" w:rsidTr="00BF0906">
        <w:tc>
          <w:tcPr>
            <w:tcW w:w="1020" w:type="dxa"/>
            <w:shd w:val="clear" w:color="auto" w:fill="auto"/>
            <w:tcMar>
              <w:top w:w="100" w:type="dxa"/>
              <w:left w:w="100" w:type="dxa"/>
              <w:bottom w:w="100" w:type="dxa"/>
              <w:right w:w="100" w:type="dxa"/>
            </w:tcMar>
          </w:tcPr>
          <w:p w14:paraId="1187BBFB"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Value</w:t>
            </w:r>
          </w:p>
        </w:tc>
        <w:tc>
          <w:tcPr>
            <w:tcW w:w="1380" w:type="dxa"/>
            <w:shd w:val="clear" w:color="auto" w:fill="auto"/>
            <w:tcMar>
              <w:top w:w="100" w:type="dxa"/>
              <w:left w:w="100" w:type="dxa"/>
              <w:bottom w:w="100" w:type="dxa"/>
              <w:right w:w="100" w:type="dxa"/>
            </w:tcMar>
          </w:tcPr>
          <w:p w14:paraId="1F435744"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Frequency</w:t>
            </w:r>
          </w:p>
        </w:tc>
        <w:tc>
          <w:tcPr>
            <w:tcW w:w="1485" w:type="dxa"/>
            <w:shd w:val="clear" w:color="auto" w:fill="auto"/>
            <w:tcMar>
              <w:top w:w="100" w:type="dxa"/>
              <w:left w:w="100" w:type="dxa"/>
              <w:bottom w:w="100" w:type="dxa"/>
              <w:right w:w="100" w:type="dxa"/>
            </w:tcMar>
          </w:tcPr>
          <w:p w14:paraId="75777F53"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Relative Frequency</w:t>
            </w:r>
          </w:p>
        </w:tc>
        <w:tc>
          <w:tcPr>
            <w:tcW w:w="1440" w:type="dxa"/>
            <w:shd w:val="clear" w:color="auto" w:fill="auto"/>
            <w:tcMar>
              <w:top w:w="100" w:type="dxa"/>
              <w:left w:w="100" w:type="dxa"/>
              <w:bottom w:w="100" w:type="dxa"/>
              <w:right w:w="100" w:type="dxa"/>
            </w:tcMar>
          </w:tcPr>
          <w:p w14:paraId="045C9921"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Cumulative Frequency</w:t>
            </w:r>
          </w:p>
        </w:tc>
      </w:tr>
      <w:tr w:rsidR="00AF5058" w:rsidRPr="00AF5058" w14:paraId="5CFE1231" w14:textId="77777777" w:rsidTr="00BF0906">
        <w:tc>
          <w:tcPr>
            <w:tcW w:w="1020" w:type="dxa"/>
            <w:shd w:val="clear" w:color="auto" w:fill="auto"/>
            <w:tcMar>
              <w:top w:w="100" w:type="dxa"/>
              <w:left w:w="100" w:type="dxa"/>
              <w:bottom w:w="100" w:type="dxa"/>
              <w:right w:w="100" w:type="dxa"/>
            </w:tcMar>
          </w:tcPr>
          <w:p w14:paraId="7E6147E7"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0</w:t>
            </w:r>
          </w:p>
        </w:tc>
        <w:tc>
          <w:tcPr>
            <w:tcW w:w="1380" w:type="dxa"/>
            <w:shd w:val="clear" w:color="auto" w:fill="auto"/>
            <w:tcMar>
              <w:top w:w="100" w:type="dxa"/>
              <w:left w:w="100" w:type="dxa"/>
              <w:bottom w:w="100" w:type="dxa"/>
              <w:right w:w="100" w:type="dxa"/>
            </w:tcMar>
          </w:tcPr>
          <w:p w14:paraId="75105423"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4</w:t>
            </w:r>
          </w:p>
        </w:tc>
        <w:tc>
          <w:tcPr>
            <w:tcW w:w="1485" w:type="dxa"/>
            <w:shd w:val="clear" w:color="auto" w:fill="auto"/>
            <w:tcMar>
              <w:top w:w="100" w:type="dxa"/>
              <w:left w:w="100" w:type="dxa"/>
              <w:bottom w:w="100" w:type="dxa"/>
              <w:right w:w="100" w:type="dxa"/>
            </w:tcMar>
          </w:tcPr>
          <w:p w14:paraId="0E78C039"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0.08</w:t>
            </w:r>
          </w:p>
        </w:tc>
        <w:tc>
          <w:tcPr>
            <w:tcW w:w="1440" w:type="dxa"/>
            <w:shd w:val="clear" w:color="auto" w:fill="auto"/>
            <w:tcMar>
              <w:top w:w="100" w:type="dxa"/>
              <w:left w:w="100" w:type="dxa"/>
              <w:bottom w:w="100" w:type="dxa"/>
              <w:right w:w="100" w:type="dxa"/>
            </w:tcMar>
          </w:tcPr>
          <w:p w14:paraId="497307C6"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4</w:t>
            </w:r>
          </w:p>
        </w:tc>
      </w:tr>
      <w:tr w:rsidR="00AF5058" w:rsidRPr="00AF5058" w14:paraId="5361FE8D" w14:textId="77777777" w:rsidTr="00BF0906">
        <w:tc>
          <w:tcPr>
            <w:tcW w:w="1020" w:type="dxa"/>
            <w:shd w:val="clear" w:color="auto" w:fill="auto"/>
            <w:tcMar>
              <w:top w:w="100" w:type="dxa"/>
              <w:left w:w="100" w:type="dxa"/>
              <w:bottom w:w="100" w:type="dxa"/>
              <w:right w:w="100" w:type="dxa"/>
            </w:tcMar>
          </w:tcPr>
          <w:p w14:paraId="1A0CC4C9"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1</w:t>
            </w:r>
          </w:p>
        </w:tc>
        <w:tc>
          <w:tcPr>
            <w:tcW w:w="1380" w:type="dxa"/>
            <w:shd w:val="clear" w:color="auto" w:fill="auto"/>
            <w:tcMar>
              <w:top w:w="100" w:type="dxa"/>
              <w:left w:w="100" w:type="dxa"/>
              <w:bottom w:w="100" w:type="dxa"/>
              <w:right w:w="100" w:type="dxa"/>
            </w:tcMar>
          </w:tcPr>
          <w:p w14:paraId="76E60478"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8</w:t>
            </w:r>
          </w:p>
        </w:tc>
        <w:tc>
          <w:tcPr>
            <w:tcW w:w="1485" w:type="dxa"/>
            <w:shd w:val="clear" w:color="auto" w:fill="auto"/>
            <w:tcMar>
              <w:top w:w="100" w:type="dxa"/>
              <w:left w:w="100" w:type="dxa"/>
              <w:bottom w:w="100" w:type="dxa"/>
              <w:right w:w="100" w:type="dxa"/>
            </w:tcMar>
          </w:tcPr>
          <w:p w14:paraId="71466B4C"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0.16</w:t>
            </w:r>
          </w:p>
        </w:tc>
        <w:tc>
          <w:tcPr>
            <w:tcW w:w="1440" w:type="dxa"/>
            <w:shd w:val="clear" w:color="auto" w:fill="auto"/>
            <w:tcMar>
              <w:top w:w="100" w:type="dxa"/>
              <w:left w:w="100" w:type="dxa"/>
              <w:bottom w:w="100" w:type="dxa"/>
              <w:right w:w="100" w:type="dxa"/>
            </w:tcMar>
          </w:tcPr>
          <w:p w14:paraId="358F3E9E"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12</w:t>
            </w:r>
          </w:p>
        </w:tc>
      </w:tr>
      <w:tr w:rsidR="00AF5058" w:rsidRPr="00AF5058" w14:paraId="0D4C32B6" w14:textId="77777777" w:rsidTr="00BF0906">
        <w:tc>
          <w:tcPr>
            <w:tcW w:w="1020" w:type="dxa"/>
            <w:shd w:val="clear" w:color="auto" w:fill="auto"/>
            <w:tcMar>
              <w:top w:w="100" w:type="dxa"/>
              <w:left w:w="100" w:type="dxa"/>
              <w:bottom w:w="100" w:type="dxa"/>
              <w:right w:w="100" w:type="dxa"/>
            </w:tcMar>
          </w:tcPr>
          <w:p w14:paraId="716F482D"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2</w:t>
            </w:r>
          </w:p>
        </w:tc>
        <w:tc>
          <w:tcPr>
            <w:tcW w:w="1380" w:type="dxa"/>
            <w:shd w:val="clear" w:color="auto" w:fill="auto"/>
            <w:tcMar>
              <w:top w:w="100" w:type="dxa"/>
              <w:left w:w="100" w:type="dxa"/>
              <w:bottom w:w="100" w:type="dxa"/>
              <w:right w:w="100" w:type="dxa"/>
            </w:tcMar>
          </w:tcPr>
          <w:p w14:paraId="5530E833"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6</w:t>
            </w:r>
          </w:p>
        </w:tc>
        <w:tc>
          <w:tcPr>
            <w:tcW w:w="1485" w:type="dxa"/>
            <w:shd w:val="clear" w:color="auto" w:fill="auto"/>
            <w:tcMar>
              <w:top w:w="100" w:type="dxa"/>
              <w:left w:w="100" w:type="dxa"/>
              <w:bottom w:w="100" w:type="dxa"/>
              <w:right w:w="100" w:type="dxa"/>
            </w:tcMar>
          </w:tcPr>
          <w:p w14:paraId="5048BE20"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0.12</w:t>
            </w:r>
          </w:p>
        </w:tc>
        <w:tc>
          <w:tcPr>
            <w:tcW w:w="1440" w:type="dxa"/>
            <w:shd w:val="clear" w:color="auto" w:fill="auto"/>
            <w:tcMar>
              <w:top w:w="100" w:type="dxa"/>
              <w:left w:w="100" w:type="dxa"/>
              <w:bottom w:w="100" w:type="dxa"/>
              <w:right w:w="100" w:type="dxa"/>
            </w:tcMar>
          </w:tcPr>
          <w:p w14:paraId="11B2A40D"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18</w:t>
            </w:r>
          </w:p>
        </w:tc>
      </w:tr>
      <w:tr w:rsidR="00AF5058" w:rsidRPr="00AF5058" w14:paraId="61632793" w14:textId="77777777" w:rsidTr="00BF0906">
        <w:tc>
          <w:tcPr>
            <w:tcW w:w="1020" w:type="dxa"/>
            <w:shd w:val="clear" w:color="auto" w:fill="auto"/>
            <w:tcMar>
              <w:top w:w="100" w:type="dxa"/>
              <w:left w:w="100" w:type="dxa"/>
              <w:bottom w:w="100" w:type="dxa"/>
              <w:right w:w="100" w:type="dxa"/>
            </w:tcMar>
          </w:tcPr>
          <w:p w14:paraId="3F421522"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3</w:t>
            </w:r>
          </w:p>
        </w:tc>
        <w:tc>
          <w:tcPr>
            <w:tcW w:w="1380" w:type="dxa"/>
            <w:shd w:val="clear" w:color="auto" w:fill="auto"/>
            <w:tcMar>
              <w:top w:w="100" w:type="dxa"/>
              <w:left w:w="100" w:type="dxa"/>
              <w:bottom w:w="100" w:type="dxa"/>
              <w:right w:w="100" w:type="dxa"/>
            </w:tcMar>
          </w:tcPr>
          <w:p w14:paraId="653188D9"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2</w:t>
            </w:r>
          </w:p>
        </w:tc>
        <w:tc>
          <w:tcPr>
            <w:tcW w:w="1485" w:type="dxa"/>
            <w:shd w:val="clear" w:color="auto" w:fill="auto"/>
            <w:tcMar>
              <w:top w:w="100" w:type="dxa"/>
              <w:left w:w="100" w:type="dxa"/>
              <w:bottom w:w="100" w:type="dxa"/>
              <w:right w:w="100" w:type="dxa"/>
            </w:tcMar>
          </w:tcPr>
          <w:p w14:paraId="385BE252"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0.04</w:t>
            </w:r>
          </w:p>
        </w:tc>
        <w:tc>
          <w:tcPr>
            <w:tcW w:w="1440" w:type="dxa"/>
            <w:shd w:val="clear" w:color="auto" w:fill="auto"/>
            <w:tcMar>
              <w:top w:w="100" w:type="dxa"/>
              <w:left w:w="100" w:type="dxa"/>
              <w:bottom w:w="100" w:type="dxa"/>
              <w:right w:w="100" w:type="dxa"/>
            </w:tcMar>
          </w:tcPr>
          <w:p w14:paraId="38063670"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20</w:t>
            </w:r>
          </w:p>
        </w:tc>
      </w:tr>
      <w:tr w:rsidR="00AF5058" w:rsidRPr="00AF5058" w14:paraId="5F5ECE24" w14:textId="77777777" w:rsidTr="00BF0906">
        <w:tc>
          <w:tcPr>
            <w:tcW w:w="1020" w:type="dxa"/>
            <w:shd w:val="clear" w:color="auto" w:fill="auto"/>
            <w:tcMar>
              <w:top w:w="100" w:type="dxa"/>
              <w:left w:w="100" w:type="dxa"/>
              <w:bottom w:w="100" w:type="dxa"/>
              <w:right w:w="100" w:type="dxa"/>
            </w:tcMar>
          </w:tcPr>
          <w:p w14:paraId="33F217C8"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4</w:t>
            </w:r>
          </w:p>
        </w:tc>
        <w:tc>
          <w:tcPr>
            <w:tcW w:w="1380" w:type="dxa"/>
            <w:shd w:val="clear" w:color="auto" w:fill="auto"/>
            <w:tcMar>
              <w:top w:w="100" w:type="dxa"/>
              <w:left w:w="100" w:type="dxa"/>
              <w:bottom w:w="100" w:type="dxa"/>
              <w:right w:w="100" w:type="dxa"/>
            </w:tcMar>
          </w:tcPr>
          <w:p w14:paraId="69872447"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15</w:t>
            </w:r>
          </w:p>
        </w:tc>
        <w:tc>
          <w:tcPr>
            <w:tcW w:w="1485" w:type="dxa"/>
            <w:shd w:val="clear" w:color="auto" w:fill="auto"/>
            <w:tcMar>
              <w:top w:w="100" w:type="dxa"/>
              <w:left w:w="100" w:type="dxa"/>
              <w:bottom w:w="100" w:type="dxa"/>
              <w:right w:w="100" w:type="dxa"/>
            </w:tcMar>
          </w:tcPr>
          <w:p w14:paraId="0087A2B8"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0.3</w:t>
            </w:r>
          </w:p>
        </w:tc>
        <w:tc>
          <w:tcPr>
            <w:tcW w:w="1440" w:type="dxa"/>
            <w:shd w:val="clear" w:color="auto" w:fill="auto"/>
            <w:tcMar>
              <w:top w:w="100" w:type="dxa"/>
              <w:left w:w="100" w:type="dxa"/>
              <w:bottom w:w="100" w:type="dxa"/>
              <w:right w:w="100" w:type="dxa"/>
            </w:tcMar>
          </w:tcPr>
          <w:p w14:paraId="6E7A2809"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35</w:t>
            </w:r>
          </w:p>
        </w:tc>
      </w:tr>
      <w:tr w:rsidR="005D5F1B" w:rsidRPr="00AF5058" w14:paraId="5B58865B" w14:textId="77777777" w:rsidTr="00BF0906">
        <w:tc>
          <w:tcPr>
            <w:tcW w:w="1020" w:type="dxa"/>
            <w:shd w:val="clear" w:color="auto" w:fill="auto"/>
            <w:tcMar>
              <w:top w:w="100" w:type="dxa"/>
              <w:left w:w="100" w:type="dxa"/>
              <w:bottom w:w="100" w:type="dxa"/>
              <w:right w:w="100" w:type="dxa"/>
            </w:tcMar>
          </w:tcPr>
          <w:p w14:paraId="53171D9C"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5</w:t>
            </w:r>
          </w:p>
        </w:tc>
        <w:tc>
          <w:tcPr>
            <w:tcW w:w="1380" w:type="dxa"/>
            <w:shd w:val="clear" w:color="auto" w:fill="auto"/>
            <w:tcMar>
              <w:top w:w="100" w:type="dxa"/>
              <w:left w:w="100" w:type="dxa"/>
              <w:bottom w:w="100" w:type="dxa"/>
              <w:right w:w="100" w:type="dxa"/>
            </w:tcMar>
          </w:tcPr>
          <w:p w14:paraId="38D7BE0B"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15</w:t>
            </w:r>
          </w:p>
        </w:tc>
        <w:tc>
          <w:tcPr>
            <w:tcW w:w="1485" w:type="dxa"/>
            <w:shd w:val="clear" w:color="auto" w:fill="auto"/>
            <w:tcMar>
              <w:top w:w="100" w:type="dxa"/>
              <w:left w:w="100" w:type="dxa"/>
              <w:bottom w:w="100" w:type="dxa"/>
              <w:right w:w="100" w:type="dxa"/>
            </w:tcMar>
          </w:tcPr>
          <w:p w14:paraId="47A273B4"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0.3</w:t>
            </w:r>
          </w:p>
        </w:tc>
        <w:tc>
          <w:tcPr>
            <w:tcW w:w="1440" w:type="dxa"/>
            <w:shd w:val="clear" w:color="auto" w:fill="auto"/>
            <w:tcMar>
              <w:top w:w="100" w:type="dxa"/>
              <w:left w:w="100" w:type="dxa"/>
              <w:bottom w:w="100" w:type="dxa"/>
              <w:right w:w="100" w:type="dxa"/>
            </w:tcMar>
          </w:tcPr>
          <w:p w14:paraId="3E3D93B6" w14:textId="77777777" w:rsidR="005D5F1B" w:rsidRPr="00AF5058" w:rsidRDefault="005D5F1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50</w:t>
            </w:r>
          </w:p>
        </w:tc>
      </w:tr>
    </w:tbl>
    <w:p w14:paraId="00F15222" w14:textId="77777777" w:rsidR="00BF0906" w:rsidRPr="00AF5058" w:rsidRDefault="00BF0906" w:rsidP="00BF0906">
      <w:pPr>
        <w:rPr>
          <w:rFonts w:ascii="Times New Roman" w:hAnsi="Times New Roman" w:cs="Times New Roman"/>
        </w:rPr>
      </w:pPr>
    </w:p>
    <w:p w14:paraId="70AF882E" w14:textId="77777777" w:rsidR="00A93430" w:rsidRPr="00AF5058" w:rsidRDefault="00353F0F" w:rsidP="00ED3EA2">
      <w:pPr>
        <w:pStyle w:val="ListParagraph"/>
        <w:numPr>
          <w:ilvl w:val="0"/>
          <w:numId w:val="29"/>
        </w:numPr>
        <w:rPr>
          <w:rFonts w:ascii="Times New Roman" w:hAnsi="Times New Roman" w:cs="Times New Roman"/>
        </w:rPr>
      </w:pPr>
      <w:r w:rsidRPr="00AF5058">
        <w:rPr>
          <w:rFonts w:ascii="Times New Roman" w:hAnsi="Times New Roman" w:cs="Times New Roman"/>
          <w:b/>
        </w:rPr>
        <w:t xml:space="preserve"> </w:t>
      </w:r>
    </w:p>
    <w:p w14:paraId="50308254" w14:textId="19083F94" w:rsidR="00353F0F" w:rsidRPr="00AF5058" w:rsidRDefault="00353F0F" w:rsidP="00A93430">
      <w:pPr>
        <w:rPr>
          <w:rFonts w:ascii="Times New Roman" w:hAnsi="Times New Roman" w:cs="Times New Roman"/>
        </w:rPr>
      </w:pPr>
      <w:r w:rsidRPr="00AF5058">
        <w:rPr>
          <w:rFonts w:ascii="Times New Roman" w:hAnsi="Times New Roman" w:cs="Times New Roman"/>
          <w:b/>
        </w:rPr>
        <w:t>2 student</w:t>
      </w:r>
      <w:r w:rsidR="00700D2A" w:rsidRPr="00AF5058">
        <w:rPr>
          <w:rFonts w:ascii="Times New Roman" w:hAnsi="Times New Roman" w:cs="Times New Roman"/>
          <w:b/>
        </w:rPr>
        <w:t>s</w:t>
      </w:r>
    </w:p>
    <w:p w14:paraId="03CD4A8C" w14:textId="77777777" w:rsidR="00BF0906" w:rsidRPr="00AF5058" w:rsidRDefault="00BF0906" w:rsidP="00BF0906">
      <w:pPr>
        <w:rPr>
          <w:rFonts w:ascii="Times New Roman" w:hAnsi="Times New Roman" w:cs="Times New Roman"/>
        </w:rPr>
      </w:pPr>
    </w:p>
    <w:p w14:paraId="6A1CF96F" w14:textId="77777777" w:rsidR="0008236B" w:rsidRPr="00AF5058" w:rsidRDefault="0008236B" w:rsidP="00ED3EA2">
      <w:pPr>
        <w:pStyle w:val="ListParagraph"/>
        <w:numPr>
          <w:ilvl w:val="0"/>
          <w:numId w:val="29"/>
        </w:numPr>
        <w:rPr>
          <w:rFonts w:ascii="Times New Roman" w:hAnsi="Times New Roman" w:cs="Times New Roman"/>
          <w:b/>
        </w:rPr>
      </w:pPr>
    </w:p>
    <w:p w14:paraId="3F4CE95A" w14:textId="0EC5FBF1" w:rsidR="001619E6" w:rsidRPr="00AF5058" w:rsidRDefault="004D3EA6" w:rsidP="0008236B">
      <w:pPr>
        <w:rPr>
          <w:rFonts w:ascii="Times New Roman" w:hAnsi="Times New Roman" w:cs="Times New Roman"/>
          <w:b/>
        </w:rPr>
      </w:pPr>
      <w:r w:rsidRPr="00AF5058">
        <w:rPr>
          <w:rFonts w:ascii="Times New Roman" w:hAnsi="Times New Roman" w:cs="Times New Roman"/>
          <w:b/>
        </w:rPr>
        <w:t xml:space="preserve"> The cumulative frequencies of the students </w:t>
      </w:r>
      <w:r w:rsidR="00E4722F" w:rsidRPr="00AF5058">
        <w:rPr>
          <w:rFonts w:ascii="Times New Roman" w:hAnsi="Times New Roman" w:cs="Times New Roman"/>
          <w:b/>
        </w:rPr>
        <w:t>who answered two questions and below correctly</w:t>
      </w:r>
    </w:p>
    <w:p w14:paraId="2267025E" w14:textId="24E493C3" w:rsidR="00BF0906" w:rsidRPr="00AF5058" w:rsidRDefault="00ED3EA2" w:rsidP="004D0EBD">
      <w:pPr>
        <w:rPr>
          <w:rFonts w:ascii="Times New Roman" w:hAnsi="Times New Roman" w:cs="Times New Roman"/>
        </w:rPr>
      </w:pPr>
      <w:r w:rsidRPr="00AF5058">
        <w:rPr>
          <w:rFonts w:ascii="Times New Roman" w:hAnsi="Times New Roman" w:cs="Times New Roman"/>
          <w:b/>
        </w:rPr>
        <w:t xml:space="preserve"> </w:t>
      </w:r>
      <w:r w:rsidR="0008236B" w:rsidRPr="00AF5058">
        <w:rPr>
          <w:rFonts w:ascii="Times New Roman" w:hAnsi="Times New Roman" w:cs="Times New Roman"/>
          <w:b/>
        </w:rPr>
        <w:t xml:space="preserve">  </w:t>
      </w:r>
      <w:r w:rsidRPr="00AF5058">
        <w:rPr>
          <w:rFonts w:ascii="Times New Roman" w:hAnsi="Times New Roman" w:cs="Times New Roman"/>
          <w:b/>
        </w:rPr>
        <w:t xml:space="preserve"> </w:t>
      </w:r>
      <w:r w:rsidR="001619E6" w:rsidRPr="00AF5058">
        <w:rPr>
          <w:rFonts w:ascii="Times New Roman" w:hAnsi="Times New Roman" w:cs="Times New Roman"/>
          <w:b/>
        </w:rPr>
        <w:t>=18</w:t>
      </w:r>
      <w:r w:rsidR="00353F0F" w:rsidRPr="00AF5058">
        <w:rPr>
          <w:rFonts w:ascii="Times New Roman" w:hAnsi="Times New Roman" w:cs="Times New Roman"/>
          <w:b/>
        </w:rPr>
        <w:t xml:space="preserve"> student</w:t>
      </w:r>
      <w:r w:rsidR="00700D2A" w:rsidRPr="00AF5058">
        <w:rPr>
          <w:rFonts w:ascii="Times New Roman" w:hAnsi="Times New Roman" w:cs="Times New Roman"/>
          <w:b/>
        </w:rPr>
        <w:t>s</w:t>
      </w:r>
    </w:p>
    <w:p w14:paraId="0034E792" w14:textId="77777777" w:rsidR="00BF0906" w:rsidRPr="00AF5058" w:rsidRDefault="00BF0906" w:rsidP="00BF0906">
      <w:pPr>
        <w:pStyle w:val="ListParagraph"/>
        <w:ind w:left="1440"/>
        <w:rPr>
          <w:rFonts w:ascii="Times New Roman" w:hAnsi="Times New Roman" w:cs="Times New Roman"/>
        </w:rPr>
      </w:pPr>
    </w:p>
    <w:p w14:paraId="7063D687" w14:textId="77777777" w:rsidR="0008236B" w:rsidRPr="00AF5058" w:rsidRDefault="0008236B" w:rsidP="0008236B">
      <w:pPr>
        <w:pStyle w:val="ListParagraph"/>
        <w:numPr>
          <w:ilvl w:val="0"/>
          <w:numId w:val="29"/>
        </w:numPr>
        <w:rPr>
          <w:rFonts w:ascii="Times New Roman" w:hAnsi="Times New Roman" w:cs="Times New Roman"/>
          <w:b/>
        </w:rPr>
      </w:pPr>
    </w:p>
    <w:p w14:paraId="34C04F9A" w14:textId="0D53628F" w:rsidR="00E4722F" w:rsidRPr="00AF5058" w:rsidRDefault="00E4722F" w:rsidP="0008236B">
      <w:pPr>
        <w:rPr>
          <w:rFonts w:ascii="Times New Roman" w:hAnsi="Times New Roman" w:cs="Times New Roman"/>
          <w:b/>
        </w:rPr>
      </w:pPr>
      <w:r w:rsidRPr="00AF5058">
        <w:rPr>
          <w:rFonts w:ascii="Times New Roman" w:hAnsi="Times New Roman" w:cs="Times New Roman"/>
          <w:b/>
        </w:rPr>
        <w:t xml:space="preserve">= </w:t>
      </w:r>
      <w:r w:rsidR="00700D2A" w:rsidRPr="00AF5058">
        <w:rPr>
          <w:rFonts w:ascii="Times New Roman" w:hAnsi="Times New Roman" w:cs="Times New Roman"/>
          <w:b/>
        </w:rPr>
        <w:t>15</w:t>
      </w:r>
      <w:r w:rsidRPr="00AF5058">
        <w:rPr>
          <w:rFonts w:ascii="Times New Roman" w:hAnsi="Times New Roman" w:cs="Times New Roman"/>
          <w:b/>
        </w:rPr>
        <w:t xml:space="preserve"> student</w:t>
      </w:r>
      <w:r w:rsidR="00700D2A" w:rsidRPr="00AF5058">
        <w:rPr>
          <w:rFonts w:ascii="Times New Roman" w:hAnsi="Times New Roman" w:cs="Times New Roman"/>
          <w:b/>
        </w:rPr>
        <w:t>s the frequency of the students who answered four questions correctly</w:t>
      </w:r>
    </w:p>
    <w:p w14:paraId="3D629FAE" w14:textId="5FF6AE21" w:rsidR="0038454B" w:rsidRPr="00AF5058" w:rsidRDefault="0038454B" w:rsidP="004D0EBD">
      <w:pPr>
        <w:rPr>
          <w:rFonts w:ascii="Times New Roman" w:hAnsi="Times New Roman" w:cs="Times New Roman"/>
          <w:b/>
        </w:rPr>
      </w:pPr>
      <w:r w:rsidRPr="00AF5058">
        <w:rPr>
          <w:rFonts w:ascii="Times New Roman" w:hAnsi="Times New Roman" w:cs="Times New Roman"/>
          <w:b/>
        </w:rPr>
        <w:t xml:space="preserve">= 50 students are the total </w:t>
      </w:r>
    </w:p>
    <w:p w14:paraId="0B94A125" w14:textId="37821D0A" w:rsidR="0038454B" w:rsidRPr="00AF5058" w:rsidRDefault="0038454B" w:rsidP="00A76BE8">
      <w:pPr>
        <w:spacing w:line="360" w:lineRule="auto"/>
        <w:rPr>
          <w:rFonts w:ascii="Times New Roman" w:hAnsi="Times New Roman" w:cs="Times New Roman"/>
        </w:rPr>
      </w:pPr>
      <w:r w:rsidRPr="00AF5058">
        <w:rPr>
          <w:rFonts w:ascii="Times New Roman" w:hAnsi="Times New Roman" w:cs="Times New Roman"/>
          <w:b/>
        </w:rPr>
        <w:t xml:space="preserve">Proportion that answered the 4 </w:t>
      </w:r>
      <w:r w:rsidR="00A76BE8" w:rsidRPr="00AF5058">
        <w:rPr>
          <w:rFonts w:ascii="Times New Roman" w:hAnsi="Times New Roman" w:cs="Times New Roman"/>
          <w:b/>
        </w:rPr>
        <w:t>question</w:t>
      </w:r>
      <w:r w:rsidRPr="00AF5058">
        <w:rPr>
          <w:rFonts w:ascii="Times New Roman" w:hAnsi="Times New Roman" w:cs="Times New Roman"/>
          <w:b/>
        </w:rPr>
        <w:t xml:space="preserve"> correctly =15/50*100</w:t>
      </w:r>
      <w:r w:rsidR="00A76BE8" w:rsidRPr="00AF5058">
        <w:rPr>
          <w:rFonts w:ascii="Times New Roman" w:hAnsi="Times New Roman" w:cs="Times New Roman"/>
          <w:b/>
        </w:rPr>
        <w:t xml:space="preserve"> = 30%</w:t>
      </w:r>
    </w:p>
    <w:p w14:paraId="7CB3C1B6" w14:textId="1C8FB3AC" w:rsidR="00FD159A" w:rsidRPr="00AF5058" w:rsidRDefault="0008236B" w:rsidP="00A93430">
      <w:pPr>
        <w:rPr>
          <w:rFonts w:ascii="Times New Roman" w:hAnsi="Times New Roman" w:cs="Times New Roman"/>
          <w:b/>
        </w:rPr>
      </w:pPr>
      <w:r w:rsidRPr="00AF5058">
        <w:rPr>
          <w:rFonts w:ascii="Times New Roman" w:hAnsi="Times New Roman" w:cs="Times New Roman"/>
        </w:rPr>
        <w:t>d)</w:t>
      </w:r>
    </w:p>
    <w:p w14:paraId="6FA9A7A4" w14:textId="2E3CE1CF" w:rsidR="00C10055" w:rsidRPr="00AF5058" w:rsidRDefault="00C10055" w:rsidP="005D5F1B">
      <w:pPr>
        <w:rPr>
          <w:rFonts w:ascii="Times New Roman" w:hAnsi="Times New Roman" w:cs="Times New Roman"/>
          <w:b/>
        </w:rPr>
      </w:pPr>
      <w:r w:rsidRPr="00AF5058">
        <w:rPr>
          <w:rFonts w:ascii="Times New Roman" w:hAnsi="Times New Roman" w:cs="Times New Roman"/>
          <w:b/>
        </w:rPr>
        <w:t xml:space="preserve">The students answered 1 or 2 questions correctly = 8+6 = 14 students </w:t>
      </w:r>
    </w:p>
    <w:p w14:paraId="344DDC5A" w14:textId="27D83A26" w:rsidR="005D5F1B" w:rsidRPr="00AF5058" w:rsidRDefault="00A93430" w:rsidP="00A93430">
      <w:pPr>
        <w:rPr>
          <w:rFonts w:ascii="Times New Roman" w:hAnsi="Times New Roman" w:cs="Times New Roman"/>
        </w:rPr>
      </w:pPr>
      <w:r w:rsidRPr="00AF5058">
        <w:rPr>
          <w:rFonts w:ascii="Times New Roman" w:hAnsi="Times New Roman" w:cs="Times New Roman"/>
        </w:rPr>
        <w:t>e)</w:t>
      </w:r>
      <w:r w:rsidR="00FD159A" w:rsidRPr="00AF5058">
        <w:rPr>
          <w:rFonts w:ascii="Times New Roman" w:hAnsi="Times New Roman" w:cs="Times New Roman"/>
          <w:b/>
        </w:rPr>
        <w:t xml:space="preserve"> </w:t>
      </w:r>
    </w:p>
    <w:p w14:paraId="68BB47F1" w14:textId="190440E4" w:rsidR="00865CE5" w:rsidRPr="00AF5058" w:rsidRDefault="005B4FCE" w:rsidP="005D5F1B">
      <w:pPr>
        <w:rPr>
          <w:rFonts w:ascii="Times New Roman" w:hAnsi="Times New Roman" w:cs="Times New Roman"/>
          <w:b/>
        </w:rPr>
      </w:pPr>
      <w:r w:rsidRPr="00AF5058">
        <w:rPr>
          <w:rFonts w:ascii="Times New Roman" w:hAnsi="Times New Roman" w:cs="Times New Roman"/>
          <w:b/>
        </w:rPr>
        <w:t>Students</w:t>
      </w:r>
      <w:r w:rsidR="00FD159A" w:rsidRPr="00AF5058">
        <w:rPr>
          <w:rFonts w:ascii="Times New Roman" w:hAnsi="Times New Roman" w:cs="Times New Roman"/>
          <w:b/>
        </w:rPr>
        <w:t xml:space="preserve"> answered at most 4 questions</w:t>
      </w:r>
      <w:r w:rsidR="00D053DF" w:rsidRPr="00AF5058">
        <w:rPr>
          <w:rFonts w:ascii="Times New Roman" w:hAnsi="Times New Roman" w:cs="Times New Roman"/>
          <w:b/>
        </w:rPr>
        <w:t xml:space="preserve"> = students who answered 4 question and below correctly</w:t>
      </w:r>
    </w:p>
    <w:p w14:paraId="4FBB2A2A" w14:textId="7816A317" w:rsidR="00D053DF" w:rsidRPr="00AF5058" w:rsidRDefault="005B4FCE" w:rsidP="005D5F1B">
      <w:pPr>
        <w:rPr>
          <w:rFonts w:ascii="Times New Roman" w:hAnsi="Times New Roman" w:cs="Times New Roman"/>
          <w:b/>
        </w:rPr>
      </w:pPr>
      <w:r w:rsidRPr="00AF5058">
        <w:rPr>
          <w:rFonts w:ascii="Times New Roman" w:hAnsi="Times New Roman" w:cs="Times New Roman"/>
          <w:b/>
        </w:rPr>
        <w:t>Students</w:t>
      </w:r>
      <w:r w:rsidR="00D053DF" w:rsidRPr="00AF5058">
        <w:rPr>
          <w:rFonts w:ascii="Times New Roman" w:hAnsi="Times New Roman" w:cs="Times New Roman"/>
          <w:b/>
        </w:rPr>
        <w:t xml:space="preserve"> with 4 questions and below = the cumulative frequency of student</w:t>
      </w:r>
      <w:r w:rsidR="0095081C" w:rsidRPr="00AF5058">
        <w:rPr>
          <w:rFonts w:ascii="Times New Roman" w:hAnsi="Times New Roman" w:cs="Times New Roman"/>
          <w:b/>
        </w:rPr>
        <w:t>s</w:t>
      </w:r>
      <w:r w:rsidR="00D053DF" w:rsidRPr="00AF5058">
        <w:rPr>
          <w:rFonts w:ascii="Times New Roman" w:hAnsi="Times New Roman" w:cs="Times New Roman"/>
          <w:b/>
        </w:rPr>
        <w:t xml:space="preserve"> who answered 4 questions correctly</w:t>
      </w:r>
    </w:p>
    <w:p w14:paraId="2EC7A40F" w14:textId="0008CA32" w:rsidR="0095081C" w:rsidRPr="00AF5058" w:rsidRDefault="006B4BF1" w:rsidP="0095081C">
      <w:pPr>
        <w:rPr>
          <w:rFonts w:ascii="Times New Roman" w:hAnsi="Times New Roman" w:cs="Times New Roman"/>
          <w:b/>
        </w:rPr>
      </w:pPr>
      <w:r w:rsidRPr="00AF5058">
        <w:rPr>
          <w:rFonts w:ascii="Times New Roman" w:hAnsi="Times New Roman" w:cs="Times New Roman"/>
          <w:b/>
        </w:rPr>
        <w:t>The</w:t>
      </w:r>
      <w:r w:rsidR="0095081C" w:rsidRPr="00AF5058">
        <w:rPr>
          <w:rFonts w:ascii="Times New Roman" w:hAnsi="Times New Roman" w:cs="Times New Roman"/>
          <w:b/>
        </w:rPr>
        <w:t xml:space="preserve"> cumulative frequency of students who answered 4 questions correctly =</w:t>
      </w:r>
      <w:r w:rsidR="005B4FCE" w:rsidRPr="00AF5058">
        <w:rPr>
          <w:rFonts w:ascii="Times New Roman" w:hAnsi="Times New Roman" w:cs="Times New Roman"/>
          <w:b/>
        </w:rPr>
        <w:t xml:space="preserve"> 35 students</w:t>
      </w:r>
    </w:p>
    <w:p w14:paraId="11DCEC44" w14:textId="77777777" w:rsidR="0095081C" w:rsidRPr="00AF5058" w:rsidRDefault="0095081C" w:rsidP="005D5F1B">
      <w:pPr>
        <w:rPr>
          <w:rFonts w:ascii="Times New Roman" w:hAnsi="Times New Roman" w:cs="Times New Roman"/>
        </w:rPr>
      </w:pPr>
    </w:p>
    <w:p w14:paraId="0977FC50" w14:textId="4340B1C1" w:rsidR="005D5F1B" w:rsidRPr="00AF5058" w:rsidRDefault="00A93430" w:rsidP="005D5F1B">
      <w:pPr>
        <w:rPr>
          <w:rFonts w:ascii="Times New Roman" w:hAnsi="Times New Roman" w:cs="Times New Roman"/>
          <w:b/>
        </w:rPr>
      </w:pPr>
      <w:r w:rsidRPr="00AF5058">
        <w:rPr>
          <w:rFonts w:ascii="Times New Roman" w:hAnsi="Times New Roman" w:cs="Times New Roman"/>
        </w:rPr>
        <w:t>f)</w:t>
      </w:r>
      <w:r w:rsidR="0018537A" w:rsidRPr="00AF5058">
        <w:rPr>
          <w:rFonts w:ascii="Times New Roman" w:hAnsi="Times New Roman" w:cs="Times New Roman"/>
          <w:b/>
        </w:rPr>
        <w:t xml:space="preserve"> </w:t>
      </w:r>
    </w:p>
    <w:p w14:paraId="2DCD9622" w14:textId="38708B5C" w:rsidR="0018537A" w:rsidRPr="00AF5058" w:rsidRDefault="00745D26" w:rsidP="005D5F1B">
      <w:pPr>
        <w:rPr>
          <w:rFonts w:ascii="Times New Roman" w:hAnsi="Times New Roman" w:cs="Times New Roman"/>
          <w:b/>
        </w:rPr>
      </w:pPr>
      <w:r w:rsidRPr="00AF5058">
        <w:rPr>
          <w:rFonts w:ascii="Times New Roman" w:hAnsi="Times New Roman" w:cs="Times New Roman"/>
          <w:b/>
        </w:rPr>
        <w:t>The</w:t>
      </w:r>
      <w:r w:rsidR="0018537A" w:rsidRPr="00AF5058">
        <w:rPr>
          <w:rFonts w:ascii="Times New Roman" w:hAnsi="Times New Roman" w:cs="Times New Roman"/>
          <w:b/>
        </w:rPr>
        <w:t xml:space="preserve"> sum of the relative frequency column = 1</w:t>
      </w:r>
    </w:p>
    <w:p w14:paraId="3A107077" w14:textId="62C08F41" w:rsidR="00865CE5" w:rsidRPr="00AF5058" w:rsidRDefault="00745D26" w:rsidP="005D5F1B">
      <w:pPr>
        <w:rPr>
          <w:rFonts w:ascii="Times New Roman" w:hAnsi="Times New Roman" w:cs="Times New Roman"/>
          <w:b/>
        </w:rPr>
      </w:pPr>
      <w:r w:rsidRPr="00AF5058">
        <w:rPr>
          <w:rFonts w:ascii="Times New Roman" w:hAnsi="Times New Roman" w:cs="Times New Roman"/>
          <w:b/>
        </w:rPr>
        <w:t>Yes</w:t>
      </w:r>
      <w:r w:rsidR="0018537A" w:rsidRPr="00AF5058">
        <w:rPr>
          <w:rFonts w:ascii="Times New Roman" w:hAnsi="Times New Roman" w:cs="Times New Roman"/>
          <w:b/>
        </w:rPr>
        <w:t>, this always be the case</w:t>
      </w:r>
      <w:r w:rsidRPr="00AF5058">
        <w:rPr>
          <w:rFonts w:ascii="Times New Roman" w:hAnsi="Times New Roman" w:cs="Times New Roman"/>
          <w:b/>
        </w:rPr>
        <w:t xml:space="preserve">, because the relative frequency column represents probabilities of each score and probabilities always add up to one. </w:t>
      </w:r>
    </w:p>
    <w:p w14:paraId="10449698" w14:textId="77777777" w:rsidR="00FE4AFD" w:rsidRPr="00AF5058" w:rsidRDefault="00FE4AFD" w:rsidP="005D5F1B">
      <w:pPr>
        <w:rPr>
          <w:rFonts w:ascii="Times New Roman" w:hAnsi="Times New Roman" w:cs="Times New Roman"/>
          <w:b/>
        </w:rPr>
      </w:pPr>
    </w:p>
    <w:p w14:paraId="3D7C5751" w14:textId="77777777" w:rsidR="00455579" w:rsidRPr="00AF5058" w:rsidRDefault="00455579" w:rsidP="00455579">
      <w:pPr>
        <w:rPr>
          <w:rFonts w:ascii="Times New Roman" w:hAnsi="Times New Roman" w:cs="Times New Roman"/>
          <w:b/>
        </w:rPr>
      </w:pPr>
      <w:r w:rsidRPr="00AF5058">
        <w:rPr>
          <w:rFonts w:ascii="Times New Roman" w:hAnsi="Times New Roman" w:cs="Times New Roman"/>
        </w:rPr>
        <w:t>g)</w:t>
      </w:r>
      <w:r w:rsidR="0018537A" w:rsidRPr="00AF5058">
        <w:rPr>
          <w:rFonts w:ascii="Times New Roman" w:hAnsi="Times New Roman" w:cs="Times New Roman"/>
          <w:b/>
        </w:rPr>
        <w:t xml:space="preserve"> </w:t>
      </w:r>
    </w:p>
    <w:p w14:paraId="3A60E6F2" w14:textId="662E9291" w:rsidR="00BF0906" w:rsidRPr="00AF5058" w:rsidRDefault="00BF0906" w:rsidP="00455579">
      <w:pPr>
        <w:rPr>
          <w:rFonts w:ascii="Times New Roman" w:hAnsi="Times New Roman" w:cs="Times New Roman"/>
          <w:b/>
        </w:rPr>
      </w:pPr>
      <w:r w:rsidRPr="00AF5058">
        <w:rPr>
          <w:rFonts w:ascii="Times New Roman" w:hAnsi="Times New Roman" w:cs="Times New Roman"/>
        </w:rPr>
        <w:lastRenderedPageBreak/>
        <w:br/>
      </w:r>
      <w:r w:rsidR="007D2A61" w:rsidRPr="00AF5058">
        <w:rPr>
          <w:rFonts w:ascii="Times New Roman" w:hAnsi="Times New Roman" w:cs="Times New Roman"/>
          <w:noProof/>
        </w:rPr>
        <w:drawing>
          <wp:inline distT="0" distB="0" distL="0" distR="0" wp14:anchorId="3158BE4E" wp14:editId="1CA37D91">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5DDB1B2" w14:textId="77777777" w:rsidR="00EF5FA4" w:rsidRPr="00AF5058" w:rsidRDefault="00EF5FA4" w:rsidP="00EF5FA4">
      <w:pPr>
        <w:ind w:left="540"/>
        <w:rPr>
          <w:rFonts w:ascii="Times New Roman" w:hAnsi="Times New Roman" w:cs="Times New Roman"/>
        </w:rPr>
      </w:pPr>
    </w:p>
    <w:p w14:paraId="3D478608" w14:textId="5006831A" w:rsidR="00D80A57" w:rsidRPr="00AF5058" w:rsidRDefault="00EF5FA4" w:rsidP="00EF5FA4">
      <w:pPr>
        <w:ind w:left="540"/>
        <w:rPr>
          <w:rFonts w:ascii="Times New Roman" w:hAnsi="Times New Roman" w:cs="Times New Roman"/>
        </w:rPr>
      </w:pPr>
      <w:r w:rsidRPr="00AF5058">
        <w:rPr>
          <w:rFonts w:ascii="Times New Roman" w:hAnsi="Times New Roman" w:cs="Times New Roman"/>
        </w:rPr>
        <w:t>Question 13.</w:t>
      </w:r>
    </w:p>
    <w:p w14:paraId="74ADF114" w14:textId="77777777" w:rsidR="00EF5FA4" w:rsidRPr="00AF5058" w:rsidRDefault="00EF5FA4" w:rsidP="00EF5FA4">
      <w:pPr>
        <w:ind w:left="540"/>
        <w:rPr>
          <w:rFonts w:ascii="Times New Roman" w:hAnsi="Times New Roman" w:cs="Times New Roman"/>
        </w:rPr>
      </w:pPr>
    </w:p>
    <w:p w14:paraId="5103C359" w14:textId="0D78E5C8" w:rsidR="00EB25F3" w:rsidRPr="00AF5058" w:rsidRDefault="00EB25F3" w:rsidP="00EB25F3">
      <w:pPr>
        <w:rPr>
          <w:rFonts w:ascii="Times New Roman" w:hAnsi="Times New Roman" w:cs="Times New Roman"/>
        </w:rPr>
      </w:pPr>
      <w:r w:rsidRPr="00AF5058">
        <w:rPr>
          <w:rFonts w:ascii="Times New Roman" w:hAnsi="Times New Roman" w:cs="Times New Roman"/>
        </w:rPr>
        <w:t>Mean</w:t>
      </w:r>
    </w:p>
    <w:p w14:paraId="1D58BAA9" w14:textId="77777777" w:rsidR="00FE4AFD" w:rsidRPr="00AF5058" w:rsidRDefault="004937CF" w:rsidP="00FE4AFD">
      <w:pPr>
        <w:rPr>
          <w:rFonts w:ascii="Times New Roman" w:hAnsi="Times New Roman" w:cs="Times New Roman"/>
          <w:b/>
        </w:rPr>
      </w:pPr>
      <w:r w:rsidRPr="00AF5058">
        <w:rPr>
          <w:rFonts w:ascii="Times New Roman" w:hAnsi="Times New Roman" w:cs="Times New Roman"/>
          <w:b/>
        </w:rPr>
        <w:t>By adding all the values in a data set and dividing them by the number of the data set</w:t>
      </w:r>
      <w:r w:rsidR="00FD73C3" w:rsidRPr="00AF5058">
        <w:rPr>
          <w:rFonts w:ascii="Times New Roman" w:hAnsi="Times New Roman" w:cs="Times New Roman"/>
          <w:b/>
        </w:rPr>
        <w:t>.</w:t>
      </w:r>
    </w:p>
    <w:p w14:paraId="73A41DB8" w14:textId="77777777" w:rsidR="00FE4AFD" w:rsidRPr="00AF5058" w:rsidRDefault="00FE4AFD" w:rsidP="00FE4AFD">
      <w:pPr>
        <w:rPr>
          <w:rFonts w:ascii="Times New Roman" w:hAnsi="Times New Roman" w:cs="Times New Roman"/>
          <w:b/>
        </w:rPr>
      </w:pPr>
    </w:p>
    <w:p w14:paraId="5C8D1D0B" w14:textId="6FFDB8B6" w:rsidR="00EB25F3" w:rsidRPr="00AF5058" w:rsidRDefault="00EB25F3" w:rsidP="00FE4AFD">
      <w:pPr>
        <w:rPr>
          <w:rFonts w:ascii="Times New Roman" w:hAnsi="Times New Roman" w:cs="Times New Roman"/>
          <w:b/>
        </w:rPr>
      </w:pPr>
      <w:r w:rsidRPr="00AF5058">
        <w:rPr>
          <w:rFonts w:ascii="Times New Roman" w:hAnsi="Times New Roman" w:cs="Times New Roman"/>
        </w:rPr>
        <w:t>Median</w:t>
      </w:r>
    </w:p>
    <w:p w14:paraId="092246A0" w14:textId="17F8197F" w:rsidR="00EB25F3" w:rsidRPr="00AF5058" w:rsidRDefault="00E12BAE" w:rsidP="00EB25F3">
      <w:pPr>
        <w:rPr>
          <w:rFonts w:ascii="Times New Roman" w:hAnsi="Times New Roman" w:cs="Times New Roman"/>
          <w:b/>
        </w:rPr>
      </w:pPr>
      <w:r w:rsidRPr="00AF5058">
        <w:rPr>
          <w:rFonts w:ascii="Times New Roman" w:hAnsi="Times New Roman" w:cs="Times New Roman"/>
          <w:b/>
        </w:rPr>
        <w:t xml:space="preserve">Arranging the data set in ascending and descending order, dividing the data set into </w:t>
      </w:r>
      <w:r w:rsidR="0018456A" w:rsidRPr="00AF5058">
        <w:rPr>
          <w:rFonts w:ascii="Times New Roman" w:hAnsi="Times New Roman" w:cs="Times New Roman"/>
          <w:b/>
        </w:rPr>
        <w:t>two, find</w:t>
      </w:r>
      <w:r w:rsidR="00D24F3C" w:rsidRPr="00AF5058">
        <w:rPr>
          <w:rFonts w:ascii="Times New Roman" w:hAnsi="Times New Roman" w:cs="Times New Roman"/>
          <w:b/>
        </w:rPr>
        <w:t xml:space="preserve"> the middle number. If </w:t>
      </w:r>
      <w:r w:rsidR="00CE5CCB" w:rsidRPr="00AF5058">
        <w:rPr>
          <w:rFonts w:ascii="Times New Roman" w:hAnsi="Times New Roman" w:cs="Times New Roman"/>
          <w:b/>
        </w:rPr>
        <w:t>they are two middle,</w:t>
      </w:r>
      <w:r w:rsidRPr="00AF5058">
        <w:rPr>
          <w:rFonts w:ascii="Times New Roman" w:hAnsi="Times New Roman" w:cs="Times New Roman"/>
          <w:b/>
        </w:rPr>
        <w:t xml:space="preserve"> adding the two values at the center and dividing them by two. </w:t>
      </w:r>
    </w:p>
    <w:p w14:paraId="61C9C74F" w14:textId="77777777" w:rsidR="00FE4AFD" w:rsidRPr="00AF5058" w:rsidRDefault="00FE4AFD" w:rsidP="00EB25F3">
      <w:pPr>
        <w:rPr>
          <w:rFonts w:ascii="Times New Roman" w:hAnsi="Times New Roman" w:cs="Times New Roman"/>
          <w:b/>
        </w:rPr>
      </w:pPr>
    </w:p>
    <w:p w14:paraId="616A5B28" w14:textId="77777777" w:rsidR="00EB25F3" w:rsidRPr="00AF5058" w:rsidRDefault="00EB25F3" w:rsidP="00FE4AFD">
      <w:pPr>
        <w:rPr>
          <w:rFonts w:ascii="Times New Roman" w:hAnsi="Times New Roman" w:cs="Times New Roman"/>
        </w:rPr>
      </w:pPr>
      <w:r w:rsidRPr="00AF5058">
        <w:rPr>
          <w:rFonts w:ascii="Times New Roman" w:hAnsi="Times New Roman" w:cs="Times New Roman"/>
        </w:rPr>
        <w:t>Midrange</w:t>
      </w:r>
    </w:p>
    <w:p w14:paraId="4837F56B" w14:textId="5D1DC59D" w:rsidR="00EB25F3" w:rsidRPr="00AF5058" w:rsidRDefault="00E12BAE" w:rsidP="00EB25F3">
      <w:pPr>
        <w:rPr>
          <w:rFonts w:ascii="Times New Roman" w:hAnsi="Times New Roman" w:cs="Times New Roman"/>
          <w:b/>
        </w:rPr>
      </w:pPr>
      <w:r w:rsidRPr="00AF5058">
        <w:rPr>
          <w:rFonts w:ascii="Times New Roman" w:hAnsi="Times New Roman" w:cs="Times New Roman"/>
          <w:b/>
        </w:rPr>
        <w:t>Adding the least value and the greatest value in a data set and dividing them by two</w:t>
      </w:r>
      <w:r w:rsidR="0018456A" w:rsidRPr="00AF5058">
        <w:rPr>
          <w:rFonts w:ascii="Times New Roman" w:hAnsi="Times New Roman" w:cs="Times New Roman"/>
          <w:b/>
        </w:rPr>
        <w:t xml:space="preserve">. Also referred to as the mean of the greatest and the least value of a data set. </w:t>
      </w:r>
    </w:p>
    <w:p w14:paraId="25CEF0F9" w14:textId="77777777" w:rsidR="00EB25F3" w:rsidRPr="00AF5058" w:rsidRDefault="00EB25F3" w:rsidP="00EB25F3">
      <w:pPr>
        <w:rPr>
          <w:rFonts w:ascii="Times New Roman" w:hAnsi="Times New Roman" w:cs="Times New Roman"/>
        </w:rPr>
      </w:pPr>
    </w:p>
    <w:p w14:paraId="3E9B8800" w14:textId="323244B2" w:rsidR="00EB25F3" w:rsidRPr="00AF5058" w:rsidRDefault="00EB25F3" w:rsidP="00EB25F3">
      <w:pPr>
        <w:rPr>
          <w:rFonts w:ascii="Times New Roman" w:hAnsi="Times New Roman" w:cs="Times New Roman"/>
        </w:rPr>
      </w:pPr>
      <w:r w:rsidRPr="00AF5058">
        <w:rPr>
          <w:rFonts w:ascii="Times New Roman" w:hAnsi="Times New Roman" w:cs="Times New Roman"/>
        </w:rPr>
        <w:t>Variance</w:t>
      </w:r>
    </w:p>
    <w:p w14:paraId="6FBD41E9" w14:textId="025D0E66" w:rsidR="00EB25F3" w:rsidRPr="00AF5058" w:rsidRDefault="00523930" w:rsidP="00EB25F3">
      <w:pPr>
        <w:rPr>
          <w:rFonts w:ascii="Times New Roman" w:hAnsi="Times New Roman" w:cs="Times New Roman"/>
          <w:b/>
        </w:rPr>
      </w:pPr>
      <w:r w:rsidRPr="00AF5058">
        <w:rPr>
          <w:rFonts w:ascii="Times New Roman" w:hAnsi="Times New Roman" w:cs="Times New Roman"/>
          <w:b/>
        </w:rPr>
        <w:t xml:space="preserve">Variance is calculated by squaring all the deviations from the mean </w:t>
      </w:r>
      <w:r w:rsidR="004918E4" w:rsidRPr="00AF5058">
        <w:rPr>
          <w:rFonts w:ascii="Times New Roman" w:hAnsi="Times New Roman" w:cs="Times New Roman"/>
          <w:b/>
        </w:rPr>
        <w:t xml:space="preserve">of each observation </w:t>
      </w:r>
      <w:r w:rsidRPr="00AF5058">
        <w:rPr>
          <w:rFonts w:ascii="Times New Roman" w:hAnsi="Times New Roman" w:cs="Times New Roman"/>
          <w:b/>
        </w:rPr>
        <w:t>and dividing them by the number of observation.</w:t>
      </w:r>
      <w:r w:rsidR="00DF1A01" w:rsidRPr="00AF5058">
        <w:rPr>
          <w:rFonts w:ascii="Times New Roman" w:hAnsi="Times New Roman" w:cs="Times New Roman"/>
          <w:b/>
        </w:rPr>
        <w:t xml:space="preserve"> </w:t>
      </w:r>
    </w:p>
    <w:p w14:paraId="46FE05DE" w14:textId="77777777" w:rsidR="00E97C75" w:rsidRPr="00AF5058" w:rsidRDefault="00E97C75" w:rsidP="00EB25F3">
      <w:pPr>
        <w:rPr>
          <w:rFonts w:ascii="Times New Roman" w:hAnsi="Times New Roman" w:cs="Times New Roman"/>
          <w:b/>
        </w:rPr>
      </w:pPr>
    </w:p>
    <w:p w14:paraId="1A33F2F0" w14:textId="641B7C35" w:rsidR="00E97C75" w:rsidRPr="00AF5058" w:rsidRDefault="00EB25F3" w:rsidP="00FE4AFD">
      <w:pPr>
        <w:rPr>
          <w:rFonts w:ascii="Times New Roman" w:hAnsi="Times New Roman" w:cs="Times New Roman"/>
        </w:rPr>
      </w:pPr>
      <w:r w:rsidRPr="00AF5058">
        <w:rPr>
          <w:rFonts w:ascii="Times New Roman" w:hAnsi="Times New Roman" w:cs="Times New Roman"/>
        </w:rPr>
        <w:t xml:space="preserve">Standard Deviation </w:t>
      </w:r>
    </w:p>
    <w:p w14:paraId="15DEC527" w14:textId="780BD5F3" w:rsidR="004918E4" w:rsidRPr="00AF5058" w:rsidRDefault="004918E4" w:rsidP="004918E4">
      <w:pPr>
        <w:rPr>
          <w:rFonts w:ascii="Times New Roman" w:hAnsi="Times New Roman" w:cs="Times New Roman"/>
          <w:b/>
        </w:rPr>
      </w:pPr>
      <w:r w:rsidRPr="00AF5058">
        <w:rPr>
          <w:rFonts w:ascii="Times New Roman" w:hAnsi="Times New Roman" w:cs="Times New Roman"/>
          <w:b/>
        </w:rPr>
        <w:t xml:space="preserve">It is simply the square root of variance </w:t>
      </w:r>
    </w:p>
    <w:p w14:paraId="2F37C7DC" w14:textId="73B4133D" w:rsidR="00EB25F3" w:rsidRPr="00AF5058" w:rsidRDefault="00EB25F3" w:rsidP="00EB25F3">
      <w:pPr>
        <w:rPr>
          <w:rFonts w:ascii="Times New Roman" w:hAnsi="Times New Roman" w:cs="Times New Roman"/>
        </w:rPr>
      </w:pPr>
    </w:p>
    <w:p w14:paraId="466F85B7" w14:textId="77777777" w:rsidR="00EF5FA4" w:rsidRPr="00AF5058" w:rsidRDefault="00EF5FA4" w:rsidP="00EF5FA4">
      <w:pPr>
        <w:ind w:left="540"/>
        <w:rPr>
          <w:rFonts w:ascii="Times New Roman" w:hAnsi="Times New Roman" w:cs="Times New Roman"/>
        </w:rPr>
      </w:pPr>
      <w:r w:rsidRPr="00AF5058">
        <w:rPr>
          <w:rFonts w:ascii="Times New Roman" w:hAnsi="Times New Roman" w:cs="Times New Roman"/>
        </w:rPr>
        <w:t>Question 14.</w:t>
      </w:r>
    </w:p>
    <w:p w14:paraId="4EEDACD5" w14:textId="77777777" w:rsidR="00EF5FA4" w:rsidRPr="00AF5058" w:rsidRDefault="00EF5FA4" w:rsidP="007D2A61">
      <w:pPr>
        <w:pStyle w:val="ListParagraph"/>
        <w:rPr>
          <w:rFonts w:ascii="Times New Roman" w:hAnsi="Times New Roman" w:cs="Times New Roman"/>
          <w:b/>
        </w:rPr>
      </w:pPr>
    </w:p>
    <w:p w14:paraId="5A8E3725" w14:textId="45D7B30B" w:rsidR="00BA141E" w:rsidRPr="00AF5058" w:rsidRDefault="002740A2" w:rsidP="007D2A61">
      <w:pPr>
        <w:pStyle w:val="ListParagraph"/>
        <w:rPr>
          <w:rFonts w:ascii="Times New Roman" w:hAnsi="Times New Roman" w:cs="Times New Roman"/>
          <w:b/>
        </w:rPr>
      </w:pPr>
      <w:r w:rsidRPr="00AF5058">
        <w:rPr>
          <w:rFonts w:ascii="Times New Roman" w:hAnsi="Times New Roman" w:cs="Times New Roman"/>
          <w:b/>
        </w:rPr>
        <w:t xml:space="preserve">Average </w:t>
      </w:r>
    </w:p>
    <w:p w14:paraId="7EFC77FF" w14:textId="77777777" w:rsidR="007D2A61" w:rsidRPr="00AF5058" w:rsidRDefault="007D2A61" w:rsidP="007D2A61">
      <w:pPr>
        <w:pStyle w:val="ListParagraph"/>
        <w:rPr>
          <w:rFonts w:ascii="Times New Roman" w:hAnsi="Times New Roman" w:cs="Times New Roman"/>
          <w:b/>
        </w:rPr>
      </w:pPr>
    </w:p>
    <w:p w14:paraId="36946B05" w14:textId="77777777" w:rsidR="007D2A61" w:rsidRPr="00AF5058" w:rsidRDefault="007D2A61" w:rsidP="007D2A61">
      <w:pPr>
        <w:pStyle w:val="ListParagraph"/>
        <w:rPr>
          <w:rFonts w:ascii="Times New Roman" w:hAnsi="Times New Roman" w:cs="Times New Roman"/>
          <w:b/>
        </w:rPr>
      </w:pPr>
    </w:p>
    <w:p w14:paraId="12CC74F2" w14:textId="48AF2D99" w:rsidR="003068E3" w:rsidRPr="00AF5058" w:rsidRDefault="003068E3" w:rsidP="003068E3">
      <w:pPr>
        <w:pStyle w:val="ListParagraph"/>
        <w:rPr>
          <w:rFonts w:ascii="Times New Roman" w:hAnsi="Times New Roman" w:cs="Times New Roman"/>
        </w:rPr>
      </w:pPr>
    </w:p>
    <w:p w14:paraId="0B1E8443" w14:textId="77777777" w:rsidR="00EF5FA4" w:rsidRPr="00AF5058" w:rsidRDefault="00EF5FA4" w:rsidP="00EF5FA4">
      <w:pPr>
        <w:ind w:left="540"/>
        <w:rPr>
          <w:rFonts w:ascii="Times New Roman" w:hAnsi="Times New Roman" w:cs="Times New Roman"/>
        </w:rPr>
      </w:pPr>
      <w:r w:rsidRPr="00AF5058">
        <w:rPr>
          <w:rFonts w:ascii="Times New Roman" w:hAnsi="Times New Roman" w:cs="Times New Roman"/>
        </w:rPr>
        <w:t>Question 15.</w:t>
      </w:r>
    </w:p>
    <w:p w14:paraId="03751D94" w14:textId="2CC4BCC2" w:rsidR="003068E3" w:rsidRPr="00AF5058" w:rsidRDefault="000B531A" w:rsidP="00EF5FA4">
      <w:pPr>
        <w:ind w:left="540"/>
        <w:rPr>
          <w:rFonts w:ascii="Times New Roman" w:hAnsi="Times New Roman" w:cs="Times New Roman"/>
        </w:rPr>
      </w:pPr>
      <w:r w:rsidRPr="00AF5058">
        <w:rPr>
          <w:rFonts w:ascii="Times New Roman" w:hAnsi="Times New Roman" w:cs="Times New Roman"/>
        </w:rPr>
        <w:t>Given the following data set, find the mean, median, mode, and midrange.</w:t>
      </w:r>
    </w:p>
    <w:p w14:paraId="13BB5738" w14:textId="77777777" w:rsidR="0056484A" w:rsidRPr="00AF5058" w:rsidRDefault="000B531A" w:rsidP="0056484A">
      <w:pPr>
        <w:pStyle w:val="ListParagraph"/>
        <w:jc w:val="center"/>
        <w:rPr>
          <w:rFonts w:ascii="Times New Roman" w:hAnsi="Times New Roman" w:cs="Times New Roman"/>
        </w:rPr>
      </w:pPr>
      <w:r w:rsidRPr="00AF5058">
        <w:rPr>
          <w:rFonts w:ascii="Times New Roman" w:hAnsi="Times New Roman" w:cs="Times New Roman"/>
        </w:rPr>
        <w:t>5, 6, 7, 7, 7, 8, 9, 10</w:t>
      </w:r>
    </w:p>
    <w:p w14:paraId="498F1417" w14:textId="24E05995" w:rsidR="0056484A" w:rsidRPr="00AF5058" w:rsidRDefault="0056484A" w:rsidP="00EF5FA4">
      <w:pPr>
        <w:rPr>
          <w:rFonts w:ascii="Times New Roman" w:hAnsi="Times New Roman" w:cs="Times New Roman"/>
          <w:b/>
        </w:rPr>
      </w:pPr>
    </w:p>
    <w:p w14:paraId="42CE56A9" w14:textId="21505705" w:rsidR="002740A2" w:rsidRPr="00AF5058" w:rsidRDefault="002740A2" w:rsidP="00487BC7">
      <w:pPr>
        <w:pStyle w:val="ListParagraph"/>
        <w:rPr>
          <w:rFonts w:ascii="Times New Roman" w:hAnsi="Times New Roman" w:cs="Times New Roman"/>
          <w:b/>
        </w:rPr>
      </w:pPr>
      <w:r w:rsidRPr="00AF5058">
        <w:rPr>
          <w:rFonts w:ascii="Times New Roman" w:hAnsi="Times New Roman" w:cs="Times New Roman"/>
          <w:b/>
        </w:rPr>
        <w:lastRenderedPageBreak/>
        <w:t>Means =</w:t>
      </w:r>
      <w:r w:rsidR="00B052AC" w:rsidRPr="00AF5058">
        <w:rPr>
          <w:rFonts w:ascii="Times New Roman" w:hAnsi="Times New Roman" w:cs="Times New Roman"/>
          <w:b/>
        </w:rPr>
        <w:t xml:space="preserve"> </w:t>
      </w:r>
      <w:r w:rsidR="0098355B" w:rsidRPr="00AF5058">
        <w:rPr>
          <w:rFonts w:ascii="Times New Roman" w:hAnsi="Times New Roman" w:cs="Times New Roman"/>
          <w:b/>
        </w:rPr>
        <w:t>(</w:t>
      </w:r>
      <w:r w:rsidR="00487BC7" w:rsidRPr="00AF5058">
        <w:rPr>
          <w:rFonts w:ascii="Times New Roman" w:hAnsi="Times New Roman" w:cs="Times New Roman"/>
          <w:b/>
        </w:rPr>
        <w:t>5+</w:t>
      </w:r>
      <w:r w:rsidRPr="00AF5058">
        <w:rPr>
          <w:rFonts w:ascii="Times New Roman" w:hAnsi="Times New Roman" w:cs="Times New Roman"/>
          <w:b/>
        </w:rPr>
        <w:t xml:space="preserve"> 6</w:t>
      </w:r>
      <w:r w:rsidR="00487BC7" w:rsidRPr="00AF5058">
        <w:rPr>
          <w:rFonts w:ascii="Times New Roman" w:hAnsi="Times New Roman" w:cs="Times New Roman"/>
          <w:b/>
        </w:rPr>
        <w:t xml:space="preserve"> +</w:t>
      </w:r>
      <w:r w:rsidRPr="00AF5058">
        <w:rPr>
          <w:rFonts w:ascii="Times New Roman" w:hAnsi="Times New Roman" w:cs="Times New Roman"/>
          <w:b/>
        </w:rPr>
        <w:t xml:space="preserve"> 7</w:t>
      </w:r>
      <w:r w:rsidR="00487BC7" w:rsidRPr="00AF5058">
        <w:rPr>
          <w:rFonts w:ascii="Times New Roman" w:hAnsi="Times New Roman" w:cs="Times New Roman"/>
          <w:b/>
        </w:rPr>
        <w:t xml:space="preserve"> + 7 + 7 + 8 +9 + </w:t>
      </w:r>
      <w:r w:rsidRPr="00AF5058">
        <w:rPr>
          <w:rFonts w:ascii="Times New Roman" w:hAnsi="Times New Roman" w:cs="Times New Roman"/>
          <w:b/>
        </w:rPr>
        <w:t>10</w:t>
      </w:r>
      <w:r w:rsidR="0098355B" w:rsidRPr="00AF5058">
        <w:rPr>
          <w:rFonts w:ascii="Times New Roman" w:hAnsi="Times New Roman" w:cs="Times New Roman"/>
          <w:b/>
        </w:rPr>
        <w:t xml:space="preserve">)/8 = </w:t>
      </w:r>
      <w:r w:rsidR="00560114" w:rsidRPr="00AF5058">
        <w:rPr>
          <w:rFonts w:ascii="Times New Roman" w:hAnsi="Times New Roman" w:cs="Times New Roman"/>
          <w:b/>
        </w:rPr>
        <w:t>59/8=</w:t>
      </w:r>
      <w:r w:rsidR="00B052AC" w:rsidRPr="00AF5058">
        <w:rPr>
          <w:rFonts w:ascii="Times New Roman" w:hAnsi="Times New Roman" w:cs="Times New Roman"/>
          <w:b/>
        </w:rPr>
        <w:t xml:space="preserve"> </w:t>
      </w:r>
      <w:r w:rsidR="00560114" w:rsidRPr="00AF5058">
        <w:rPr>
          <w:rFonts w:ascii="Times New Roman" w:hAnsi="Times New Roman" w:cs="Times New Roman"/>
          <w:b/>
        </w:rPr>
        <w:t>7.375</w:t>
      </w:r>
    </w:p>
    <w:p w14:paraId="6D7509AF" w14:textId="3FF65D24" w:rsidR="00B052AC" w:rsidRPr="00AF5058" w:rsidRDefault="00B052AC" w:rsidP="00B052AC">
      <w:pPr>
        <w:pStyle w:val="ListParagraph"/>
        <w:rPr>
          <w:rFonts w:ascii="Times New Roman" w:hAnsi="Times New Roman" w:cs="Times New Roman"/>
          <w:b/>
        </w:rPr>
      </w:pPr>
      <w:r w:rsidRPr="00AF5058">
        <w:rPr>
          <w:rFonts w:ascii="Times New Roman" w:hAnsi="Times New Roman" w:cs="Times New Roman"/>
          <w:b/>
        </w:rPr>
        <w:t>Median =</w:t>
      </w:r>
      <w:r w:rsidR="00537AA6" w:rsidRPr="00AF5058">
        <w:rPr>
          <w:rFonts w:ascii="Times New Roman" w:hAnsi="Times New Roman" w:cs="Times New Roman"/>
          <w:b/>
        </w:rPr>
        <w:t xml:space="preserve"> </w:t>
      </w:r>
      <w:r w:rsidRPr="00AF5058">
        <w:rPr>
          <w:rFonts w:ascii="Times New Roman" w:hAnsi="Times New Roman" w:cs="Times New Roman"/>
          <w:b/>
        </w:rPr>
        <w:t xml:space="preserve">5, 6, 7, </w:t>
      </w:r>
      <w:r w:rsidRPr="00AF5058">
        <w:rPr>
          <w:rFonts w:ascii="Times New Roman" w:hAnsi="Times New Roman" w:cs="Times New Roman"/>
          <w:b/>
          <w:highlight w:val="yellow"/>
        </w:rPr>
        <w:t>7, 7</w:t>
      </w:r>
      <w:r w:rsidRPr="00AF5058">
        <w:rPr>
          <w:rFonts w:ascii="Times New Roman" w:hAnsi="Times New Roman" w:cs="Times New Roman"/>
          <w:b/>
        </w:rPr>
        <w:t>, 8, 9, 10</w:t>
      </w:r>
      <w:r w:rsidR="00537AA6" w:rsidRPr="00AF5058">
        <w:rPr>
          <w:rFonts w:ascii="Times New Roman" w:hAnsi="Times New Roman" w:cs="Times New Roman"/>
          <w:b/>
        </w:rPr>
        <w:t xml:space="preserve"> = (7+7)/2 = 7</w:t>
      </w:r>
    </w:p>
    <w:p w14:paraId="22272094" w14:textId="25C95C34" w:rsidR="00B052AC" w:rsidRPr="00AF5058" w:rsidRDefault="00B052AC" w:rsidP="00487BC7">
      <w:pPr>
        <w:pStyle w:val="ListParagraph"/>
        <w:rPr>
          <w:rFonts w:ascii="Times New Roman" w:hAnsi="Times New Roman" w:cs="Times New Roman"/>
          <w:b/>
        </w:rPr>
      </w:pPr>
      <w:r w:rsidRPr="00AF5058">
        <w:rPr>
          <w:rFonts w:ascii="Times New Roman" w:hAnsi="Times New Roman" w:cs="Times New Roman"/>
          <w:b/>
        </w:rPr>
        <w:t>Mode = 7 (repeated 3 times)</w:t>
      </w:r>
    </w:p>
    <w:p w14:paraId="7425EDB0" w14:textId="50BFC887" w:rsidR="00537AA6" w:rsidRPr="00AF5058" w:rsidRDefault="00537AA6" w:rsidP="00487BC7">
      <w:pPr>
        <w:pStyle w:val="ListParagraph"/>
        <w:rPr>
          <w:rFonts w:ascii="Times New Roman" w:hAnsi="Times New Roman" w:cs="Times New Roman"/>
          <w:b/>
        </w:rPr>
      </w:pPr>
      <w:r w:rsidRPr="00AF5058">
        <w:rPr>
          <w:rFonts w:ascii="Times New Roman" w:hAnsi="Times New Roman" w:cs="Times New Roman"/>
          <w:b/>
        </w:rPr>
        <w:t xml:space="preserve">Midrange = </w:t>
      </w:r>
      <w:r w:rsidR="00FD73C3" w:rsidRPr="00AF5058">
        <w:rPr>
          <w:rFonts w:ascii="Times New Roman" w:hAnsi="Times New Roman" w:cs="Times New Roman"/>
          <w:b/>
        </w:rPr>
        <w:t xml:space="preserve">(5+10)/2 = 15/2 = </w:t>
      </w:r>
      <w:r w:rsidR="00312C93" w:rsidRPr="00AF5058">
        <w:rPr>
          <w:rFonts w:ascii="Times New Roman" w:hAnsi="Times New Roman" w:cs="Times New Roman"/>
          <w:b/>
        </w:rPr>
        <w:t>7.5</w:t>
      </w:r>
    </w:p>
    <w:p w14:paraId="63DAF603" w14:textId="38DBC4EC" w:rsidR="002740A2" w:rsidRPr="00AF5058" w:rsidRDefault="002740A2" w:rsidP="0056484A">
      <w:pPr>
        <w:pStyle w:val="ListParagraph"/>
        <w:rPr>
          <w:rFonts w:ascii="Times New Roman" w:hAnsi="Times New Roman" w:cs="Times New Roman"/>
          <w:b/>
        </w:rPr>
      </w:pPr>
    </w:p>
    <w:p w14:paraId="62EC3739" w14:textId="77777777" w:rsidR="0056484A" w:rsidRPr="00AF5058" w:rsidRDefault="0056484A" w:rsidP="0056484A">
      <w:pPr>
        <w:pStyle w:val="ListParagraph"/>
        <w:rPr>
          <w:rFonts w:ascii="Times New Roman" w:hAnsi="Times New Roman" w:cs="Times New Roman"/>
        </w:rPr>
      </w:pPr>
    </w:p>
    <w:p w14:paraId="42048480" w14:textId="77777777" w:rsidR="00EF5FA4" w:rsidRPr="00AF5058" w:rsidRDefault="00EF5FA4" w:rsidP="00EF5FA4">
      <w:pPr>
        <w:ind w:left="540"/>
        <w:rPr>
          <w:rFonts w:ascii="Times New Roman" w:hAnsi="Times New Roman" w:cs="Times New Roman"/>
        </w:rPr>
      </w:pPr>
      <w:r w:rsidRPr="00AF5058">
        <w:rPr>
          <w:rFonts w:ascii="Times New Roman" w:hAnsi="Times New Roman" w:cs="Times New Roman"/>
        </w:rPr>
        <w:t>Question 16.</w:t>
      </w:r>
    </w:p>
    <w:p w14:paraId="3A02D8A4" w14:textId="77777777" w:rsidR="0052145A" w:rsidRPr="00AF5058" w:rsidRDefault="0052145A" w:rsidP="0052145A">
      <w:pPr>
        <w:rPr>
          <w:rFonts w:ascii="Times New Roman" w:hAnsi="Times New Roman" w:cs="Times New Roman"/>
        </w:rPr>
      </w:pPr>
    </w:p>
    <w:tbl>
      <w:tblPr>
        <w:tblW w:w="528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5"/>
        <w:gridCol w:w="1425"/>
        <w:gridCol w:w="1425"/>
        <w:gridCol w:w="1425"/>
      </w:tblGrid>
      <w:tr w:rsidR="00AF5058" w:rsidRPr="00AF5058" w14:paraId="4966A275" w14:textId="60283049" w:rsidTr="000B3AC9">
        <w:trPr>
          <w:jc w:val="center"/>
        </w:trPr>
        <w:tc>
          <w:tcPr>
            <w:tcW w:w="1005" w:type="dxa"/>
            <w:shd w:val="clear" w:color="auto" w:fill="auto"/>
            <w:tcMar>
              <w:top w:w="100" w:type="dxa"/>
              <w:left w:w="100" w:type="dxa"/>
              <w:bottom w:w="100" w:type="dxa"/>
              <w:right w:w="100" w:type="dxa"/>
            </w:tcMar>
          </w:tcPr>
          <w:p w14:paraId="1A3DD802" w14:textId="6A220B32" w:rsidR="000B3AC9" w:rsidRPr="00AF5058" w:rsidRDefault="000B3AC9"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Value (x)</w:t>
            </w:r>
          </w:p>
        </w:tc>
        <w:tc>
          <w:tcPr>
            <w:tcW w:w="1425" w:type="dxa"/>
            <w:shd w:val="clear" w:color="auto" w:fill="auto"/>
            <w:tcMar>
              <w:top w:w="100" w:type="dxa"/>
              <w:left w:w="100" w:type="dxa"/>
              <w:bottom w:w="100" w:type="dxa"/>
              <w:right w:w="100" w:type="dxa"/>
            </w:tcMar>
          </w:tcPr>
          <w:p w14:paraId="519482B1" w14:textId="586EA0A1" w:rsidR="000B3AC9" w:rsidRPr="00AF5058" w:rsidRDefault="000B3AC9"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Frequency (f)</w:t>
            </w:r>
          </w:p>
        </w:tc>
        <w:tc>
          <w:tcPr>
            <w:tcW w:w="1425" w:type="dxa"/>
          </w:tcPr>
          <w:p w14:paraId="4535124A" w14:textId="3F598447" w:rsidR="000B3AC9" w:rsidRPr="00AF5058" w:rsidRDefault="007521A3"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Cumulative</w:t>
            </w:r>
            <w:r w:rsidR="000B3AC9" w:rsidRPr="00AF5058">
              <w:rPr>
                <w:rFonts w:ascii="Times New Roman" w:hAnsi="Times New Roman" w:cs="Times New Roman"/>
              </w:rPr>
              <w:t xml:space="preserve"> frequency</w:t>
            </w:r>
          </w:p>
        </w:tc>
        <w:tc>
          <w:tcPr>
            <w:tcW w:w="1425" w:type="dxa"/>
          </w:tcPr>
          <w:p w14:paraId="00D146E0" w14:textId="5C730FE1" w:rsidR="000B3AC9" w:rsidRPr="00AF5058" w:rsidRDefault="000B3AC9"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w:t>
            </w:r>
            <w:proofErr w:type="spellStart"/>
            <w:r w:rsidRPr="00AF5058">
              <w:rPr>
                <w:rFonts w:ascii="Times New Roman" w:hAnsi="Times New Roman" w:cs="Times New Roman"/>
              </w:rPr>
              <w:t>fx</w:t>
            </w:r>
            <w:proofErr w:type="spellEnd"/>
            <w:r w:rsidRPr="00AF5058">
              <w:rPr>
                <w:rFonts w:ascii="Times New Roman" w:hAnsi="Times New Roman" w:cs="Times New Roman"/>
              </w:rPr>
              <w:t>)</w:t>
            </w:r>
          </w:p>
        </w:tc>
      </w:tr>
      <w:tr w:rsidR="00AF5058" w:rsidRPr="00AF5058" w14:paraId="175D24D0" w14:textId="7798B77E" w:rsidTr="000B3AC9">
        <w:trPr>
          <w:jc w:val="center"/>
        </w:trPr>
        <w:tc>
          <w:tcPr>
            <w:tcW w:w="1005" w:type="dxa"/>
            <w:shd w:val="clear" w:color="auto" w:fill="auto"/>
            <w:tcMar>
              <w:top w:w="100" w:type="dxa"/>
              <w:left w:w="100" w:type="dxa"/>
              <w:bottom w:w="100" w:type="dxa"/>
              <w:right w:w="100" w:type="dxa"/>
            </w:tcMar>
          </w:tcPr>
          <w:p w14:paraId="01733A66" w14:textId="77777777" w:rsidR="000B3AC9" w:rsidRPr="00AF5058" w:rsidRDefault="000B3AC9"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12</w:t>
            </w:r>
          </w:p>
        </w:tc>
        <w:tc>
          <w:tcPr>
            <w:tcW w:w="1425" w:type="dxa"/>
            <w:shd w:val="clear" w:color="auto" w:fill="auto"/>
            <w:tcMar>
              <w:top w:w="100" w:type="dxa"/>
              <w:left w:w="100" w:type="dxa"/>
              <w:bottom w:w="100" w:type="dxa"/>
              <w:right w:w="100" w:type="dxa"/>
            </w:tcMar>
          </w:tcPr>
          <w:p w14:paraId="3C941101" w14:textId="77777777" w:rsidR="000B3AC9" w:rsidRPr="00AF5058" w:rsidRDefault="000B3AC9"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9</w:t>
            </w:r>
          </w:p>
        </w:tc>
        <w:tc>
          <w:tcPr>
            <w:tcW w:w="1425" w:type="dxa"/>
          </w:tcPr>
          <w:p w14:paraId="73981B11" w14:textId="68345B60" w:rsidR="000B3AC9" w:rsidRPr="00AF5058" w:rsidRDefault="007521A3"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9</w:t>
            </w:r>
          </w:p>
        </w:tc>
        <w:tc>
          <w:tcPr>
            <w:tcW w:w="1425" w:type="dxa"/>
          </w:tcPr>
          <w:p w14:paraId="38C45EDA" w14:textId="200B7BC6" w:rsidR="000B3AC9" w:rsidRPr="00AF5058" w:rsidRDefault="000B3AC9"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108</w:t>
            </w:r>
          </w:p>
        </w:tc>
      </w:tr>
      <w:tr w:rsidR="00AF5058" w:rsidRPr="00AF5058" w14:paraId="3EDDF054" w14:textId="60779CCC" w:rsidTr="000B3AC9">
        <w:trPr>
          <w:jc w:val="center"/>
        </w:trPr>
        <w:tc>
          <w:tcPr>
            <w:tcW w:w="1005" w:type="dxa"/>
            <w:shd w:val="clear" w:color="auto" w:fill="auto"/>
            <w:tcMar>
              <w:top w:w="100" w:type="dxa"/>
              <w:left w:w="100" w:type="dxa"/>
              <w:bottom w:w="100" w:type="dxa"/>
              <w:right w:w="100" w:type="dxa"/>
            </w:tcMar>
          </w:tcPr>
          <w:p w14:paraId="6B5A0F82" w14:textId="77777777" w:rsidR="000B3AC9" w:rsidRPr="00AF5058" w:rsidRDefault="000B3AC9"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13</w:t>
            </w:r>
          </w:p>
        </w:tc>
        <w:tc>
          <w:tcPr>
            <w:tcW w:w="1425" w:type="dxa"/>
            <w:shd w:val="clear" w:color="auto" w:fill="auto"/>
            <w:tcMar>
              <w:top w:w="100" w:type="dxa"/>
              <w:left w:w="100" w:type="dxa"/>
              <w:bottom w:w="100" w:type="dxa"/>
              <w:right w:w="100" w:type="dxa"/>
            </w:tcMar>
          </w:tcPr>
          <w:p w14:paraId="7911E728" w14:textId="77777777" w:rsidR="000B3AC9" w:rsidRPr="00AF5058" w:rsidRDefault="000B3AC9"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6</w:t>
            </w:r>
          </w:p>
        </w:tc>
        <w:tc>
          <w:tcPr>
            <w:tcW w:w="1425" w:type="dxa"/>
          </w:tcPr>
          <w:p w14:paraId="6EEE8C20" w14:textId="3BA26BEF" w:rsidR="000B3AC9" w:rsidRPr="00AF5058" w:rsidRDefault="007521A3"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15</w:t>
            </w:r>
          </w:p>
        </w:tc>
        <w:tc>
          <w:tcPr>
            <w:tcW w:w="1425" w:type="dxa"/>
          </w:tcPr>
          <w:p w14:paraId="67C72283" w14:textId="2D534799" w:rsidR="000B3AC9" w:rsidRPr="00AF5058" w:rsidRDefault="000B3AC9"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78</w:t>
            </w:r>
          </w:p>
        </w:tc>
      </w:tr>
      <w:tr w:rsidR="00AF5058" w:rsidRPr="00AF5058" w14:paraId="7593A801" w14:textId="5D83E4B6" w:rsidTr="000B3AC9">
        <w:trPr>
          <w:jc w:val="center"/>
        </w:trPr>
        <w:tc>
          <w:tcPr>
            <w:tcW w:w="1005" w:type="dxa"/>
            <w:shd w:val="clear" w:color="auto" w:fill="auto"/>
            <w:tcMar>
              <w:top w:w="100" w:type="dxa"/>
              <w:left w:w="100" w:type="dxa"/>
              <w:bottom w:w="100" w:type="dxa"/>
              <w:right w:w="100" w:type="dxa"/>
            </w:tcMar>
          </w:tcPr>
          <w:p w14:paraId="635997A9" w14:textId="77777777" w:rsidR="000B3AC9" w:rsidRPr="00AF5058" w:rsidRDefault="000B3AC9"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14</w:t>
            </w:r>
          </w:p>
        </w:tc>
        <w:tc>
          <w:tcPr>
            <w:tcW w:w="1425" w:type="dxa"/>
            <w:shd w:val="clear" w:color="auto" w:fill="auto"/>
            <w:tcMar>
              <w:top w:w="100" w:type="dxa"/>
              <w:left w:w="100" w:type="dxa"/>
              <w:bottom w:w="100" w:type="dxa"/>
              <w:right w:w="100" w:type="dxa"/>
            </w:tcMar>
          </w:tcPr>
          <w:p w14:paraId="7F1C23BB" w14:textId="77777777" w:rsidR="000B3AC9" w:rsidRPr="00AF5058" w:rsidRDefault="000B3AC9"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4</w:t>
            </w:r>
          </w:p>
        </w:tc>
        <w:tc>
          <w:tcPr>
            <w:tcW w:w="1425" w:type="dxa"/>
          </w:tcPr>
          <w:p w14:paraId="3CB88101" w14:textId="6113858A" w:rsidR="000B3AC9" w:rsidRPr="00AF5058" w:rsidRDefault="007521A3"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19</w:t>
            </w:r>
          </w:p>
        </w:tc>
        <w:tc>
          <w:tcPr>
            <w:tcW w:w="1425" w:type="dxa"/>
          </w:tcPr>
          <w:p w14:paraId="27EA1441" w14:textId="508295C5" w:rsidR="000B3AC9" w:rsidRPr="00AF5058" w:rsidRDefault="000B3AC9"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56</w:t>
            </w:r>
          </w:p>
        </w:tc>
      </w:tr>
      <w:tr w:rsidR="00AF5058" w:rsidRPr="00AF5058" w14:paraId="61E535DD" w14:textId="5A17B7EF" w:rsidTr="000B3AC9">
        <w:trPr>
          <w:jc w:val="center"/>
        </w:trPr>
        <w:tc>
          <w:tcPr>
            <w:tcW w:w="1005" w:type="dxa"/>
            <w:shd w:val="clear" w:color="auto" w:fill="auto"/>
            <w:tcMar>
              <w:top w:w="100" w:type="dxa"/>
              <w:left w:w="100" w:type="dxa"/>
              <w:bottom w:w="100" w:type="dxa"/>
              <w:right w:w="100" w:type="dxa"/>
            </w:tcMar>
          </w:tcPr>
          <w:p w14:paraId="3CA11DEF" w14:textId="77777777" w:rsidR="000B3AC9" w:rsidRPr="00AF5058" w:rsidRDefault="000B3AC9"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15</w:t>
            </w:r>
          </w:p>
        </w:tc>
        <w:tc>
          <w:tcPr>
            <w:tcW w:w="1425" w:type="dxa"/>
            <w:shd w:val="clear" w:color="auto" w:fill="auto"/>
            <w:tcMar>
              <w:top w:w="100" w:type="dxa"/>
              <w:left w:w="100" w:type="dxa"/>
              <w:bottom w:w="100" w:type="dxa"/>
              <w:right w:w="100" w:type="dxa"/>
            </w:tcMar>
          </w:tcPr>
          <w:p w14:paraId="0C061F23" w14:textId="77777777" w:rsidR="000B3AC9" w:rsidRPr="00AF5058" w:rsidRDefault="000B3AC9"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7</w:t>
            </w:r>
          </w:p>
        </w:tc>
        <w:tc>
          <w:tcPr>
            <w:tcW w:w="1425" w:type="dxa"/>
          </w:tcPr>
          <w:p w14:paraId="014975A9" w14:textId="683817E4" w:rsidR="000B3AC9" w:rsidRPr="00AF5058" w:rsidRDefault="00702D06"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26</w:t>
            </w:r>
          </w:p>
        </w:tc>
        <w:tc>
          <w:tcPr>
            <w:tcW w:w="1425" w:type="dxa"/>
          </w:tcPr>
          <w:p w14:paraId="5AF8401D" w14:textId="0D39E66C" w:rsidR="000B3AC9" w:rsidRPr="00AF5058" w:rsidRDefault="000B3AC9"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105</w:t>
            </w:r>
          </w:p>
        </w:tc>
      </w:tr>
      <w:tr w:rsidR="00AF5058" w:rsidRPr="00AF5058" w14:paraId="12475F63" w14:textId="00C06EC8" w:rsidTr="000B3AC9">
        <w:trPr>
          <w:jc w:val="center"/>
        </w:trPr>
        <w:tc>
          <w:tcPr>
            <w:tcW w:w="1005" w:type="dxa"/>
            <w:shd w:val="clear" w:color="auto" w:fill="auto"/>
            <w:tcMar>
              <w:top w:w="100" w:type="dxa"/>
              <w:left w:w="100" w:type="dxa"/>
              <w:bottom w:w="100" w:type="dxa"/>
              <w:right w:w="100" w:type="dxa"/>
            </w:tcMar>
          </w:tcPr>
          <w:p w14:paraId="3150494F" w14:textId="77777777" w:rsidR="000B3AC9" w:rsidRPr="00AF5058" w:rsidRDefault="000B3AC9"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16</w:t>
            </w:r>
          </w:p>
        </w:tc>
        <w:tc>
          <w:tcPr>
            <w:tcW w:w="1425" w:type="dxa"/>
            <w:shd w:val="clear" w:color="auto" w:fill="auto"/>
            <w:tcMar>
              <w:top w:w="100" w:type="dxa"/>
              <w:left w:w="100" w:type="dxa"/>
              <w:bottom w:w="100" w:type="dxa"/>
              <w:right w:w="100" w:type="dxa"/>
            </w:tcMar>
          </w:tcPr>
          <w:p w14:paraId="7019365C" w14:textId="77777777" w:rsidR="000B3AC9" w:rsidRPr="00AF5058" w:rsidRDefault="000B3AC9"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4</w:t>
            </w:r>
          </w:p>
        </w:tc>
        <w:tc>
          <w:tcPr>
            <w:tcW w:w="1425" w:type="dxa"/>
          </w:tcPr>
          <w:p w14:paraId="24A5B68F" w14:textId="4AF969A2" w:rsidR="000B3AC9" w:rsidRPr="00AF5058" w:rsidRDefault="00702D06"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30</w:t>
            </w:r>
          </w:p>
        </w:tc>
        <w:tc>
          <w:tcPr>
            <w:tcW w:w="1425" w:type="dxa"/>
          </w:tcPr>
          <w:p w14:paraId="7166A4C0" w14:textId="7A337F40" w:rsidR="000B3AC9" w:rsidRPr="00AF5058" w:rsidRDefault="000B3AC9"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64</w:t>
            </w:r>
          </w:p>
        </w:tc>
      </w:tr>
      <w:tr w:rsidR="000B3AC9" w:rsidRPr="00AF5058" w14:paraId="1F1F0EE4" w14:textId="77777777" w:rsidTr="000B3AC9">
        <w:trPr>
          <w:jc w:val="center"/>
        </w:trPr>
        <w:tc>
          <w:tcPr>
            <w:tcW w:w="1005" w:type="dxa"/>
            <w:shd w:val="clear" w:color="auto" w:fill="auto"/>
            <w:tcMar>
              <w:top w:w="100" w:type="dxa"/>
              <w:left w:w="100" w:type="dxa"/>
              <w:bottom w:w="100" w:type="dxa"/>
              <w:right w:w="100" w:type="dxa"/>
            </w:tcMar>
          </w:tcPr>
          <w:p w14:paraId="21A3E4BA" w14:textId="2F4ACBDA" w:rsidR="000B3AC9" w:rsidRPr="00AF5058" w:rsidRDefault="000B3AC9"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 xml:space="preserve">Totals </w:t>
            </w:r>
          </w:p>
        </w:tc>
        <w:tc>
          <w:tcPr>
            <w:tcW w:w="1425" w:type="dxa"/>
            <w:shd w:val="clear" w:color="auto" w:fill="auto"/>
            <w:tcMar>
              <w:top w:w="100" w:type="dxa"/>
              <w:left w:w="100" w:type="dxa"/>
              <w:bottom w:w="100" w:type="dxa"/>
              <w:right w:w="100" w:type="dxa"/>
            </w:tcMar>
          </w:tcPr>
          <w:p w14:paraId="278A8000" w14:textId="4A60F40F" w:rsidR="000B3AC9" w:rsidRPr="00AF5058" w:rsidRDefault="000B3AC9"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30</w:t>
            </w:r>
          </w:p>
        </w:tc>
        <w:tc>
          <w:tcPr>
            <w:tcW w:w="1425" w:type="dxa"/>
          </w:tcPr>
          <w:p w14:paraId="72979F97" w14:textId="77777777" w:rsidR="000B3AC9" w:rsidRPr="00AF5058" w:rsidRDefault="000B3AC9" w:rsidP="004151F0">
            <w:pPr>
              <w:widowControl w:val="0"/>
              <w:pBdr>
                <w:top w:val="nil"/>
                <w:left w:val="nil"/>
                <w:bottom w:val="nil"/>
                <w:right w:val="nil"/>
                <w:between w:val="nil"/>
              </w:pBdr>
              <w:rPr>
                <w:rFonts w:ascii="Times New Roman" w:hAnsi="Times New Roman" w:cs="Times New Roman"/>
              </w:rPr>
            </w:pPr>
          </w:p>
        </w:tc>
        <w:tc>
          <w:tcPr>
            <w:tcW w:w="1425" w:type="dxa"/>
          </w:tcPr>
          <w:p w14:paraId="075D3DF8" w14:textId="04595828" w:rsidR="000B3AC9" w:rsidRPr="00AF5058" w:rsidRDefault="000B3AC9"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411</w:t>
            </w:r>
          </w:p>
        </w:tc>
      </w:tr>
    </w:tbl>
    <w:p w14:paraId="5904E9B7" w14:textId="4E167DF3" w:rsidR="005D5F1B" w:rsidRPr="00AF5058" w:rsidRDefault="005D5F1B" w:rsidP="00BA6AEF">
      <w:pPr>
        <w:ind w:left="360"/>
        <w:rPr>
          <w:rFonts w:ascii="Times New Roman" w:hAnsi="Times New Roman" w:cs="Times New Roman"/>
        </w:rPr>
      </w:pPr>
    </w:p>
    <w:p w14:paraId="277DDD34" w14:textId="69C57FE1" w:rsidR="000648CF" w:rsidRPr="00AF5058" w:rsidRDefault="000648CF" w:rsidP="007131B2">
      <w:pPr>
        <w:tabs>
          <w:tab w:val="left" w:pos="8898"/>
        </w:tabs>
        <w:ind w:left="360"/>
        <w:rPr>
          <w:rFonts w:ascii="Times New Roman" w:hAnsi="Times New Roman" w:cs="Times New Roman"/>
          <w:b/>
        </w:rPr>
      </w:pPr>
      <w:r w:rsidRPr="00AF5058">
        <w:rPr>
          <w:rFonts w:ascii="Times New Roman" w:hAnsi="Times New Roman" w:cs="Times New Roman"/>
          <w:b/>
        </w:rPr>
        <w:t>Mean = ∑</w:t>
      </w:r>
      <w:proofErr w:type="spellStart"/>
      <w:r w:rsidRPr="00AF5058">
        <w:rPr>
          <w:rFonts w:ascii="Times New Roman" w:hAnsi="Times New Roman" w:cs="Times New Roman"/>
          <w:b/>
        </w:rPr>
        <w:t>fx</w:t>
      </w:r>
      <w:proofErr w:type="spellEnd"/>
      <w:r w:rsidRPr="00AF5058">
        <w:rPr>
          <w:rFonts w:ascii="Times New Roman" w:hAnsi="Times New Roman" w:cs="Times New Roman"/>
          <w:b/>
        </w:rPr>
        <w:t>/ ∑f</w:t>
      </w:r>
      <w:r w:rsidR="00BE39C3" w:rsidRPr="00AF5058">
        <w:rPr>
          <w:rFonts w:ascii="Times New Roman" w:hAnsi="Times New Roman" w:cs="Times New Roman"/>
          <w:b/>
        </w:rPr>
        <w:t xml:space="preserve"> = 411/30 = 13.7</w:t>
      </w:r>
      <w:r w:rsidR="007131B2" w:rsidRPr="00AF5058">
        <w:rPr>
          <w:rFonts w:ascii="Times New Roman" w:hAnsi="Times New Roman" w:cs="Times New Roman"/>
          <w:b/>
        </w:rPr>
        <w:tab/>
      </w:r>
    </w:p>
    <w:p w14:paraId="7AF3A057" w14:textId="77777777" w:rsidR="000B3AC9" w:rsidRPr="00AF5058" w:rsidRDefault="00F417E5" w:rsidP="00BA6AEF">
      <w:pPr>
        <w:ind w:left="360"/>
        <w:rPr>
          <w:rFonts w:ascii="Times New Roman" w:hAnsi="Times New Roman" w:cs="Times New Roman"/>
          <w:b/>
        </w:rPr>
      </w:pPr>
      <w:r w:rsidRPr="00AF5058">
        <w:rPr>
          <w:rFonts w:ascii="Times New Roman" w:hAnsi="Times New Roman" w:cs="Times New Roman"/>
          <w:b/>
        </w:rPr>
        <w:t xml:space="preserve">Median = 30/2 = 15 </w:t>
      </w:r>
    </w:p>
    <w:p w14:paraId="57A5F5E7" w14:textId="6A4815AE" w:rsidR="00F417E5" w:rsidRPr="00AF5058" w:rsidRDefault="000B3AC9" w:rsidP="00BA6AEF">
      <w:pPr>
        <w:ind w:left="360"/>
        <w:rPr>
          <w:rFonts w:ascii="Times New Roman" w:hAnsi="Times New Roman" w:cs="Times New Roman"/>
          <w:b/>
        </w:rPr>
      </w:pPr>
      <w:r w:rsidRPr="00AF5058">
        <w:rPr>
          <w:rFonts w:ascii="Times New Roman" w:hAnsi="Times New Roman" w:cs="Times New Roman"/>
          <w:b/>
        </w:rPr>
        <w:t>T</w:t>
      </w:r>
      <w:r w:rsidR="00DF36F3" w:rsidRPr="00AF5058">
        <w:rPr>
          <w:rFonts w:ascii="Times New Roman" w:hAnsi="Times New Roman" w:cs="Times New Roman"/>
          <w:b/>
        </w:rPr>
        <w:t>herefore</w:t>
      </w:r>
      <w:r w:rsidR="00F417E5" w:rsidRPr="00AF5058">
        <w:rPr>
          <w:rFonts w:ascii="Times New Roman" w:hAnsi="Times New Roman" w:cs="Times New Roman"/>
          <w:b/>
        </w:rPr>
        <w:t>, the</w:t>
      </w:r>
      <w:r w:rsidR="00DF36F3" w:rsidRPr="00AF5058">
        <w:rPr>
          <w:rFonts w:ascii="Times New Roman" w:hAnsi="Times New Roman" w:cs="Times New Roman"/>
          <w:b/>
        </w:rPr>
        <w:t xml:space="preserve"> mean of the</w:t>
      </w:r>
      <w:r w:rsidR="00F417E5" w:rsidRPr="00AF5058">
        <w:rPr>
          <w:rFonts w:ascii="Times New Roman" w:hAnsi="Times New Roman" w:cs="Times New Roman"/>
          <w:b/>
        </w:rPr>
        <w:t xml:space="preserve"> 15</w:t>
      </w:r>
      <w:r w:rsidR="00F417E5" w:rsidRPr="00AF5058">
        <w:rPr>
          <w:rFonts w:ascii="Times New Roman" w:hAnsi="Times New Roman" w:cs="Times New Roman"/>
          <w:b/>
          <w:vertAlign w:val="superscript"/>
        </w:rPr>
        <w:t>th</w:t>
      </w:r>
      <w:r w:rsidR="00F417E5" w:rsidRPr="00AF5058">
        <w:rPr>
          <w:rFonts w:ascii="Times New Roman" w:hAnsi="Times New Roman" w:cs="Times New Roman"/>
          <w:b/>
        </w:rPr>
        <w:t xml:space="preserve"> and 16</w:t>
      </w:r>
      <w:r w:rsidR="00F417E5" w:rsidRPr="00AF5058">
        <w:rPr>
          <w:rFonts w:ascii="Times New Roman" w:hAnsi="Times New Roman" w:cs="Times New Roman"/>
          <w:b/>
          <w:vertAlign w:val="superscript"/>
        </w:rPr>
        <w:t>th</w:t>
      </w:r>
      <w:r w:rsidR="00F417E5" w:rsidRPr="00AF5058">
        <w:rPr>
          <w:rFonts w:ascii="Times New Roman" w:hAnsi="Times New Roman" w:cs="Times New Roman"/>
          <w:b/>
        </w:rPr>
        <w:t xml:space="preserve"> valu</w:t>
      </w:r>
      <w:r w:rsidR="00DF36F3" w:rsidRPr="00AF5058">
        <w:rPr>
          <w:rFonts w:ascii="Times New Roman" w:hAnsi="Times New Roman" w:cs="Times New Roman"/>
          <w:b/>
        </w:rPr>
        <w:t xml:space="preserve">es </w:t>
      </w:r>
      <w:r w:rsidRPr="00AF5058">
        <w:rPr>
          <w:rFonts w:ascii="Times New Roman" w:hAnsi="Times New Roman" w:cs="Times New Roman"/>
          <w:b/>
        </w:rPr>
        <w:t xml:space="preserve">= </w:t>
      </w:r>
      <w:r w:rsidR="00702D06" w:rsidRPr="00AF5058">
        <w:rPr>
          <w:rFonts w:ascii="Times New Roman" w:hAnsi="Times New Roman" w:cs="Times New Roman"/>
          <w:b/>
        </w:rPr>
        <w:t>(13+14)/2 =</w:t>
      </w:r>
      <w:r w:rsidR="0018456A" w:rsidRPr="00AF5058">
        <w:rPr>
          <w:rFonts w:ascii="Times New Roman" w:hAnsi="Times New Roman" w:cs="Times New Roman"/>
          <w:b/>
        </w:rPr>
        <w:t>13.5</w:t>
      </w:r>
    </w:p>
    <w:p w14:paraId="74809C2B" w14:textId="0FB8F2AA" w:rsidR="003C5ADC" w:rsidRPr="00AF5058" w:rsidRDefault="003C5ADC" w:rsidP="00BA6AEF">
      <w:pPr>
        <w:ind w:left="360"/>
        <w:rPr>
          <w:rFonts w:ascii="Times New Roman" w:hAnsi="Times New Roman" w:cs="Times New Roman"/>
          <w:b/>
        </w:rPr>
      </w:pPr>
      <w:r w:rsidRPr="00AF5058">
        <w:rPr>
          <w:rFonts w:ascii="Times New Roman" w:hAnsi="Times New Roman" w:cs="Times New Roman"/>
          <w:b/>
        </w:rPr>
        <w:t xml:space="preserve"> Mode = 12 (it is repeated 9 times)</w:t>
      </w:r>
    </w:p>
    <w:p w14:paraId="251D2603" w14:textId="48389544" w:rsidR="0018456A" w:rsidRPr="00AF5058" w:rsidRDefault="003C5ADC" w:rsidP="000116F0">
      <w:pPr>
        <w:ind w:left="360"/>
        <w:rPr>
          <w:rFonts w:ascii="Times New Roman" w:hAnsi="Times New Roman" w:cs="Times New Roman"/>
          <w:b/>
        </w:rPr>
      </w:pPr>
      <w:r w:rsidRPr="00AF5058">
        <w:rPr>
          <w:rFonts w:ascii="Times New Roman" w:hAnsi="Times New Roman" w:cs="Times New Roman"/>
          <w:b/>
        </w:rPr>
        <w:t>Midrange =</w:t>
      </w:r>
      <w:r w:rsidR="000116F0" w:rsidRPr="00AF5058">
        <w:rPr>
          <w:rFonts w:ascii="Times New Roman" w:hAnsi="Times New Roman" w:cs="Times New Roman"/>
          <w:b/>
        </w:rPr>
        <w:t xml:space="preserve"> (12+16)/2 =</w:t>
      </w:r>
      <w:r w:rsidR="007131B2" w:rsidRPr="00AF5058">
        <w:rPr>
          <w:rFonts w:ascii="Times New Roman" w:hAnsi="Times New Roman" w:cs="Times New Roman"/>
          <w:b/>
        </w:rPr>
        <w:t xml:space="preserve"> 14</w:t>
      </w:r>
    </w:p>
    <w:p w14:paraId="0486923C" w14:textId="77777777" w:rsidR="00BE39C3" w:rsidRPr="00AF5058" w:rsidRDefault="00BE39C3" w:rsidP="00BA6AEF">
      <w:pPr>
        <w:ind w:left="360"/>
        <w:rPr>
          <w:rFonts w:ascii="Times New Roman" w:hAnsi="Times New Roman" w:cs="Times New Roman"/>
        </w:rPr>
      </w:pPr>
    </w:p>
    <w:p w14:paraId="3F41B1FF" w14:textId="77777777" w:rsidR="002C2296" w:rsidRPr="00AF5058" w:rsidRDefault="002C2296" w:rsidP="002C2296">
      <w:pPr>
        <w:spacing w:line="480" w:lineRule="auto"/>
        <w:ind w:left="540"/>
        <w:rPr>
          <w:rFonts w:ascii="Times New Roman" w:hAnsi="Times New Roman" w:cs="Times New Roman"/>
        </w:rPr>
      </w:pPr>
      <w:r w:rsidRPr="00AF5058">
        <w:rPr>
          <w:rFonts w:ascii="Times New Roman" w:hAnsi="Times New Roman" w:cs="Times New Roman"/>
        </w:rPr>
        <w:t>Question 17</w:t>
      </w:r>
    </w:p>
    <w:p w14:paraId="0208163E" w14:textId="56564798" w:rsidR="00BA6AEF" w:rsidRPr="00AF5058" w:rsidRDefault="00BA6AEF" w:rsidP="002C2296">
      <w:pPr>
        <w:spacing w:line="480" w:lineRule="auto"/>
        <w:ind w:left="540"/>
        <w:rPr>
          <w:rFonts w:ascii="Times New Roman" w:hAnsi="Times New Roman" w:cs="Times New Roman"/>
        </w:rPr>
      </w:pPr>
      <w:r w:rsidRPr="00AF5058">
        <w:rPr>
          <w:rFonts w:ascii="Times New Roman" w:hAnsi="Times New Roman" w:cs="Times New Roman"/>
        </w:rPr>
        <w:t xml:space="preserve">To find the standard deviation, we start by finding the </w:t>
      </w:r>
      <w:r w:rsidRPr="00AF5058">
        <w:rPr>
          <w:rFonts w:ascii="Times New Roman" w:hAnsi="Times New Roman" w:cs="Times New Roman"/>
          <w:b/>
        </w:rPr>
        <w:t>___</w:t>
      </w:r>
      <w:r w:rsidR="00942BAD" w:rsidRPr="00AF5058">
        <w:rPr>
          <w:rFonts w:ascii="Times New Roman" w:hAnsi="Times New Roman" w:cs="Times New Roman"/>
          <w:b/>
        </w:rPr>
        <w:t>mean</w:t>
      </w:r>
      <w:r w:rsidRPr="00AF5058">
        <w:rPr>
          <w:rFonts w:ascii="Times New Roman" w:hAnsi="Times New Roman" w:cs="Times New Roman"/>
          <w:b/>
        </w:rPr>
        <w:t>___</w:t>
      </w:r>
      <w:r w:rsidRPr="00AF5058">
        <w:rPr>
          <w:rFonts w:ascii="Times New Roman" w:hAnsi="Times New Roman" w:cs="Times New Roman"/>
        </w:rPr>
        <w:t xml:space="preserve"> of the data set. Then, we take each data value and ___</w:t>
      </w:r>
      <w:r w:rsidR="001F0BDA" w:rsidRPr="00AF5058">
        <w:rPr>
          <w:rFonts w:ascii="Times New Roman" w:hAnsi="Times New Roman" w:cs="Times New Roman"/>
          <w:b/>
        </w:rPr>
        <w:t>subtract</w:t>
      </w:r>
      <w:r w:rsidRPr="00AF5058">
        <w:rPr>
          <w:rFonts w:ascii="Times New Roman" w:hAnsi="Times New Roman" w:cs="Times New Roman"/>
        </w:rPr>
        <w:t>__ the mean. We will __</w:t>
      </w:r>
      <w:r w:rsidR="00E80A78" w:rsidRPr="00AF5058">
        <w:rPr>
          <w:rFonts w:ascii="Times New Roman" w:hAnsi="Times New Roman" w:cs="Times New Roman"/>
          <w:b/>
        </w:rPr>
        <w:t>square</w:t>
      </w:r>
      <w:r w:rsidRPr="00AF5058">
        <w:rPr>
          <w:rFonts w:ascii="Times New Roman" w:hAnsi="Times New Roman" w:cs="Times New Roman"/>
        </w:rPr>
        <w:t>___ each of these numbers before taking the sum. Once we have added these values, we will __</w:t>
      </w:r>
      <w:r w:rsidR="00E80A78" w:rsidRPr="00AF5058">
        <w:rPr>
          <w:rFonts w:ascii="Times New Roman" w:hAnsi="Times New Roman" w:cs="Times New Roman"/>
          <w:b/>
        </w:rPr>
        <w:t>divide</w:t>
      </w:r>
      <w:r w:rsidRPr="00AF5058">
        <w:rPr>
          <w:rFonts w:ascii="Times New Roman" w:hAnsi="Times New Roman" w:cs="Times New Roman"/>
        </w:rPr>
        <w:t>___ by n - 1. Now we have found variance. So</w:t>
      </w:r>
      <w:r w:rsidR="001C3DCC" w:rsidRPr="00AF5058">
        <w:rPr>
          <w:rFonts w:ascii="Times New Roman" w:hAnsi="Times New Roman" w:cs="Times New Roman"/>
        </w:rPr>
        <w:t>,</w:t>
      </w:r>
      <w:r w:rsidRPr="00AF5058">
        <w:rPr>
          <w:rFonts w:ascii="Times New Roman" w:hAnsi="Times New Roman" w:cs="Times New Roman"/>
        </w:rPr>
        <w:t xml:space="preserve"> to find the standard deviation, our last step is to take the _____</w:t>
      </w:r>
      <w:r w:rsidR="00C65536" w:rsidRPr="00AF5058">
        <w:rPr>
          <w:rFonts w:ascii="Times New Roman" w:hAnsi="Times New Roman" w:cs="Times New Roman"/>
        </w:rPr>
        <w:t>square root</w:t>
      </w:r>
      <w:r w:rsidRPr="00AF5058">
        <w:rPr>
          <w:rFonts w:ascii="Times New Roman" w:hAnsi="Times New Roman" w:cs="Times New Roman"/>
        </w:rPr>
        <w:t xml:space="preserve"> _____ of the variance.</w:t>
      </w:r>
    </w:p>
    <w:p w14:paraId="1AD07001" w14:textId="77777777" w:rsidR="002C2296" w:rsidRPr="00AF5058" w:rsidRDefault="002C2296" w:rsidP="002C2296">
      <w:pPr>
        <w:ind w:left="540"/>
        <w:rPr>
          <w:rFonts w:ascii="Times New Roman" w:hAnsi="Times New Roman" w:cs="Times New Roman"/>
        </w:rPr>
      </w:pPr>
      <w:r w:rsidRPr="00AF5058">
        <w:rPr>
          <w:rFonts w:ascii="Times New Roman" w:hAnsi="Times New Roman" w:cs="Times New Roman"/>
        </w:rPr>
        <w:t>Question 18.</w:t>
      </w:r>
    </w:p>
    <w:p w14:paraId="6E82330F" w14:textId="20BA478E" w:rsidR="00391748" w:rsidRPr="00AF5058" w:rsidRDefault="008F1179" w:rsidP="00391748">
      <w:pPr>
        <w:rPr>
          <w:rFonts w:ascii="Times New Roman" w:hAnsi="Times New Roman" w:cs="Times New Roman"/>
          <w:b/>
        </w:rPr>
      </w:pPr>
      <w:r w:rsidRPr="00AF5058">
        <w:rPr>
          <w:rFonts w:ascii="Times New Roman" w:hAnsi="Times New Roman" w:cs="Times New Roman"/>
          <w:b/>
        </w:rPr>
        <w:t xml:space="preserve">Variance = 17.56 </w:t>
      </w:r>
    </w:p>
    <w:p w14:paraId="2BBA2F6E" w14:textId="4010B4D4" w:rsidR="008F1179" w:rsidRPr="00AF5058" w:rsidRDefault="008F1179" w:rsidP="00391748">
      <w:pPr>
        <w:rPr>
          <w:rFonts w:ascii="Times New Roman" w:hAnsi="Times New Roman" w:cs="Times New Roman"/>
          <w:b/>
        </w:rPr>
      </w:pPr>
      <w:r w:rsidRPr="00AF5058">
        <w:rPr>
          <w:rFonts w:ascii="Times New Roman" w:hAnsi="Times New Roman" w:cs="Times New Roman"/>
          <w:b/>
        </w:rPr>
        <w:t xml:space="preserve">The standard deviation = </w:t>
      </w:r>
      <w:r w:rsidR="001C438C" w:rsidRPr="00AF5058">
        <w:rPr>
          <w:rFonts w:ascii="Times New Roman" w:hAnsi="Times New Roman" w:cs="Times New Roman"/>
          <w:b/>
        </w:rPr>
        <w:t xml:space="preserve">√17.56 = </w:t>
      </w:r>
      <w:r w:rsidR="009D5535" w:rsidRPr="00AF5058">
        <w:rPr>
          <w:rFonts w:ascii="Times New Roman" w:hAnsi="Times New Roman" w:cs="Times New Roman"/>
          <w:b/>
        </w:rPr>
        <w:t>4.</w:t>
      </w:r>
      <w:r w:rsidR="00091CF3" w:rsidRPr="00AF5058">
        <w:rPr>
          <w:rFonts w:ascii="Times New Roman" w:hAnsi="Times New Roman" w:cs="Times New Roman"/>
          <w:b/>
        </w:rPr>
        <w:t>19</w:t>
      </w:r>
    </w:p>
    <w:p w14:paraId="6B4F9B71" w14:textId="77777777" w:rsidR="001C438C" w:rsidRPr="00AF5058" w:rsidRDefault="001C438C" w:rsidP="00391748">
      <w:pPr>
        <w:rPr>
          <w:rFonts w:ascii="Times New Roman" w:hAnsi="Times New Roman" w:cs="Times New Roman"/>
          <w:b/>
        </w:rPr>
      </w:pPr>
    </w:p>
    <w:p w14:paraId="225A4FD9" w14:textId="77777777" w:rsidR="008466A4" w:rsidRPr="00AF5058" w:rsidRDefault="008466A4" w:rsidP="008466A4">
      <w:pPr>
        <w:ind w:left="540"/>
        <w:rPr>
          <w:rFonts w:ascii="Times New Roman" w:hAnsi="Times New Roman" w:cs="Times New Roman"/>
        </w:rPr>
      </w:pPr>
      <w:r w:rsidRPr="00AF5058">
        <w:rPr>
          <w:rFonts w:ascii="Times New Roman" w:hAnsi="Times New Roman" w:cs="Times New Roman"/>
        </w:rPr>
        <w:t>Question 19.</w:t>
      </w:r>
    </w:p>
    <w:p w14:paraId="6339956C" w14:textId="473F054D" w:rsidR="00391748" w:rsidRPr="00AF5058" w:rsidRDefault="00391748" w:rsidP="00391748">
      <w:pPr>
        <w:jc w:val="center"/>
        <w:rPr>
          <w:rFonts w:ascii="Times New Roman" w:hAnsi="Times New Roman" w:cs="Times New Roman"/>
        </w:rPr>
      </w:pPr>
    </w:p>
    <w:p w14:paraId="33264B45" w14:textId="77777777" w:rsidR="00391748" w:rsidRPr="00AF5058" w:rsidRDefault="00391748" w:rsidP="00391748">
      <w:pPr>
        <w:rPr>
          <w:rFonts w:ascii="Times New Roman" w:hAnsi="Times New Roman" w:cs="Times New Roman"/>
        </w:rPr>
      </w:pPr>
    </w:p>
    <w:tbl>
      <w:tblPr>
        <w:tblW w:w="465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620"/>
        <w:gridCol w:w="2055"/>
      </w:tblGrid>
      <w:tr w:rsidR="00AF5058" w:rsidRPr="00AF5058" w14:paraId="499EFDAD" w14:textId="77777777" w:rsidTr="00391748">
        <w:trPr>
          <w:jc w:val="center"/>
        </w:trPr>
        <w:tc>
          <w:tcPr>
            <w:tcW w:w="975" w:type="dxa"/>
            <w:shd w:val="clear" w:color="auto" w:fill="auto"/>
            <w:tcMar>
              <w:top w:w="100" w:type="dxa"/>
              <w:left w:w="100" w:type="dxa"/>
              <w:bottom w:w="100" w:type="dxa"/>
              <w:right w:w="100" w:type="dxa"/>
            </w:tcMar>
          </w:tcPr>
          <w:p w14:paraId="5F225348" w14:textId="77777777" w:rsidR="00391748" w:rsidRPr="00AF5058" w:rsidRDefault="00391748"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lastRenderedPageBreak/>
              <w:t>Value</w:t>
            </w:r>
          </w:p>
        </w:tc>
        <w:tc>
          <w:tcPr>
            <w:tcW w:w="1620" w:type="dxa"/>
            <w:shd w:val="clear" w:color="auto" w:fill="auto"/>
            <w:tcMar>
              <w:top w:w="100" w:type="dxa"/>
              <w:left w:w="100" w:type="dxa"/>
              <w:bottom w:w="100" w:type="dxa"/>
              <w:right w:w="100" w:type="dxa"/>
            </w:tcMar>
          </w:tcPr>
          <w:p w14:paraId="42E1DA5B" w14:textId="77777777" w:rsidR="00391748" w:rsidRPr="00AF5058" w:rsidRDefault="00391748"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Value - Mean</w:t>
            </w:r>
          </w:p>
        </w:tc>
        <w:tc>
          <w:tcPr>
            <w:tcW w:w="2055" w:type="dxa"/>
            <w:shd w:val="clear" w:color="auto" w:fill="auto"/>
            <w:tcMar>
              <w:top w:w="100" w:type="dxa"/>
              <w:left w:w="100" w:type="dxa"/>
              <w:bottom w:w="100" w:type="dxa"/>
              <w:right w:w="100" w:type="dxa"/>
            </w:tcMar>
          </w:tcPr>
          <w:p w14:paraId="6D82AFCB" w14:textId="77777777" w:rsidR="00391748" w:rsidRPr="00AF5058" w:rsidRDefault="00391748"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(Value - Mean)</w:t>
            </w:r>
            <w:r w:rsidRPr="00AF5058">
              <w:rPr>
                <w:rFonts w:ascii="Times New Roman" w:hAnsi="Times New Roman" w:cs="Times New Roman"/>
                <w:vertAlign w:val="superscript"/>
              </w:rPr>
              <w:t>2</w:t>
            </w:r>
          </w:p>
        </w:tc>
      </w:tr>
      <w:tr w:rsidR="00AF5058" w:rsidRPr="00AF5058" w14:paraId="69864AF5" w14:textId="77777777" w:rsidTr="00391748">
        <w:trPr>
          <w:jc w:val="center"/>
        </w:trPr>
        <w:tc>
          <w:tcPr>
            <w:tcW w:w="975" w:type="dxa"/>
            <w:shd w:val="clear" w:color="auto" w:fill="auto"/>
            <w:tcMar>
              <w:top w:w="100" w:type="dxa"/>
              <w:left w:w="100" w:type="dxa"/>
              <w:bottom w:w="100" w:type="dxa"/>
              <w:right w:w="100" w:type="dxa"/>
            </w:tcMar>
          </w:tcPr>
          <w:p w14:paraId="7376A44B" w14:textId="77777777" w:rsidR="00391748" w:rsidRPr="00AF5058" w:rsidRDefault="00391748"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6</w:t>
            </w:r>
          </w:p>
        </w:tc>
        <w:tc>
          <w:tcPr>
            <w:tcW w:w="1620" w:type="dxa"/>
            <w:shd w:val="clear" w:color="auto" w:fill="auto"/>
            <w:tcMar>
              <w:top w:w="100" w:type="dxa"/>
              <w:left w:w="100" w:type="dxa"/>
              <w:bottom w:w="100" w:type="dxa"/>
              <w:right w:w="100" w:type="dxa"/>
            </w:tcMar>
          </w:tcPr>
          <w:p w14:paraId="2989D845" w14:textId="0C017E98" w:rsidR="00391748" w:rsidRPr="00AF5058" w:rsidRDefault="007034FD"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-5.4</w:t>
            </w:r>
          </w:p>
        </w:tc>
        <w:tc>
          <w:tcPr>
            <w:tcW w:w="2055" w:type="dxa"/>
            <w:shd w:val="clear" w:color="auto" w:fill="auto"/>
            <w:tcMar>
              <w:top w:w="100" w:type="dxa"/>
              <w:left w:w="100" w:type="dxa"/>
              <w:bottom w:w="100" w:type="dxa"/>
              <w:right w:w="100" w:type="dxa"/>
            </w:tcMar>
          </w:tcPr>
          <w:p w14:paraId="283A8ED5" w14:textId="484051A4" w:rsidR="00391748" w:rsidRPr="00AF5058" w:rsidRDefault="001145A7"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29.16</w:t>
            </w:r>
          </w:p>
        </w:tc>
      </w:tr>
      <w:tr w:rsidR="00AF5058" w:rsidRPr="00AF5058" w14:paraId="7A61C057" w14:textId="77777777" w:rsidTr="00391748">
        <w:trPr>
          <w:jc w:val="center"/>
        </w:trPr>
        <w:tc>
          <w:tcPr>
            <w:tcW w:w="975" w:type="dxa"/>
            <w:shd w:val="clear" w:color="auto" w:fill="auto"/>
            <w:tcMar>
              <w:top w:w="100" w:type="dxa"/>
              <w:left w:w="100" w:type="dxa"/>
              <w:bottom w:w="100" w:type="dxa"/>
              <w:right w:w="100" w:type="dxa"/>
            </w:tcMar>
          </w:tcPr>
          <w:p w14:paraId="5FF68114" w14:textId="77777777" w:rsidR="00391748" w:rsidRPr="00AF5058" w:rsidRDefault="00391748"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8</w:t>
            </w:r>
          </w:p>
        </w:tc>
        <w:tc>
          <w:tcPr>
            <w:tcW w:w="1620" w:type="dxa"/>
            <w:shd w:val="clear" w:color="auto" w:fill="auto"/>
            <w:tcMar>
              <w:top w:w="100" w:type="dxa"/>
              <w:left w:w="100" w:type="dxa"/>
              <w:bottom w:w="100" w:type="dxa"/>
              <w:right w:w="100" w:type="dxa"/>
            </w:tcMar>
          </w:tcPr>
          <w:p w14:paraId="0EC2C192" w14:textId="0386DA59" w:rsidR="00391748" w:rsidRPr="00AF5058" w:rsidRDefault="00FB4746"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-3.4</w:t>
            </w:r>
          </w:p>
        </w:tc>
        <w:tc>
          <w:tcPr>
            <w:tcW w:w="2055" w:type="dxa"/>
            <w:shd w:val="clear" w:color="auto" w:fill="auto"/>
            <w:tcMar>
              <w:top w:w="100" w:type="dxa"/>
              <w:left w:w="100" w:type="dxa"/>
              <w:bottom w:w="100" w:type="dxa"/>
              <w:right w:w="100" w:type="dxa"/>
            </w:tcMar>
          </w:tcPr>
          <w:p w14:paraId="6088C7B1" w14:textId="67734D1D" w:rsidR="00391748" w:rsidRPr="00AF5058" w:rsidRDefault="00FB4746"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11.56</w:t>
            </w:r>
          </w:p>
        </w:tc>
      </w:tr>
      <w:tr w:rsidR="00AF5058" w:rsidRPr="00AF5058" w14:paraId="6E810267" w14:textId="77777777" w:rsidTr="00391748">
        <w:trPr>
          <w:jc w:val="center"/>
        </w:trPr>
        <w:tc>
          <w:tcPr>
            <w:tcW w:w="975" w:type="dxa"/>
            <w:shd w:val="clear" w:color="auto" w:fill="auto"/>
            <w:tcMar>
              <w:top w:w="100" w:type="dxa"/>
              <w:left w:w="100" w:type="dxa"/>
              <w:bottom w:w="100" w:type="dxa"/>
              <w:right w:w="100" w:type="dxa"/>
            </w:tcMar>
          </w:tcPr>
          <w:p w14:paraId="131CD127" w14:textId="77777777" w:rsidR="00391748" w:rsidRPr="00AF5058" w:rsidRDefault="00391748"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11</w:t>
            </w:r>
          </w:p>
        </w:tc>
        <w:tc>
          <w:tcPr>
            <w:tcW w:w="1620" w:type="dxa"/>
            <w:shd w:val="clear" w:color="auto" w:fill="auto"/>
            <w:tcMar>
              <w:top w:w="100" w:type="dxa"/>
              <w:left w:w="100" w:type="dxa"/>
              <w:bottom w:w="100" w:type="dxa"/>
              <w:right w:w="100" w:type="dxa"/>
            </w:tcMar>
          </w:tcPr>
          <w:p w14:paraId="53908F45" w14:textId="4D6247FF" w:rsidR="00391748" w:rsidRPr="00AF5058" w:rsidRDefault="00FB4746"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-0.4</w:t>
            </w:r>
          </w:p>
        </w:tc>
        <w:tc>
          <w:tcPr>
            <w:tcW w:w="2055" w:type="dxa"/>
            <w:shd w:val="clear" w:color="auto" w:fill="auto"/>
            <w:tcMar>
              <w:top w:w="100" w:type="dxa"/>
              <w:left w:w="100" w:type="dxa"/>
              <w:bottom w:w="100" w:type="dxa"/>
              <w:right w:w="100" w:type="dxa"/>
            </w:tcMar>
          </w:tcPr>
          <w:p w14:paraId="6BD53C8E" w14:textId="4E70E225" w:rsidR="00391748" w:rsidRPr="00AF5058" w:rsidRDefault="00FB4746"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0.16</w:t>
            </w:r>
          </w:p>
        </w:tc>
      </w:tr>
      <w:tr w:rsidR="00AF5058" w:rsidRPr="00AF5058" w14:paraId="04BB491A" w14:textId="77777777" w:rsidTr="00391748">
        <w:trPr>
          <w:jc w:val="center"/>
        </w:trPr>
        <w:tc>
          <w:tcPr>
            <w:tcW w:w="975" w:type="dxa"/>
            <w:shd w:val="clear" w:color="auto" w:fill="auto"/>
            <w:tcMar>
              <w:top w:w="100" w:type="dxa"/>
              <w:left w:w="100" w:type="dxa"/>
              <w:bottom w:w="100" w:type="dxa"/>
              <w:right w:w="100" w:type="dxa"/>
            </w:tcMar>
          </w:tcPr>
          <w:p w14:paraId="66461C22" w14:textId="77777777" w:rsidR="00391748" w:rsidRPr="00AF5058" w:rsidRDefault="00391748"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14</w:t>
            </w:r>
          </w:p>
        </w:tc>
        <w:tc>
          <w:tcPr>
            <w:tcW w:w="1620" w:type="dxa"/>
            <w:shd w:val="clear" w:color="auto" w:fill="auto"/>
            <w:tcMar>
              <w:top w:w="100" w:type="dxa"/>
              <w:left w:w="100" w:type="dxa"/>
              <w:bottom w:w="100" w:type="dxa"/>
              <w:right w:w="100" w:type="dxa"/>
            </w:tcMar>
          </w:tcPr>
          <w:p w14:paraId="2AB221CA" w14:textId="5BA07D7B" w:rsidR="00391748" w:rsidRPr="00AF5058" w:rsidRDefault="00FB4746"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2.6</w:t>
            </w:r>
          </w:p>
        </w:tc>
        <w:tc>
          <w:tcPr>
            <w:tcW w:w="2055" w:type="dxa"/>
            <w:shd w:val="clear" w:color="auto" w:fill="auto"/>
            <w:tcMar>
              <w:top w:w="100" w:type="dxa"/>
              <w:left w:w="100" w:type="dxa"/>
              <w:bottom w:w="100" w:type="dxa"/>
              <w:right w:w="100" w:type="dxa"/>
            </w:tcMar>
          </w:tcPr>
          <w:p w14:paraId="0EC70945" w14:textId="59838919" w:rsidR="00391748" w:rsidRPr="00AF5058" w:rsidRDefault="00F70AD0"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6.76</w:t>
            </w:r>
          </w:p>
        </w:tc>
      </w:tr>
      <w:tr w:rsidR="00AF5058" w:rsidRPr="00AF5058" w14:paraId="5F18D271" w14:textId="77777777" w:rsidTr="00391748">
        <w:trPr>
          <w:jc w:val="center"/>
        </w:trPr>
        <w:tc>
          <w:tcPr>
            <w:tcW w:w="975" w:type="dxa"/>
            <w:shd w:val="clear" w:color="auto" w:fill="auto"/>
            <w:tcMar>
              <w:top w:w="100" w:type="dxa"/>
              <w:left w:w="100" w:type="dxa"/>
              <w:bottom w:w="100" w:type="dxa"/>
              <w:right w:w="100" w:type="dxa"/>
            </w:tcMar>
          </w:tcPr>
          <w:p w14:paraId="1FF0244B" w14:textId="77777777" w:rsidR="00391748" w:rsidRPr="00AF5058" w:rsidRDefault="00391748"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18</w:t>
            </w:r>
          </w:p>
        </w:tc>
        <w:tc>
          <w:tcPr>
            <w:tcW w:w="1620" w:type="dxa"/>
            <w:shd w:val="clear" w:color="auto" w:fill="auto"/>
            <w:tcMar>
              <w:top w:w="100" w:type="dxa"/>
              <w:left w:w="100" w:type="dxa"/>
              <w:bottom w:w="100" w:type="dxa"/>
              <w:right w:w="100" w:type="dxa"/>
            </w:tcMar>
          </w:tcPr>
          <w:p w14:paraId="5AAD0D6A" w14:textId="262F5814" w:rsidR="00391748" w:rsidRPr="00AF5058" w:rsidRDefault="00F70AD0"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6.6</w:t>
            </w:r>
          </w:p>
        </w:tc>
        <w:tc>
          <w:tcPr>
            <w:tcW w:w="2055" w:type="dxa"/>
            <w:shd w:val="clear" w:color="auto" w:fill="auto"/>
            <w:tcMar>
              <w:top w:w="100" w:type="dxa"/>
              <w:left w:w="100" w:type="dxa"/>
              <w:bottom w:w="100" w:type="dxa"/>
              <w:right w:w="100" w:type="dxa"/>
            </w:tcMar>
          </w:tcPr>
          <w:p w14:paraId="3BE86FE1" w14:textId="4DBAB5AD" w:rsidR="00391748" w:rsidRPr="00AF5058" w:rsidRDefault="00456862"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43.56</w:t>
            </w:r>
          </w:p>
        </w:tc>
      </w:tr>
      <w:tr w:rsidR="00456862" w:rsidRPr="00AF5058" w14:paraId="69464B85" w14:textId="77777777" w:rsidTr="00391748">
        <w:trPr>
          <w:jc w:val="center"/>
        </w:trPr>
        <w:tc>
          <w:tcPr>
            <w:tcW w:w="975" w:type="dxa"/>
            <w:shd w:val="clear" w:color="auto" w:fill="auto"/>
            <w:tcMar>
              <w:top w:w="100" w:type="dxa"/>
              <w:left w:w="100" w:type="dxa"/>
              <w:bottom w:w="100" w:type="dxa"/>
              <w:right w:w="100" w:type="dxa"/>
            </w:tcMar>
          </w:tcPr>
          <w:p w14:paraId="226FA618" w14:textId="77777777" w:rsidR="00456862" w:rsidRPr="00AF5058" w:rsidRDefault="00456862" w:rsidP="004151F0">
            <w:pPr>
              <w:widowControl w:val="0"/>
              <w:pBdr>
                <w:top w:val="nil"/>
                <w:left w:val="nil"/>
                <w:bottom w:val="nil"/>
                <w:right w:val="nil"/>
                <w:between w:val="nil"/>
              </w:pBdr>
              <w:rPr>
                <w:rFonts w:ascii="Times New Roman" w:hAnsi="Times New Roman" w:cs="Times New Roman"/>
              </w:rPr>
            </w:pPr>
          </w:p>
        </w:tc>
        <w:tc>
          <w:tcPr>
            <w:tcW w:w="1620" w:type="dxa"/>
            <w:shd w:val="clear" w:color="auto" w:fill="auto"/>
            <w:tcMar>
              <w:top w:w="100" w:type="dxa"/>
              <w:left w:w="100" w:type="dxa"/>
              <w:bottom w:w="100" w:type="dxa"/>
              <w:right w:w="100" w:type="dxa"/>
            </w:tcMar>
          </w:tcPr>
          <w:p w14:paraId="3043B8C4" w14:textId="14250F20" w:rsidR="00456862" w:rsidRPr="00AF5058" w:rsidRDefault="00456862"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 xml:space="preserve">Totals </w:t>
            </w:r>
          </w:p>
        </w:tc>
        <w:tc>
          <w:tcPr>
            <w:tcW w:w="2055" w:type="dxa"/>
            <w:shd w:val="clear" w:color="auto" w:fill="auto"/>
            <w:tcMar>
              <w:top w:w="100" w:type="dxa"/>
              <w:left w:w="100" w:type="dxa"/>
              <w:bottom w:w="100" w:type="dxa"/>
              <w:right w:w="100" w:type="dxa"/>
            </w:tcMar>
          </w:tcPr>
          <w:p w14:paraId="31140D12" w14:textId="6CC1F625" w:rsidR="00456862" w:rsidRPr="00AF5058" w:rsidRDefault="00456862"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91.2</w:t>
            </w:r>
          </w:p>
        </w:tc>
      </w:tr>
    </w:tbl>
    <w:p w14:paraId="1860A7C3" w14:textId="77777777" w:rsidR="004A6618" w:rsidRPr="00AF5058" w:rsidRDefault="004A6618" w:rsidP="004A6618">
      <w:pPr>
        <w:rPr>
          <w:rFonts w:ascii="Times New Roman" w:hAnsi="Times New Roman" w:cs="Times New Roman"/>
        </w:rPr>
      </w:pPr>
    </w:p>
    <w:p w14:paraId="5602F764" w14:textId="7EE400D9" w:rsidR="004A6618" w:rsidRPr="00AF5058" w:rsidRDefault="004A6618" w:rsidP="004A6618">
      <w:pPr>
        <w:rPr>
          <w:rFonts w:ascii="Times New Roman" w:hAnsi="Times New Roman" w:cs="Times New Roman"/>
          <w:b/>
        </w:rPr>
      </w:pPr>
      <w:r w:rsidRPr="00AF5058">
        <w:rPr>
          <w:rFonts w:ascii="Times New Roman" w:hAnsi="Times New Roman" w:cs="Times New Roman"/>
          <w:b/>
        </w:rPr>
        <w:t>Mean = 6 + 8 + 11 + 14 + 18 =</w:t>
      </w:r>
      <w:r w:rsidR="007034FD" w:rsidRPr="00AF5058">
        <w:rPr>
          <w:rFonts w:ascii="Times New Roman" w:hAnsi="Times New Roman" w:cs="Times New Roman"/>
          <w:b/>
        </w:rPr>
        <w:t xml:space="preserve"> 11.4</w:t>
      </w:r>
    </w:p>
    <w:p w14:paraId="0EEDFCAB" w14:textId="54D22577" w:rsidR="00FA3BEF" w:rsidRPr="00AF5058" w:rsidRDefault="00FA3BEF" w:rsidP="004A6618">
      <w:pPr>
        <w:rPr>
          <w:rFonts w:ascii="Times New Roman" w:hAnsi="Times New Roman" w:cs="Times New Roman"/>
          <w:b/>
        </w:rPr>
      </w:pPr>
      <w:r w:rsidRPr="00AF5058">
        <w:rPr>
          <w:rFonts w:ascii="Times New Roman" w:hAnsi="Times New Roman" w:cs="Times New Roman"/>
          <w:b/>
        </w:rPr>
        <w:t>Variance = 9</w:t>
      </w:r>
      <w:r w:rsidR="00861224" w:rsidRPr="00AF5058">
        <w:rPr>
          <w:rFonts w:ascii="Times New Roman" w:hAnsi="Times New Roman" w:cs="Times New Roman"/>
          <w:b/>
        </w:rPr>
        <w:t>1.2/5 = 18.24</w:t>
      </w:r>
    </w:p>
    <w:p w14:paraId="4DE4F2DA" w14:textId="77777777" w:rsidR="00243E61" w:rsidRPr="00AF5058" w:rsidRDefault="00243E61" w:rsidP="004A6618">
      <w:pPr>
        <w:rPr>
          <w:rFonts w:ascii="Times New Roman" w:hAnsi="Times New Roman" w:cs="Times New Roman"/>
        </w:rPr>
      </w:pPr>
    </w:p>
    <w:p w14:paraId="10FD2F8A" w14:textId="1C3D4886" w:rsidR="00391748" w:rsidRPr="00AF5058" w:rsidRDefault="00603643" w:rsidP="00391748">
      <w:pPr>
        <w:rPr>
          <w:rFonts w:ascii="Times New Roman" w:hAnsi="Times New Roman" w:cs="Times New Roman"/>
        </w:rPr>
      </w:pPr>
      <w:r w:rsidRPr="00AF5058">
        <w:rPr>
          <w:rFonts w:ascii="Times New Roman" w:hAnsi="Times New Roman" w:cs="Times New Roman"/>
        </w:rPr>
        <w:t xml:space="preserve">The variance of these values is </w:t>
      </w:r>
      <w:r w:rsidRPr="00AF5058">
        <w:rPr>
          <w:rFonts w:ascii="Times New Roman" w:hAnsi="Times New Roman" w:cs="Times New Roman"/>
          <w:u w:val="single"/>
        </w:rPr>
        <w:t xml:space="preserve"> </w:t>
      </w:r>
      <w:r w:rsidR="00C1565B" w:rsidRPr="00AF5058">
        <w:rPr>
          <w:rFonts w:ascii="Times New Roman" w:hAnsi="Times New Roman" w:cs="Times New Roman"/>
          <w:u w:val="single"/>
        </w:rPr>
        <w:t xml:space="preserve">      </w:t>
      </w:r>
      <w:r w:rsidR="00861224" w:rsidRPr="00AF5058">
        <w:rPr>
          <w:rFonts w:ascii="Times New Roman" w:hAnsi="Times New Roman" w:cs="Times New Roman"/>
          <w:b/>
          <w:u w:val="single"/>
        </w:rPr>
        <w:t>18.24</w:t>
      </w:r>
      <w:r w:rsidR="00701DEF" w:rsidRPr="00AF5058">
        <w:rPr>
          <w:rFonts w:ascii="Times New Roman" w:hAnsi="Times New Roman" w:cs="Times New Roman"/>
          <w:u w:val="single"/>
        </w:rPr>
        <w:t xml:space="preserve">  </w:t>
      </w:r>
      <w:r w:rsidRPr="00AF5058">
        <w:rPr>
          <w:rFonts w:ascii="Times New Roman" w:hAnsi="Times New Roman" w:cs="Times New Roman"/>
          <w:u w:val="single"/>
        </w:rPr>
        <w:t xml:space="preserve">       </w:t>
      </w:r>
      <w:r w:rsidRPr="00AF5058">
        <w:rPr>
          <w:rFonts w:ascii="Times New Roman" w:hAnsi="Times New Roman" w:cs="Times New Roman"/>
        </w:rPr>
        <w:t>.</w:t>
      </w:r>
      <w:r w:rsidR="00C1565B" w:rsidRPr="00AF5058">
        <w:rPr>
          <w:rFonts w:ascii="Times New Roman" w:hAnsi="Times New Roman" w:cs="Times New Roman"/>
        </w:rPr>
        <w:t xml:space="preserve"> The standard deviation of these values is </w:t>
      </w:r>
      <w:r w:rsidR="00701DEF" w:rsidRPr="00AF5058">
        <w:rPr>
          <w:rFonts w:ascii="Times New Roman" w:hAnsi="Times New Roman" w:cs="Times New Roman"/>
          <w:u w:val="single"/>
        </w:rPr>
        <w:t xml:space="preserve">       </w:t>
      </w:r>
      <w:r w:rsidR="00C1565B" w:rsidRPr="00AF5058">
        <w:rPr>
          <w:rFonts w:ascii="Times New Roman" w:hAnsi="Times New Roman" w:cs="Times New Roman"/>
          <w:u w:val="single"/>
        </w:rPr>
        <w:t xml:space="preserve"> </w:t>
      </w:r>
      <w:r w:rsidR="00701DEF" w:rsidRPr="00AF5058">
        <w:rPr>
          <w:rFonts w:ascii="Times New Roman" w:hAnsi="Times New Roman" w:cs="Times New Roman"/>
          <w:b/>
          <w:u w:val="single"/>
        </w:rPr>
        <w:t>4.27</w:t>
      </w:r>
      <w:r w:rsidR="00C1565B" w:rsidRPr="00AF5058">
        <w:rPr>
          <w:rFonts w:ascii="Times New Roman" w:hAnsi="Times New Roman" w:cs="Times New Roman"/>
          <w:u w:val="single"/>
        </w:rPr>
        <w:t xml:space="preserve">         </w:t>
      </w:r>
      <w:r w:rsidR="00C1565B" w:rsidRPr="00AF5058">
        <w:rPr>
          <w:rFonts w:ascii="Times New Roman" w:hAnsi="Times New Roman" w:cs="Times New Roman"/>
        </w:rPr>
        <w:t>.</w:t>
      </w:r>
    </w:p>
    <w:p w14:paraId="5C15816B" w14:textId="77777777" w:rsidR="00391748" w:rsidRPr="00AF5058" w:rsidRDefault="00391748" w:rsidP="00391748">
      <w:pPr>
        <w:rPr>
          <w:rFonts w:ascii="Times New Roman" w:hAnsi="Times New Roman" w:cs="Times New Roman"/>
        </w:rPr>
      </w:pPr>
    </w:p>
    <w:p w14:paraId="790670CB" w14:textId="40F91DA6" w:rsidR="008466A4" w:rsidRPr="00AF5058" w:rsidRDefault="008466A4" w:rsidP="008466A4">
      <w:pPr>
        <w:ind w:left="540"/>
        <w:rPr>
          <w:rFonts w:ascii="Times New Roman" w:hAnsi="Times New Roman" w:cs="Times New Roman"/>
        </w:rPr>
      </w:pPr>
      <w:r w:rsidRPr="00AF5058">
        <w:rPr>
          <w:rFonts w:ascii="Times New Roman" w:hAnsi="Times New Roman" w:cs="Times New Roman"/>
        </w:rPr>
        <w:t>Question 20.</w:t>
      </w:r>
    </w:p>
    <w:p w14:paraId="2F3102AA" w14:textId="77777777" w:rsidR="00391748" w:rsidRPr="00AF5058" w:rsidRDefault="00391748" w:rsidP="00391748">
      <w:pPr>
        <w:jc w:val="center"/>
        <w:rPr>
          <w:rFonts w:ascii="Times New Roman" w:hAnsi="Times New Roman" w:cs="Times New Roman"/>
        </w:rPr>
      </w:pPr>
      <w:r w:rsidRPr="00AF5058">
        <w:rPr>
          <w:rFonts w:ascii="Times New Roman" w:hAnsi="Times New Roman" w:cs="Times New Roman"/>
        </w:rPr>
        <w:t>21, 24, 24, 27, 29, 33, 37</w:t>
      </w:r>
    </w:p>
    <w:p w14:paraId="063FF553" w14:textId="77777777" w:rsidR="00391748" w:rsidRPr="00AF5058" w:rsidRDefault="00391748" w:rsidP="00391748">
      <w:pPr>
        <w:rPr>
          <w:rFonts w:ascii="Times New Roman" w:hAnsi="Times New Roman" w:cs="Times New Roman"/>
        </w:rPr>
      </w:pPr>
    </w:p>
    <w:tbl>
      <w:tblPr>
        <w:tblW w:w="459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635"/>
        <w:gridCol w:w="1980"/>
      </w:tblGrid>
      <w:tr w:rsidR="00AF5058" w:rsidRPr="00AF5058" w14:paraId="7427640D" w14:textId="77777777" w:rsidTr="00F50477">
        <w:trPr>
          <w:jc w:val="center"/>
        </w:trPr>
        <w:tc>
          <w:tcPr>
            <w:tcW w:w="975" w:type="dxa"/>
            <w:shd w:val="clear" w:color="auto" w:fill="auto"/>
            <w:tcMar>
              <w:top w:w="100" w:type="dxa"/>
              <w:left w:w="100" w:type="dxa"/>
              <w:bottom w:w="100" w:type="dxa"/>
              <w:right w:w="100" w:type="dxa"/>
            </w:tcMar>
          </w:tcPr>
          <w:p w14:paraId="5EB32227" w14:textId="77777777" w:rsidR="00391748" w:rsidRPr="00AF5058" w:rsidRDefault="00391748" w:rsidP="004151F0">
            <w:pPr>
              <w:widowControl w:val="0"/>
              <w:rPr>
                <w:rFonts w:ascii="Times New Roman" w:hAnsi="Times New Roman" w:cs="Times New Roman"/>
              </w:rPr>
            </w:pPr>
            <w:r w:rsidRPr="00AF5058">
              <w:rPr>
                <w:rFonts w:ascii="Times New Roman" w:hAnsi="Times New Roman" w:cs="Times New Roman"/>
              </w:rPr>
              <w:t>Value</w:t>
            </w:r>
          </w:p>
        </w:tc>
        <w:tc>
          <w:tcPr>
            <w:tcW w:w="1635" w:type="dxa"/>
            <w:shd w:val="clear" w:color="auto" w:fill="auto"/>
            <w:tcMar>
              <w:top w:w="100" w:type="dxa"/>
              <w:left w:w="100" w:type="dxa"/>
              <w:bottom w:w="100" w:type="dxa"/>
              <w:right w:w="100" w:type="dxa"/>
            </w:tcMar>
          </w:tcPr>
          <w:p w14:paraId="19322A6E" w14:textId="77777777" w:rsidR="00391748" w:rsidRPr="00AF5058" w:rsidRDefault="00391748" w:rsidP="004151F0">
            <w:pPr>
              <w:widowControl w:val="0"/>
              <w:rPr>
                <w:rFonts w:ascii="Times New Roman" w:hAnsi="Times New Roman" w:cs="Times New Roman"/>
              </w:rPr>
            </w:pPr>
            <w:r w:rsidRPr="00AF5058">
              <w:rPr>
                <w:rFonts w:ascii="Times New Roman" w:hAnsi="Times New Roman" w:cs="Times New Roman"/>
              </w:rPr>
              <w:t>Value - Mean</w:t>
            </w:r>
          </w:p>
        </w:tc>
        <w:tc>
          <w:tcPr>
            <w:tcW w:w="1980" w:type="dxa"/>
            <w:shd w:val="clear" w:color="auto" w:fill="auto"/>
            <w:tcMar>
              <w:top w:w="100" w:type="dxa"/>
              <w:left w:w="100" w:type="dxa"/>
              <w:bottom w:w="100" w:type="dxa"/>
              <w:right w:w="100" w:type="dxa"/>
            </w:tcMar>
          </w:tcPr>
          <w:p w14:paraId="349285E5" w14:textId="77777777" w:rsidR="00391748" w:rsidRPr="00AF5058" w:rsidRDefault="00391748" w:rsidP="004151F0">
            <w:pPr>
              <w:widowControl w:val="0"/>
              <w:rPr>
                <w:rFonts w:ascii="Times New Roman" w:hAnsi="Times New Roman" w:cs="Times New Roman"/>
              </w:rPr>
            </w:pPr>
            <w:r w:rsidRPr="00AF5058">
              <w:rPr>
                <w:rFonts w:ascii="Times New Roman" w:hAnsi="Times New Roman" w:cs="Times New Roman"/>
              </w:rPr>
              <w:t>(Value - Mean)</w:t>
            </w:r>
            <w:r w:rsidRPr="00AF5058">
              <w:rPr>
                <w:rFonts w:ascii="Times New Roman" w:hAnsi="Times New Roman" w:cs="Times New Roman"/>
                <w:vertAlign w:val="superscript"/>
              </w:rPr>
              <w:t>2</w:t>
            </w:r>
          </w:p>
        </w:tc>
      </w:tr>
      <w:tr w:rsidR="00AF5058" w:rsidRPr="00AF5058" w14:paraId="2FF766EF" w14:textId="77777777" w:rsidTr="00F50477">
        <w:trPr>
          <w:jc w:val="center"/>
        </w:trPr>
        <w:tc>
          <w:tcPr>
            <w:tcW w:w="975" w:type="dxa"/>
            <w:shd w:val="clear" w:color="auto" w:fill="auto"/>
            <w:tcMar>
              <w:top w:w="100" w:type="dxa"/>
              <w:left w:w="100" w:type="dxa"/>
              <w:bottom w:w="100" w:type="dxa"/>
              <w:right w:w="100" w:type="dxa"/>
            </w:tcMar>
          </w:tcPr>
          <w:p w14:paraId="263639F7" w14:textId="77777777" w:rsidR="00391748" w:rsidRPr="00AF5058" w:rsidRDefault="00391748"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21</w:t>
            </w:r>
          </w:p>
        </w:tc>
        <w:tc>
          <w:tcPr>
            <w:tcW w:w="1635" w:type="dxa"/>
            <w:shd w:val="clear" w:color="auto" w:fill="auto"/>
            <w:tcMar>
              <w:top w:w="100" w:type="dxa"/>
              <w:left w:w="100" w:type="dxa"/>
              <w:bottom w:w="100" w:type="dxa"/>
              <w:right w:w="100" w:type="dxa"/>
            </w:tcMar>
          </w:tcPr>
          <w:p w14:paraId="095A7A4C" w14:textId="31509067" w:rsidR="00391748" w:rsidRPr="00AF5058" w:rsidRDefault="00F23DF7"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-6.86</w:t>
            </w:r>
          </w:p>
        </w:tc>
        <w:tc>
          <w:tcPr>
            <w:tcW w:w="1980" w:type="dxa"/>
            <w:shd w:val="clear" w:color="auto" w:fill="auto"/>
            <w:tcMar>
              <w:top w:w="100" w:type="dxa"/>
              <w:left w:w="100" w:type="dxa"/>
              <w:bottom w:w="100" w:type="dxa"/>
              <w:right w:w="100" w:type="dxa"/>
            </w:tcMar>
          </w:tcPr>
          <w:p w14:paraId="6F12669C" w14:textId="435E6746" w:rsidR="00391748" w:rsidRPr="00AF5058" w:rsidRDefault="00ED14C5"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47.0596</w:t>
            </w:r>
          </w:p>
        </w:tc>
      </w:tr>
      <w:tr w:rsidR="00AF5058" w:rsidRPr="00AF5058" w14:paraId="67A516A9" w14:textId="77777777" w:rsidTr="00F50477">
        <w:trPr>
          <w:jc w:val="center"/>
        </w:trPr>
        <w:tc>
          <w:tcPr>
            <w:tcW w:w="975" w:type="dxa"/>
            <w:shd w:val="clear" w:color="auto" w:fill="auto"/>
            <w:tcMar>
              <w:top w:w="100" w:type="dxa"/>
              <w:left w:w="100" w:type="dxa"/>
              <w:bottom w:w="100" w:type="dxa"/>
              <w:right w:w="100" w:type="dxa"/>
            </w:tcMar>
          </w:tcPr>
          <w:p w14:paraId="4134A6D5" w14:textId="77777777" w:rsidR="00391748" w:rsidRPr="00AF5058" w:rsidRDefault="00391748"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24</w:t>
            </w:r>
          </w:p>
        </w:tc>
        <w:tc>
          <w:tcPr>
            <w:tcW w:w="1635" w:type="dxa"/>
            <w:shd w:val="clear" w:color="auto" w:fill="auto"/>
            <w:tcMar>
              <w:top w:w="100" w:type="dxa"/>
              <w:left w:w="100" w:type="dxa"/>
              <w:bottom w:w="100" w:type="dxa"/>
              <w:right w:w="100" w:type="dxa"/>
            </w:tcMar>
          </w:tcPr>
          <w:p w14:paraId="1BF10236" w14:textId="467170EE" w:rsidR="00391748" w:rsidRPr="00AF5058" w:rsidRDefault="00F23DF7"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-3.86</w:t>
            </w:r>
          </w:p>
        </w:tc>
        <w:tc>
          <w:tcPr>
            <w:tcW w:w="1980" w:type="dxa"/>
            <w:shd w:val="clear" w:color="auto" w:fill="auto"/>
            <w:tcMar>
              <w:top w:w="100" w:type="dxa"/>
              <w:left w:w="100" w:type="dxa"/>
              <w:bottom w:w="100" w:type="dxa"/>
              <w:right w:w="100" w:type="dxa"/>
            </w:tcMar>
          </w:tcPr>
          <w:p w14:paraId="07EE9A60" w14:textId="1CEDDC76" w:rsidR="00391748" w:rsidRPr="00AF5058" w:rsidRDefault="009F399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14.8996</w:t>
            </w:r>
          </w:p>
        </w:tc>
      </w:tr>
      <w:tr w:rsidR="00AF5058" w:rsidRPr="00AF5058" w14:paraId="3EAD05A7" w14:textId="77777777" w:rsidTr="00F50477">
        <w:trPr>
          <w:jc w:val="center"/>
        </w:trPr>
        <w:tc>
          <w:tcPr>
            <w:tcW w:w="975" w:type="dxa"/>
            <w:shd w:val="clear" w:color="auto" w:fill="auto"/>
            <w:tcMar>
              <w:top w:w="100" w:type="dxa"/>
              <w:left w:w="100" w:type="dxa"/>
              <w:bottom w:w="100" w:type="dxa"/>
              <w:right w:w="100" w:type="dxa"/>
            </w:tcMar>
          </w:tcPr>
          <w:p w14:paraId="43633DAB" w14:textId="77777777" w:rsidR="00391748" w:rsidRPr="00AF5058" w:rsidRDefault="00391748"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24</w:t>
            </w:r>
          </w:p>
        </w:tc>
        <w:tc>
          <w:tcPr>
            <w:tcW w:w="1635" w:type="dxa"/>
            <w:shd w:val="clear" w:color="auto" w:fill="auto"/>
            <w:tcMar>
              <w:top w:w="100" w:type="dxa"/>
              <w:left w:w="100" w:type="dxa"/>
              <w:bottom w:w="100" w:type="dxa"/>
              <w:right w:w="100" w:type="dxa"/>
            </w:tcMar>
          </w:tcPr>
          <w:p w14:paraId="51418EA7" w14:textId="09062C36" w:rsidR="00391748" w:rsidRPr="00AF5058" w:rsidRDefault="00F23DF7"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-3.86</w:t>
            </w:r>
          </w:p>
        </w:tc>
        <w:tc>
          <w:tcPr>
            <w:tcW w:w="1980" w:type="dxa"/>
            <w:shd w:val="clear" w:color="auto" w:fill="auto"/>
            <w:tcMar>
              <w:top w:w="100" w:type="dxa"/>
              <w:left w:w="100" w:type="dxa"/>
              <w:bottom w:w="100" w:type="dxa"/>
              <w:right w:w="100" w:type="dxa"/>
            </w:tcMar>
          </w:tcPr>
          <w:p w14:paraId="5B0A8C16" w14:textId="6C2F5888" w:rsidR="00391748" w:rsidRPr="00AF5058" w:rsidRDefault="009F399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14.8996</w:t>
            </w:r>
          </w:p>
        </w:tc>
      </w:tr>
      <w:tr w:rsidR="00AF5058" w:rsidRPr="00AF5058" w14:paraId="567A6869" w14:textId="77777777" w:rsidTr="00F50477">
        <w:trPr>
          <w:jc w:val="center"/>
        </w:trPr>
        <w:tc>
          <w:tcPr>
            <w:tcW w:w="975" w:type="dxa"/>
            <w:shd w:val="clear" w:color="auto" w:fill="auto"/>
            <w:tcMar>
              <w:top w:w="100" w:type="dxa"/>
              <w:left w:w="100" w:type="dxa"/>
              <w:bottom w:w="100" w:type="dxa"/>
              <w:right w:w="100" w:type="dxa"/>
            </w:tcMar>
          </w:tcPr>
          <w:p w14:paraId="0EBEB375" w14:textId="77777777" w:rsidR="00391748" w:rsidRPr="00AF5058" w:rsidRDefault="00391748"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27</w:t>
            </w:r>
          </w:p>
        </w:tc>
        <w:tc>
          <w:tcPr>
            <w:tcW w:w="1635" w:type="dxa"/>
            <w:shd w:val="clear" w:color="auto" w:fill="auto"/>
            <w:tcMar>
              <w:top w:w="100" w:type="dxa"/>
              <w:left w:w="100" w:type="dxa"/>
              <w:bottom w:w="100" w:type="dxa"/>
              <w:right w:w="100" w:type="dxa"/>
            </w:tcMar>
          </w:tcPr>
          <w:p w14:paraId="44F75689" w14:textId="4CDACD9C" w:rsidR="00391748" w:rsidRPr="00AF5058" w:rsidRDefault="00F23DF7"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-.86</w:t>
            </w:r>
          </w:p>
        </w:tc>
        <w:tc>
          <w:tcPr>
            <w:tcW w:w="1980" w:type="dxa"/>
            <w:shd w:val="clear" w:color="auto" w:fill="auto"/>
            <w:tcMar>
              <w:top w:w="100" w:type="dxa"/>
              <w:left w:w="100" w:type="dxa"/>
              <w:bottom w:w="100" w:type="dxa"/>
              <w:right w:w="100" w:type="dxa"/>
            </w:tcMar>
          </w:tcPr>
          <w:p w14:paraId="5FBFA71A" w14:textId="5B66DEB6" w:rsidR="00391748" w:rsidRPr="00AF5058" w:rsidRDefault="009F399B"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0.7396</w:t>
            </w:r>
          </w:p>
        </w:tc>
      </w:tr>
      <w:tr w:rsidR="00AF5058" w:rsidRPr="00AF5058" w14:paraId="1AF36B13" w14:textId="77777777" w:rsidTr="00F50477">
        <w:trPr>
          <w:jc w:val="center"/>
        </w:trPr>
        <w:tc>
          <w:tcPr>
            <w:tcW w:w="975" w:type="dxa"/>
            <w:shd w:val="clear" w:color="auto" w:fill="auto"/>
            <w:tcMar>
              <w:top w:w="100" w:type="dxa"/>
              <w:left w:w="100" w:type="dxa"/>
              <w:bottom w:w="100" w:type="dxa"/>
              <w:right w:w="100" w:type="dxa"/>
            </w:tcMar>
          </w:tcPr>
          <w:p w14:paraId="3104676D" w14:textId="77777777" w:rsidR="00391748" w:rsidRPr="00AF5058" w:rsidRDefault="00391748"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29</w:t>
            </w:r>
          </w:p>
        </w:tc>
        <w:tc>
          <w:tcPr>
            <w:tcW w:w="1635" w:type="dxa"/>
            <w:shd w:val="clear" w:color="auto" w:fill="auto"/>
            <w:tcMar>
              <w:top w:w="100" w:type="dxa"/>
              <w:left w:w="100" w:type="dxa"/>
              <w:bottom w:w="100" w:type="dxa"/>
              <w:right w:w="100" w:type="dxa"/>
            </w:tcMar>
          </w:tcPr>
          <w:p w14:paraId="11008DED" w14:textId="285B2E7B" w:rsidR="00391748" w:rsidRPr="00AF5058" w:rsidRDefault="003E5BFC"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1.14</w:t>
            </w:r>
          </w:p>
        </w:tc>
        <w:tc>
          <w:tcPr>
            <w:tcW w:w="1980" w:type="dxa"/>
            <w:shd w:val="clear" w:color="auto" w:fill="auto"/>
            <w:tcMar>
              <w:top w:w="100" w:type="dxa"/>
              <w:left w:w="100" w:type="dxa"/>
              <w:bottom w:w="100" w:type="dxa"/>
              <w:right w:w="100" w:type="dxa"/>
            </w:tcMar>
          </w:tcPr>
          <w:p w14:paraId="5D5181F5" w14:textId="29FFA0D0" w:rsidR="00391748" w:rsidRPr="00AF5058" w:rsidRDefault="00AC08A4"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1.2996</w:t>
            </w:r>
          </w:p>
        </w:tc>
      </w:tr>
      <w:tr w:rsidR="00AF5058" w:rsidRPr="00AF5058" w14:paraId="0403C378" w14:textId="77777777" w:rsidTr="00F50477">
        <w:trPr>
          <w:jc w:val="center"/>
        </w:trPr>
        <w:tc>
          <w:tcPr>
            <w:tcW w:w="975" w:type="dxa"/>
            <w:shd w:val="clear" w:color="auto" w:fill="auto"/>
            <w:tcMar>
              <w:top w:w="100" w:type="dxa"/>
              <w:left w:w="100" w:type="dxa"/>
              <w:bottom w:w="100" w:type="dxa"/>
              <w:right w:w="100" w:type="dxa"/>
            </w:tcMar>
          </w:tcPr>
          <w:p w14:paraId="075F6DEE" w14:textId="77777777" w:rsidR="00391748" w:rsidRPr="00AF5058" w:rsidRDefault="00391748"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33</w:t>
            </w:r>
          </w:p>
        </w:tc>
        <w:tc>
          <w:tcPr>
            <w:tcW w:w="1635" w:type="dxa"/>
            <w:shd w:val="clear" w:color="auto" w:fill="auto"/>
            <w:tcMar>
              <w:top w:w="100" w:type="dxa"/>
              <w:left w:w="100" w:type="dxa"/>
              <w:bottom w:w="100" w:type="dxa"/>
              <w:right w:w="100" w:type="dxa"/>
            </w:tcMar>
          </w:tcPr>
          <w:p w14:paraId="7308F583" w14:textId="4D12E0C7" w:rsidR="00391748" w:rsidRPr="00AF5058" w:rsidRDefault="003E5BFC"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5.14</w:t>
            </w:r>
          </w:p>
        </w:tc>
        <w:tc>
          <w:tcPr>
            <w:tcW w:w="1980" w:type="dxa"/>
            <w:shd w:val="clear" w:color="auto" w:fill="auto"/>
            <w:tcMar>
              <w:top w:w="100" w:type="dxa"/>
              <w:left w:w="100" w:type="dxa"/>
              <w:bottom w:w="100" w:type="dxa"/>
              <w:right w:w="100" w:type="dxa"/>
            </w:tcMar>
          </w:tcPr>
          <w:p w14:paraId="39BF8951" w14:textId="4EC90B40" w:rsidR="00391748" w:rsidRPr="00AF5058" w:rsidRDefault="00AC08A4"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26.4196</w:t>
            </w:r>
          </w:p>
        </w:tc>
      </w:tr>
      <w:tr w:rsidR="00AF5058" w:rsidRPr="00AF5058" w14:paraId="1F1CBA1F" w14:textId="77777777" w:rsidTr="00F50477">
        <w:trPr>
          <w:jc w:val="center"/>
        </w:trPr>
        <w:tc>
          <w:tcPr>
            <w:tcW w:w="975" w:type="dxa"/>
            <w:shd w:val="clear" w:color="auto" w:fill="auto"/>
            <w:tcMar>
              <w:top w:w="100" w:type="dxa"/>
              <w:left w:w="100" w:type="dxa"/>
              <w:bottom w:w="100" w:type="dxa"/>
              <w:right w:w="100" w:type="dxa"/>
            </w:tcMar>
          </w:tcPr>
          <w:p w14:paraId="1F6E7A4F" w14:textId="77777777" w:rsidR="00391748" w:rsidRPr="00AF5058" w:rsidRDefault="00391748"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37</w:t>
            </w:r>
          </w:p>
        </w:tc>
        <w:tc>
          <w:tcPr>
            <w:tcW w:w="1635" w:type="dxa"/>
            <w:shd w:val="clear" w:color="auto" w:fill="auto"/>
            <w:tcMar>
              <w:top w:w="100" w:type="dxa"/>
              <w:left w:w="100" w:type="dxa"/>
              <w:bottom w:w="100" w:type="dxa"/>
              <w:right w:w="100" w:type="dxa"/>
            </w:tcMar>
          </w:tcPr>
          <w:p w14:paraId="6C56E683" w14:textId="79995DE6" w:rsidR="00391748" w:rsidRPr="00AF5058" w:rsidRDefault="00ED14C5"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9.14</w:t>
            </w:r>
          </w:p>
        </w:tc>
        <w:tc>
          <w:tcPr>
            <w:tcW w:w="1980" w:type="dxa"/>
            <w:shd w:val="clear" w:color="auto" w:fill="auto"/>
            <w:tcMar>
              <w:top w:w="100" w:type="dxa"/>
              <w:left w:w="100" w:type="dxa"/>
              <w:bottom w:w="100" w:type="dxa"/>
              <w:right w:w="100" w:type="dxa"/>
            </w:tcMar>
          </w:tcPr>
          <w:p w14:paraId="5CD62A2C" w14:textId="11C17F3A" w:rsidR="00391748" w:rsidRPr="00AF5058" w:rsidRDefault="00AC08A4"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83.5396</w:t>
            </w:r>
          </w:p>
        </w:tc>
      </w:tr>
      <w:tr w:rsidR="00ED14C5" w:rsidRPr="00AF5058" w14:paraId="40D2CE78" w14:textId="77777777" w:rsidTr="00F50477">
        <w:trPr>
          <w:jc w:val="center"/>
        </w:trPr>
        <w:tc>
          <w:tcPr>
            <w:tcW w:w="975" w:type="dxa"/>
            <w:shd w:val="clear" w:color="auto" w:fill="auto"/>
            <w:tcMar>
              <w:top w:w="100" w:type="dxa"/>
              <w:left w:w="100" w:type="dxa"/>
              <w:bottom w:w="100" w:type="dxa"/>
              <w:right w:w="100" w:type="dxa"/>
            </w:tcMar>
          </w:tcPr>
          <w:p w14:paraId="270FAEC6" w14:textId="77777777" w:rsidR="00ED14C5" w:rsidRPr="00AF5058" w:rsidRDefault="00ED14C5" w:rsidP="004151F0">
            <w:pPr>
              <w:widowControl w:val="0"/>
              <w:pBdr>
                <w:top w:val="nil"/>
                <w:left w:val="nil"/>
                <w:bottom w:val="nil"/>
                <w:right w:val="nil"/>
                <w:between w:val="nil"/>
              </w:pBdr>
              <w:rPr>
                <w:rFonts w:ascii="Times New Roman" w:hAnsi="Times New Roman" w:cs="Times New Roman"/>
              </w:rPr>
            </w:pPr>
          </w:p>
        </w:tc>
        <w:tc>
          <w:tcPr>
            <w:tcW w:w="1635" w:type="dxa"/>
            <w:shd w:val="clear" w:color="auto" w:fill="auto"/>
            <w:tcMar>
              <w:top w:w="100" w:type="dxa"/>
              <w:left w:w="100" w:type="dxa"/>
              <w:bottom w:w="100" w:type="dxa"/>
              <w:right w:w="100" w:type="dxa"/>
            </w:tcMar>
          </w:tcPr>
          <w:p w14:paraId="1FB0B866" w14:textId="68CAB3BE" w:rsidR="00ED14C5" w:rsidRPr="00AF5058" w:rsidRDefault="00ED14C5"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 xml:space="preserve">Totals </w:t>
            </w:r>
          </w:p>
        </w:tc>
        <w:tc>
          <w:tcPr>
            <w:tcW w:w="1980" w:type="dxa"/>
            <w:shd w:val="clear" w:color="auto" w:fill="auto"/>
            <w:tcMar>
              <w:top w:w="100" w:type="dxa"/>
              <w:left w:w="100" w:type="dxa"/>
              <w:bottom w:w="100" w:type="dxa"/>
              <w:right w:w="100" w:type="dxa"/>
            </w:tcMar>
          </w:tcPr>
          <w:p w14:paraId="599EEC0F" w14:textId="374BEA37" w:rsidR="00ED14C5" w:rsidRPr="00AF5058" w:rsidRDefault="00F826E7" w:rsidP="004151F0">
            <w:pPr>
              <w:widowControl w:val="0"/>
              <w:pBdr>
                <w:top w:val="nil"/>
                <w:left w:val="nil"/>
                <w:bottom w:val="nil"/>
                <w:right w:val="nil"/>
                <w:between w:val="nil"/>
              </w:pBdr>
              <w:rPr>
                <w:rFonts w:ascii="Times New Roman" w:hAnsi="Times New Roman" w:cs="Times New Roman"/>
              </w:rPr>
            </w:pPr>
            <w:r w:rsidRPr="00AF5058">
              <w:rPr>
                <w:rFonts w:ascii="Times New Roman" w:hAnsi="Times New Roman" w:cs="Times New Roman"/>
              </w:rPr>
              <w:t>188.8572</w:t>
            </w:r>
          </w:p>
        </w:tc>
      </w:tr>
    </w:tbl>
    <w:p w14:paraId="624A2612" w14:textId="77777777" w:rsidR="00114C1B" w:rsidRPr="00AF5058" w:rsidRDefault="00114C1B" w:rsidP="00114C1B">
      <w:pPr>
        <w:rPr>
          <w:rFonts w:ascii="Times New Roman" w:hAnsi="Times New Roman" w:cs="Times New Roman"/>
        </w:rPr>
      </w:pPr>
    </w:p>
    <w:p w14:paraId="363B2ADD" w14:textId="1361C1EC" w:rsidR="00BA278B" w:rsidRPr="00AF5058" w:rsidRDefault="00114C1B" w:rsidP="00114C1B">
      <w:pPr>
        <w:rPr>
          <w:rFonts w:ascii="Times New Roman" w:hAnsi="Times New Roman" w:cs="Times New Roman"/>
          <w:b/>
        </w:rPr>
      </w:pPr>
      <w:r w:rsidRPr="00AF5058">
        <w:rPr>
          <w:rFonts w:ascii="Times New Roman" w:hAnsi="Times New Roman" w:cs="Times New Roman"/>
          <w:b/>
        </w:rPr>
        <w:t xml:space="preserve">Mean = </w:t>
      </w:r>
      <w:r w:rsidR="00265A68" w:rsidRPr="00AF5058">
        <w:rPr>
          <w:rFonts w:ascii="Times New Roman" w:hAnsi="Times New Roman" w:cs="Times New Roman"/>
          <w:b/>
        </w:rPr>
        <w:t>(</w:t>
      </w:r>
      <w:r w:rsidRPr="00AF5058">
        <w:rPr>
          <w:rFonts w:ascii="Times New Roman" w:hAnsi="Times New Roman" w:cs="Times New Roman"/>
          <w:b/>
        </w:rPr>
        <w:t>21</w:t>
      </w:r>
      <w:r w:rsidR="00265A68" w:rsidRPr="00AF5058">
        <w:rPr>
          <w:rFonts w:ascii="Times New Roman" w:hAnsi="Times New Roman" w:cs="Times New Roman"/>
          <w:b/>
        </w:rPr>
        <w:t xml:space="preserve"> +</w:t>
      </w:r>
      <w:r w:rsidRPr="00AF5058">
        <w:rPr>
          <w:rFonts w:ascii="Times New Roman" w:hAnsi="Times New Roman" w:cs="Times New Roman"/>
          <w:b/>
        </w:rPr>
        <w:t xml:space="preserve"> 24 + 24 + 27 +29 + 33 + 37</w:t>
      </w:r>
      <w:r w:rsidR="00265A68" w:rsidRPr="00AF5058">
        <w:rPr>
          <w:rFonts w:ascii="Times New Roman" w:hAnsi="Times New Roman" w:cs="Times New Roman"/>
          <w:b/>
        </w:rPr>
        <w:t xml:space="preserve">)/7 = </w:t>
      </w:r>
      <w:r w:rsidR="00BA278B" w:rsidRPr="00AF5058">
        <w:rPr>
          <w:rFonts w:ascii="Times New Roman" w:hAnsi="Times New Roman" w:cs="Times New Roman"/>
          <w:b/>
        </w:rPr>
        <w:t>195/7 = 27.86</w:t>
      </w:r>
    </w:p>
    <w:p w14:paraId="2C1CEC76" w14:textId="128B9136" w:rsidR="00391748" w:rsidRPr="00AF5058" w:rsidRDefault="00F826E7" w:rsidP="00391748">
      <w:pPr>
        <w:rPr>
          <w:rFonts w:ascii="Times New Roman" w:hAnsi="Times New Roman" w:cs="Times New Roman"/>
          <w:b/>
        </w:rPr>
      </w:pPr>
      <w:r w:rsidRPr="00AF5058">
        <w:rPr>
          <w:rFonts w:ascii="Times New Roman" w:hAnsi="Times New Roman" w:cs="Times New Roman"/>
          <w:b/>
        </w:rPr>
        <w:t>Variance = 188.8572/7 = 26.9796</w:t>
      </w:r>
    </w:p>
    <w:p w14:paraId="285939C0" w14:textId="77777777" w:rsidR="00DB2C96" w:rsidRPr="00AF5058" w:rsidRDefault="00DB2C96" w:rsidP="00391748">
      <w:pPr>
        <w:rPr>
          <w:rFonts w:ascii="Times New Roman" w:hAnsi="Times New Roman" w:cs="Times New Roman"/>
          <w:b/>
        </w:rPr>
      </w:pPr>
    </w:p>
    <w:p w14:paraId="0F87E464" w14:textId="0B45E4A8" w:rsidR="00C1565B" w:rsidRPr="00AF5058" w:rsidRDefault="00C1565B" w:rsidP="00C1565B">
      <w:pPr>
        <w:rPr>
          <w:rFonts w:ascii="Times New Roman" w:hAnsi="Times New Roman" w:cs="Times New Roman"/>
        </w:rPr>
      </w:pPr>
      <w:r w:rsidRPr="00AF5058">
        <w:rPr>
          <w:rFonts w:ascii="Times New Roman" w:hAnsi="Times New Roman" w:cs="Times New Roman"/>
        </w:rPr>
        <w:t xml:space="preserve">The variance of these values is </w:t>
      </w:r>
      <w:r w:rsidRPr="00AF5058">
        <w:rPr>
          <w:rFonts w:ascii="Times New Roman" w:hAnsi="Times New Roman" w:cs="Times New Roman"/>
          <w:u w:val="single"/>
        </w:rPr>
        <w:t xml:space="preserve">      </w:t>
      </w:r>
      <w:r w:rsidR="008B39AF" w:rsidRPr="00AF5058">
        <w:rPr>
          <w:rFonts w:ascii="Times New Roman" w:hAnsi="Times New Roman" w:cs="Times New Roman"/>
          <w:b/>
          <w:u w:val="single"/>
        </w:rPr>
        <w:t>26.9796</w:t>
      </w:r>
      <w:r w:rsidR="00DB2C96" w:rsidRPr="00AF5058">
        <w:rPr>
          <w:rFonts w:ascii="Times New Roman" w:hAnsi="Times New Roman" w:cs="Times New Roman"/>
          <w:b/>
          <w:u w:val="single"/>
        </w:rPr>
        <w:t xml:space="preserve">     </w:t>
      </w:r>
      <w:r w:rsidRPr="00AF5058">
        <w:rPr>
          <w:rFonts w:ascii="Times New Roman" w:hAnsi="Times New Roman" w:cs="Times New Roman"/>
          <w:b/>
          <w:u w:val="single"/>
        </w:rPr>
        <w:t xml:space="preserve"> </w:t>
      </w:r>
      <w:r w:rsidRPr="00AF5058">
        <w:rPr>
          <w:rFonts w:ascii="Times New Roman" w:hAnsi="Times New Roman" w:cs="Times New Roman"/>
        </w:rPr>
        <w:t xml:space="preserve">. The standard deviation of these values is </w:t>
      </w:r>
      <w:r w:rsidR="008B39AF" w:rsidRPr="00AF5058">
        <w:rPr>
          <w:rFonts w:ascii="Times New Roman" w:hAnsi="Times New Roman" w:cs="Times New Roman"/>
          <w:u w:val="single"/>
        </w:rPr>
        <w:t xml:space="preserve"> </w:t>
      </w:r>
      <w:r w:rsidRPr="00AF5058">
        <w:rPr>
          <w:rFonts w:ascii="Times New Roman" w:hAnsi="Times New Roman" w:cs="Times New Roman"/>
          <w:u w:val="single"/>
        </w:rPr>
        <w:t xml:space="preserve"> </w:t>
      </w:r>
      <w:r w:rsidR="008B39AF" w:rsidRPr="00AF5058">
        <w:rPr>
          <w:rFonts w:ascii="Times New Roman" w:hAnsi="Times New Roman" w:cs="Times New Roman"/>
          <w:b/>
          <w:u w:val="single"/>
        </w:rPr>
        <w:t>5.1942</w:t>
      </w:r>
      <w:r w:rsidRPr="00AF5058">
        <w:rPr>
          <w:rFonts w:ascii="Times New Roman" w:hAnsi="Times New Roman" w:cs="Times New Roman"/>
          <w:u w:val="single"/>
        </w:rPr>
        <w:t xml:space="preserve">              </w:t>
      </w:r>
      <w:r w:rsidRPr="00AF5058">
        <w:rPr>
          <w:rFonts w:ascii="Times New Roman" w:hAnsi="Times New Roman" w:cs="Times New Roman"/>
        </w:rPr>
        <w:t>.</w:t>
      </w:r>
    </w:p>
    <w:p w14:paraId="6CA8435B" w14:textId="77777777" w:rsidR="00391748" w:rsidRPr="00AF5058" w:rsidRDefault="00391748" w:rsidP="00391748">
      <w:pPr>
        <w:rPr>
          <w:rFonts w:ascii="Times New Roman" w:hAnsi="Times New Roman" w:cs="Times New Roman"/>
        </w:rPr>
      </w:pPr>
    </w:p>
    <w:p w14:paraId="194731AA" w14:textId="77777777" w:rsidR="008466A4" w:rsidRPr="00AF5058" w:rsidRDefault="008466A4" w:rsidP="008466A4">
      <w:pPr>
        <w:ind w:left="540"/>
        <w:rPr>
          <w:rFonts w:ascii="Times New Roman" w:hAnsi="Times New Roman" w:cs="Times New Roman"/>
        </w:rPr>
      </w:pPr>
      <w:r w:rsidRPr="00AF5058">
        <w:rPr>
          <w:rFonts w:ascii="Times New Roman" w:hAnsi="Times New Roman" w:cs="Times New Roman"/>
        </w:rPr>
        <w:t>Question 21.</w:t>
      </w:r>
    </w:p>
    <w:p w14:paraId="0E2CE7C2" w14:textId="5B490BC4" w:rsidR="00391748" w:rsidRPr="00AF5058" w:rsidRDefault="00391748" w:rsidP="00FF0223">
      <w:pPr>
        <w:rPr>
          <w:rFonts w:ascii="Times New Roman" w:hAnsi="Times New Roman" w:cs="Times New Roman"/>
        </w:rPr>
      </w:pPr>
      <w:r w:rsidRPr="00AF5058">
        <w:rPr>
          <w:rFonts w:ascii="Times New Roman" w:hAnsi="Times New Roman" w:cs="Times New Roman"/>
        </w:rPr>
        <w:t>In the normal distribution, the mean, median, and mode are __</w:t>
      </w:r>
      <w:r w:rsidR="00235B32" w:rsidRPr="00AF5058">
        <w:rPr>
          <w:rFonts w:ascii="Times New Roman" w:hAnsi="Times New Roman" w:cs="Times New Roman"/>
          <w:b/>
        </w:rPr>
        <w:t>equal</w:t>
      </w:r>
      <w:r w:rsidRPr="00AF5058">
        <w:rPr>
          <w:rFonts w:ascii="Times New Roman" w:hAnsi="Times New Roman" w:cs="Times New Roman"/>
        </w:rPr>
        <w:t xml:space="preserve">___. </w:t>
      </w:r>
    </w:p>
    <w:p w14:paraId="23668C5E" w14:textId="495DC9F7" w:rsidR="00391748" w:rsidRPr="00AF5058" w:rsidRDefault="00391748" w:rsidP="00391748">
      <w:pPr>
        <w:rPr>
          <w:rFonts w:ascii="Times New Roman" w:hAnsi="Times New Roman" w:cs="Times New Roman"/>
        </w:rPr>
      </w:pPr>
    </w:p>
    <w:p w14:paraId="2E19DA1B" w14:textId="30D0FB53" w:rsidR="00BA307A" w:rsidRPr="00AF5058" w:rsidRDefault="00BA307A" w:rsidP="00391748">
      <w:pPr>
        <w:rPr>
          <w:rFonts w:ascii="Times New Roman" w:hAnsi="Times New Roman" w:cs="Times New Roman"/>
        </w:rPr>
      </w:pPr>
    </w:p>
    <w:p w14:paraId="31682C18" w14:textId="77777777" w:rsidR="00FF0223" w:rsidRPr="00AF5058" w:rsidRDefault="00FF0223" w:rsidP="00FF0223">
      <w:pPr>
        <w:ind w:left="540"/>
        <w:rPr>
          <w:rFonts w:ascii="Times New Roman" w:hAnsi="Times New Roman" w:cs="Times New Roman"/>
        </w:rPr>
      </w:pPr>
      <w:r w:rsidRPr="00AF5058">
        <w:rPr>
          <w:rFonts w:ascii="Times New Roman" w:hAnsi="Times New Roman" w:cs="Times New Roman"/>
        </w:rPr>
        <w:t>Question 22.</w:t>
      </w:r>
    </w:p>
    <w:p w14:paraId="64BC1EBF" w14:textId="77777777" w:rsidR="00FF0223" w:rsidRPr="00AF5058" w:rsidRDefault="00FF0223" w:rsidP="00FF0223">
      <w:pPr>
        <w:ind w:left="540"/>
        <w:rPr>
          <w:rFonts w:ascii="Times New Roman" w:hAnsi="Times New Roman" w:cs="Times New Roman"/>
        </w:rPr>
      </w:pPr>
    </w:p>
    <w:p w14:paraId="1757518B" w14:textId="047056BC" w:rsidR="00BA307A" w:rsidRPr="00AF5058" w:rsidRDefault="001178E4" w:rsidP="00FF0223">
      <w:pPr>
        <w:ind w:left="540"/>
        <w:rPr>
          <w:rFonts w:ascii="Times New Roman" w:hAnsi="Times New Roman" w:cs="Times New Roman"/>
        </w:rPr>
      </w:pPr>
      <w:r w:rsidRPr="00AF5058">
        <w:rPr>
          <w:rFonts w:ascii="Times New Roman" w:hAnsi="Times New Roman" w:cs="Times New Roman"/>
        </w:rPr>
        <w:t xml:space="preserve">For the following two </w:t>
      </w:r>
      <w:r w:rsidR="00D37CD7" w:rsidRPr="00AF5058">
        <w:rPr>
          <w:rFonts w:ascii="Times New Roman" w:hAnsi="Times New Roman" w:cs="Times New Roman"/>
        </w:rPr>
        <w:t>normal curves:</w:t>
      </w:r>
      <w:r w:rsidR="004151F0" w:rsidRPr="00AF5058">
        <w:rPr>
          <w:rFonts w:ascii="Times New Roman" w:hAnsi="Times New Roman" w:cs="Times New Roman"/>
          <w:noProof/>
        </w:rPr>
        <w:t xml:space="preserve"> </w:t>
      </w:r>
      <w:r w:rsidR="004151F0" w:rsidRPr="00AF5058">
        <w:rPr>
          <w:rFonts w:ascii="Times New Roman" w:hAnsi="Times New Roman" w:cs="Times New Roman"/>
          <w:noProof/>
        </w:rPr>
        <w:drawing>
          <wp:inline distT="0" distB="0" distL="0" distR="0" wp14:anchorId="35B4BA64" wp14:editId="715F5F06">
            <wp:extent cx="4572000" cy="2743200"/>
            <wp:effectExtent l="0" t="0" r="0" b="0"/>
            <wp:docPr id="2" name="Chart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D04CFC0-206B-4654-B355-F0FA0DB34A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54739A4" w14:textId="18B3B52F" w:rsidR="001178E4" w:rsidRPr="00AF5058" w:rsidRDefault="001178E4" w:rsidP="004151F0">
      <w:pPr>
        <w:rPr>
          <w:rFonts w:ascii="Times New Roman" w:hAnsi="Times New Roman" w:cs="Times New Roman"/>
          <w:noProof/>
        </w:rPr>
      </w:pPr>
    </w:p>
    <w:p w14:paraId="5682DDB2" w14:textId="757FDFD6" w:rsidR="004151F0" w:rsidRPr="00AF5058" w:rsidRDefault="004151F0" w:rsidP="004151F0">
      <w:pPr>
        <w:rPr>
          <w:rFonts w:ascii="Times New Roman" w:hAnsi="Times New Roman" w:cs="Times New Roman"/>
          <w:noProof/>
        </w:rPr>
      </w:pPr>
    </w:p>
    <w:p w14:paraId="3195E253" w14:textId="3FC891A0" w:rsidR="004151F0" w:rsidRPr="00AF5058" w:rsidRDefault="004151F0" w:rsidP="00ED3EA2">
      <w:pPr>
        <w:pStyle w:val="ListParagraph"/>
        <w:numPr>
          <w:ilvl w:val="1"/>
          <w:numId w:val="28"/>
        </w:numPr>
        <w:rPr>
          <w:rFonts w:ascii="Times New Roman" w:hAnsi="Times New Roman" w:cs="Times New Roman"/>
        </w:rPr>
      </w:pPr>
    </w:p>
    <w:p w14:paraId="56BF13AB" w14:textId="67658722" w:rsidR="00CE31B8" w:rsidRPr="00AF5058" w:rsidRDefault="00CE31B8" w:rsidP="00CE31B8">
      <w:pPr>
        <w:rPr>
          <w:rFonts w:ascii="Times New Roman" w:hAnsi="Times New Roman" w:cs="Times New Roman"/>
          <w:b/>
        </w:rPr>
      </w:pPr>
      <w:r w:rsidRPr="00AF5058">
        <w:rPr>
          <w:rFonts w:ascii="Times New Roman" w:hAnsi="Times New Roman" w:cs="Times New Roman"/>
          <w:b/>
        </w:rPr>
        <w:t>Mean of curve 1 = 0</w:t>
      </w:r>
    </w:p>
    <w:p w14:paraId="4AACEF4F" w14:textId="27E89F46" w:rsidR="00CE31B8" w:rsidRPr="00AF5058" w:rsidRDefault="00CE31B8" w:rsidP="00CE31B8">
      <w:pPr>
        <w:rPr>
          <w:rFonts w:ascii="Times New Roman" w:hAnsi="Times New Roman" w:cs="Times New Roman"/>
          <w:b/>
        </w:rPr>
      </w:pPr>
      <w:r w:rsidRPr="00AF5058">
        <w:rPr>
          <w:rFonts w:ascii="Times New Roman" w:hAnsi="Times New Roman" w:cs="Times New Roman"/>
          <w:b/>
        </w:rPr>
        <w:t>Mean of curve 2 = 1</w:t>
      </w:r>
    </w:p>
    <w:p w14:paraId="5E185D52" w14:textId="77777777" w:rsidR="004151F0" w:rsidRPr="00AF5058" w:rsidRDefault="004151F0" w:rsidP="004151F0">
      <w:pPr>
        <w:rPr>
          <w:rFonts w:ascii="Times New Roman" w:hAnsi="Times New Roman" w:cs="Times New Roman"/>
        </w:rPr>
      </w:pPr>
    </w:p>
    <w:p w14:paraId="67C10474" w14:textId="422E931A" w:rsidR="004151F0" w:rsidRPr="00AF5058" w:rsidRDefault="004151F0" w:rsidP="00ED3EA2">
      <w:pPr>
        <w:pStyle w:val="ListParagraph"/>
        <w:numPr>
          <w:ilvl w:val="1"/>
          <w:numId w:val="28"/>
        </w:numPr>
        <w:rPr>
          <w:rFonts w:ascii="Times New Roman" w:hAnsi="Times New Roman" w:cs="Times New Roman"/>
        </w:rPr>
      </w:pPr>
    </w:p>
    <w:p w14:paraId="27E7090C" w14:textId="1FBADE69" w:rsidR="00446000" w:rsidRPr="00AF5058" w:rsidRDefault="00446000" w:rsidP="004151F0">
      <w:pPr>
        <w:rPr>
          <w:rFonts w:ascii="Times New Roman" w:hAnsi="Times New Roman" w:cs="Times New Roman"/>
          <w:b/>
          <w:noProof/>
        </w:rPr>
      </w:pPr>
      <w:r w:rsidRPr="00AF5058">
        <w:rPr>
          <w:rFonts w:ascii="Times New Roman" w:hAnsi="Times New Roman" w:cs="Times New Roman"/>
          <w:b/>
          <w:noProof/>
        </w:rPr>
        <w:t xml:space="preserve">Curve 1 has a large standard deviation. A large standard deviation </w:t>
      </w:r>
      <w:r w:rsidR="0077172E" w:rsidRPr="00AF5058">
        <w:rPr>
          <w:rFonts w:ascii="Times New Roman" w:hAnsi="Times New Roman" w:cs="Times New Roman"/>
          <w:b/>
          <w:noProof/>
        </w:rPr>
        <w:t xml:space="preserve">is indecated by a short, wide spread curve. </w:t>
      </w:r>
      <w:r w:rsidRPr="00AF5058">
        <w:rPr>
          <w:rFonts w:ascii="Times New Roman" w:hAnsi="Times New Roman" w:cs="Times New Roman"/>
          <w:b/>
          <w:noProof/>
        </w:rPr>
        <w:t xml:space="preserve"> </w:t>
      </w:r>
    </w:p>
    <w:p w14:paraId="32647E82" w14:textId="3B9DE4AF" w:rsidR="002C3AA6" w:rsidRPr="00AF5058" w:rsidRDefault="002C3AA6" w:rsidP="002C3AA6">
      <w:pPr>
        <w:rPr>
          <w:rFonts w:ascii="Times New Roman" w:hAnsi="Times New Roman" w:cs="Times New Roman"/>
        </w:rPr>
      </w:pPr>
    </w:p>
    <w:p w14:paraId="64C6F97E" w14:textId="77777777" w:rsidR="00B169C1" w:rsidRPr="00AF5058" w:rsidRDefault="00B169C1" w:rsidP="002C3AA6">
      <w:pPr>
        <w:rPr>
          <w:rFonts w:ascii="Times New Roman" w:hAnsi="Times New Roman" w:cs="Times New Roman"/>
        </w:rPr>
      </w:pPr>
    </w:p>
    <w:p w14:paraId="32569005" w14:textId="77777777" w:rsidR="00F36F3E" w:rsidRPr="00AF5058" w:rsidRDefault="00F36F3E" w:rsidP="00F36F3E">
      <w:pPr>
        <w:rPr>
          <w:rFonts w:ascii="Times New Roman" w:hAnsi="Times New Roman" w:cs="Times New Roman"/>
        </w:rPr>
      </w:pPr>
      <w:r w:rsidRPr="00AF5058">
        <w:rPr>
          <w:rFonts w:ascii="Times New Roman" w:hAnsi="Times New Roman" w:cs="Times New Roman"/>
        </w:rPr>
        <w:t>Question 23.</w:t>
      </w:r>
    </w:p>
    <w:p w14:paraId="0284F8F4" w14:textId="3DDFE4DC" w:rsidR="002C3AA6" w:rsidRPr="00AF5058" w:rsidRDefault="002C3AA6" w:rsidP="00F36F3E">
      <w:pPr>
        <w:rPr>
          <w:rFonts w:ascii="Times New Roman" w:hAnsi="Times New Roman" w:cs="Times New Roman"/>
        </w:rPr>
      </w:pPr>
      <w:r w:rsidRPr="00AF5058">
        <w:rPr>
          <w:rFonts w:ascii="Times New Roman" w:hAnsi="Times New Roman" w:cs="Times New Roman"/>
        </w:rPr>
        <w:t xml:space="preserve">Suppose on a certain MTH 101 quiz, you </w:t>
      </w:r>
      <w:r w:rsidR="00EA0861" w:rsidRPr="00AF5058">
        <w:rPr>
          <w:rFonts w:ascii="Times New Roman" w:hAnsi="Times New Roman" w:cs="Times New Roman"/>
        </w:rPr>
        <w:t xml:space="preserve">scored a </w:t>
      </w:r>
      <w:r w:rsidR="0009593E" w:rsidRPr="00AF5058">
        <w:rPr>
          <w:rFonts w:ascii="Times New Roman" w:hAnsi="Times New Roman" w:cs="Times New Roman"/>
        </w:rPr>
        <w:t>9</w:t>
      </w:r>
      <w:r w:rsidR="00952659" w:rsidRPr="00AF5058">
        <w:rPr>
          <w:rFonts w:ascii="Times New Roman" w:hAnsi="Times New Roman" w:cs="Times New Roman"/>
        </w:rPr>
        <w:t>4%. The mean score in the class was 8</w:t>
      </w:r>
      <w:r w:rsidR="002611A7" w:rsidRPr="00AF5058">
        <w:rPr>
          <w:rFonts w:ascii="Times New Roman" w:hAnsi="Times New Roman" w:cs="Times New Roman"/>
        </w:rPr>
        <w:t>2.6</w:t>
      </w:r>
      <w:r w:rsidR="00952659" w:rsidRPr="00AF5058">
        <w:rPr>
          <w:rFonts w:ascii="Times New Roman" w:hAnsi="Times New Roman" w:cs="Times New Roman"/>
        </w:rPr>
        <w:t>% with a standard deviation of 1</w:t>
      </w:r>
      <w:r w:rsidR="002611A7" w:rsidRPr="00AF5058">
        <w:rPr>
          <w:rFonts w:ascii="Times New Roman" w:hAnsi="Times New Roman" w:cs="Times New Roman"/>
        </w:rPr>
        <w:t>2.4%</w:t>
      </w:r>
      <w:r w:rsidR="00952659" w:rsidRPr="00AF5058">
        <w:rPr>
          <w:rFonts w:ascii="Times New Roman" w:hAnsi="Times New Roman" w:cs="Times New Roman"/>
        </w:rPr>
        <w:t>.</w:t>
      </w:r>
    </w:p>
    <w:p w14:paraId="15F84934" w14:textId="527AA88D" w:rsidR="00454415" w:rsidRPr="00AF5058" w:rsidRDefault="00F36F3E" w:rsidP="00F36F3E">
      <w:pPr>
        <w:rPr>
          <w:rFonts w:ascii="Times New Roman" w:hAnsi="Times New Roman" w:cs="Times New Roman"/>
          <w:b/>
        </w:rPr>
      </w:pPr>
      <w:proofErr w:type="gramStart"/>
      <w:r w:rsidRPr="00AF5058">
        <w:rPr>
          <w:rFonts w:ascii="Times New Roman" w:hAnsi="Times New Roman" w:cs="Times New Roman"/>
          <w:b/>
        </w:rPr>
        <w:t>a</w:t>
      </w:r>
      <w:proofErr w:type="gramEnd"/>
      <w:r w:rsidRPr="00AF5058">
        <w:rPr>
          <w:rFonts w:ascii="Times New Roman" w:hAnsi="Times New Roman" w:cs="Times New Roman"/>
          <w:b/>
        </w:rPr>
        <w:t>.</w:t>
      </w:r>
    </w:p>
    <w:p w14:paraId="2A36AD03" w14:textId="711D04DD" w:rsidR="00952659" w:rsidRPr="00AF5058" w:rsidRDefault="00454415" w:rsidP="00952659">
      <w:pPr>
        <w:rPr>
          <w:rFonts w:ascii="Times New Roman" w:hAnsi="Times New Roman" w:cs="Times New Roman"/>
          <w:b/>
        </w:rPr>
      </w:pPr>
      <w:r w:rsidRPr="00AF5058">
        <w:rPr>
          <w:rFonts w:ascii="Times New Roman" w:hAnsi="Times New Roman" w:cs="Times New Roman"/>
          <w:b/>
        </w:rPr>
        <w:t>Standard deviation = 12.4%</w:t>
      </w:r>
    </w:p>
    <w:p w14:paraId="3BE431B6" w14:textId="58791846" w:rsidR="00454415" w:rsidRPr="00AF5058" w:rsidRDefault="00454415" w:rsidP="00952659">
      <w:pPr>
        <w:rPr>
          <w:rFonts w:ascii="Times New Roman" w:hAnsi="Times New Roman" w:cs="Times New Roman"/>
          <w:b/>
        </w:rPr>
      </w:pPr>
      <w:r w:rsidRPr="00AF5058">
        <w:rPr>
          <w:rFonts w:ascii="Times New Roman" w:hAnsi="Times New Roman" w:cs="Times New Roman"/>
          <w:b/>
        </w:rPr>
        <w:t>Means = 82.6%</w:t>
      </w:r>
    </w:p>
    <w:p w14:paraId="2BB9AF0A" w14:textId="223F5511" w:rsidR="00D67AF7" w:rsidRPr="00AF5058" w:rsidRDefault="009B64DD" w:rsidP="00952659">
      <w:pPr>
        <w:rPr>
          <w:rFonts w:ascii="Times New Roman" w:hAnsi="Times New Roman" w:cs="Times New Roman"/>
          <w:b/>
        </w:rPr>
      </w:pPr>
      <w:r w:rsidRPr="00AF5058">
        <w:rPr>
          <w:rFonts w:ascii="Times New Roman" w:hAnsi="Times New Roman" w:cs="Times New Roman"/>
          <w:b/>
        </w:rPr>
        <w:t>= (94-82.6)</w:t>
      </w:r>
      <w:r w:rsidR="00D43C6F" w:rsidRPr="00AF5058">
        <w:rPr>
          <w:rFonts w:ascii="Times New Roman" w:hAnsi="Times New Roman" w:cs="Times New Roman"/>
          <w:b/>
        </w:rPr>
        <w:t xml:space="preserve"> </w:t>
      </w:r>
      <w:r w:rsidR="00D11B4F" w:rsidRPr="00AF5058">
        <w:rPr>
          <w:rFonts w:ascii="Times New Roman" w:hAnsi="Times New Roman" w:cs="Times New Roman"/>
          <w:b/>
        </w:rPr>
        <w:t>%</w:t>
      </w:r>
      <w:r w:rsidRPr="00AF5058">
        <w:rPr>
          <w:rFonts w:ascii="Times New Roman" w:hAnsi="Times New Roman" w:cs="Times New Roman"/>
          <w:b/>
        </w:rPr>
        <w:t xml:space="preserve"> = </w:t>
      </w:r>
      <w:r w:rsidR="00D11B4F" w:rsidRPr="00AF5058">
        <w:rPr>
          <w:rFonts w:ascii="Times New Roman" w:hAnsi="Times New Roman" w:cs="Times New Roman"/>
          <w:b/>
        </w:rPr>
        <w:t>11.4%</w:t>
      </w:r>
    </w:p>
    <w:p w14:paraId="2788C5A8" w14:textId="3CC62D3E" w:rsidR="00D11B4F" w:rsidRPr="00AF5058" w:rsidRDefault="00D11B4F" w:rsidP="00952659">
      <w:pPr>
        <w:rPr>
          <w:rFonts w:ascii="Times New Roman" w:hAnsi="Times New Roman" w:cs="Times New Roman"/>
          <w:b/>
        </w:rPr>
      </w:pPr>
      <w:r w:rsidRPr="00AF5058">
        <w:rPr>
          <w:rFonts w:ascii="Times New Roman" w:hAnsi="Times New Roman" w:cs="Times New Roman"/>
          <w:b/>
        </w:rPr>
        <w:t xml:space="preserve">= </w:t>
      </w:r>
      <w:r w:rsidR="00970F16" w:rsidRPr="00AF5058">
        <w:rPr>
          <w:rFonts w:ascii="Times New Roman" w:hAnsi="Times New Roman" w:cs="Times New Roman"/>
          <w:b/>
        </w:rPr>
        <w:t>12.40-11.4 = 1 %</w:t>
      </w:r>
    </w:p>
    <w:p w14:paraId="13FC3B0F" w14:textId="7646A459" w:rsidR="00454415" w:rsidRPr="00AF5058" w:rsidRDefault="00970F16" w:rsidP="00952659">
      <w:pPr>
        <w:rPr>
          <w:rFonts w:ascii="Times New Roman" w:hAnsi="Times New Roman" w:cs="Times New Roman"/>
          <w:b/>
        </w:rPr>
      </w:pPr>
      <w:r w:rsidRPr="00AF5058">
        <w:rPr>
          <w:rFonts w:ascii="Times New Roman" w:hAnsi="Times New Roman" w:cs="Times New Roman"/>
          <w:b/>
        </w:rPr>
        <w:t xml:space="preserve">= 1% </w:t>
      </w:r>
      <w:r w:rsidR="00AD628C" w:rsidRPr="00AF5058">
        <w:rPr>
          <w:rFonts w:ascii="Times New Roman" w:hAnsi="Times New Roman" w:cs="Times New Roman"/>
          <w:b/>
        </w:rPr>
        <w:t>less to one standard deviation</w:t>
      </w:r>
      <w:r w:rsidR="00DF5E43" w:rsidRPr="00AF5058">
        <w:rPr>
          <w:rFonts w:ascii="Times New Roman" w:hAnsi="Times New Roman" w:cs="Times New Roman"/>
          <w:b/>
        </w:rPr>
        <w:t xml:space="preserve"> from the Mean</w:t>
      </w:r>
      <w:r w:rsidR="00AD628C" w:rsidRPr="00AF5058">
        <w:rPr>
          <w:rFonts w:ascii="Times New Roman" w:hAnsi="Times New Roman" w:cs="Times New Roman"/>
          <w:b/>
        </w:rPr>
        <w:t xml:space="preserve"> </w:t>
      </w:r>
      <w:r w:rsidR="00674AAC" w:rsidRPr="00AF5058">
        <w:rPr>
          <w:rFonts w:ascii="Times New Roman" w:hAnsi="Times New Roman" w:cs="Times New Roman"/>
          <w:b/>
        </w:rPr>
        <w:t>i.e.</w:t>
      </w:r>
      <w:r w:rsidR="00AD628C" w:rsidRPr="00AF5058">
        <w:rPr>
          <w:rFonts w:ascii="Times New Roman" w:hAnsi="Times New Roman" w:cs="Times New Roman"/>
          <w:b/>
        </w:rPr>
        <w:t xml:space="preserve"> 11.4 % from the mean</w:t>
      </w:r>
      <w:r w:rsidR="00674AAC" w:rsidRPr="00AF5058">
        <w:rPr>
          <w:rFonts w:ascii="Times New Roman" w:hAnsi="Times New Roman" w:cs="Times New Roman"/>
          <w:b/>
        </w:rPr>
        <w:t>.</w:t>
      </w:r>
    </w:p>
    <w:p w14:paraId="22B2C194" w14:textId="3EB905F6" w:rsidR="00952659" w:rsidRPr="00AF5058" w:rsidRDefault="00952659" w:rsidP="00952659">
      <w:pPr>
        <w:rPr>
          <w:rFonts w:ascii="Times New Roman" w:hAnsi="Times New Roman" w:cs="Times New Roman"/>
        </w:rPr>
      </w:pPr>
    </w:p>
    <w:p w14:paraId="076B5BF8" w14:textId="400F6BF2" w:rsidR="00EC5ABF" w:rsidRPr="00AF5058" w:rsidRDefault="00F36F3E" w:rsidP="00E20436">
      <w:pPr>
        <w:rPr>
          <w:rFonts w:ascii="Times New Roman" w:hAnsi="Times New Roman" w:cs="Times New Roman"/>
          <w:b/>
        </w:rPr>
      </w:pPr>
      <w:proofErr w:type="gramStart"/>
      <w:r w:rsidRPr="00AF5058">
        <w:rPr>
          <w:rFonts w:ascii="Times New Roman" w:hAnsi="Times New Roman" w:cs="Times New Roman"/>
          <w:b/>
        </w:rPr>
        <w:t>b</w:t>
      </w:r>
      <w:proofErr w:type="gramEnd"/>
      <w:r w:rsidRPr="00AF5058">
        <w:rPr>
          <w:rFonts w:ascii="Times New Roman" w:hAnsi="Times New Roman" w:cs="Times New Roman"/>
          <w:b/>
        </w:rPr>
        <w:t>.</w:t>
      </w:r>
    </w:p>
    <w:p w14:paraId="69D87FEA" w14:textId="7188E595" w:rsidR="00F177ED" w:rsidRPr="00AF5058" w:rsidRDefault="007D3AFC" w:rsidP="00F177ED">
      <w:pPr>
        <w:rPr>
          <w:rFonts w:ascii="Times New Roman" w:hAnsi="Times New Roman" w:cs="Times New Roman"/>
          <w:b/>
        </w:rPr>
      </w:pPr>
      <w:r w:rsidRPr="00AF5058">
        <w:rPr>
          <w:rFonts w:ascii="Times New Roman" w:hAnsi="Times New Roman" w:cs="Times New Roman"/>
          <w:b/>
        </w:rPr>
        <w:t>94% is 11.4 % from the mean.</w:t>
      </w:r>
    </w:p>
    <w:p w14:paraId="7A64F0F8" w14:textId="77777777" w:rsidR="004926BC" w:rsidRPr="00AF5058" w:rsidRDefault="006A0CBF" w:rsidP="004926BC">
      <w:pPr>
        <w:rPr>
          <w:rFonts w:ascii="Times New Roman" w:hAnsi="Times New Roman" w:cs="Times New Roman"/>
          <w:b/>
        </w:rPr>
      </w:pPr>
      <w:r w:rsidRPr="00AF5058">
        <w:rPr>
          <w:rFonts w:ascii="Times New Roman" w:hAnsi="Times New Roman" w:cs="Times New Roman"/>
          <w:b/>
        </w:rPr>
        <w:t xml:space="preserve">11.4% = </w:t>
      </w:r>
      <w:r w:rsidR="00DF5E43" w:rsidRPr="00AF5058">
        <w:rPr>
          <w:rFonts w:ascii="Times New Roman" w:hAnsi="Times New Roman" w:cs="Times New Roman"/>
          <w:b/>
        </w:rPr>
        <w:t>1</w:t>
      </w:r>
      <w:r w:rsidR="00321D9A" w:rsidRPr="00AF5058">
        <w:rPr>
          <w:rFonts w:ascii="Times New Roman" w:hAnsi="Times New Roman" w:cs="Times New Roman"/>
          <w:b/>
        </w:rPr>
        <w:t>.</w:t>
      </w:r>
      <w:r w:rsidR="00DF5E43" w:rsidRPr="00AF5058">
        <w:rPr>
          <w:rFonts w:ascii="Times New Roman" w:hAnsi="Times New Roman" w:cs="Times New Roman"/>
          <w:b/>
        </w:rPr>
        <w:t>14</w:t>
      </w:r>
      <w:r w:rsidR="00321D9A" w:rsidRPr="00AF5058">
        <w:rPr>
          <w:rFonts w:ascii="Times New Roman" w:hAnsi="Times New Roman" w:cs="Times New Roman"/>
          <w:b/>
        </w:rPr>
        <w:t xml:space="preserve"> =0.872857 * 100 = 87.2857% ~ 87.</w:t>
      </w:r>
      <w:r w:rsidR="004926BC" w:rsidRPr="00AF5058">
        <w:rPr>
          <w:rFonts w:ascii="Times New Roman" w:hAnsi="Times New Roman" w:cs="Times New Roman"/>
          <w:b/>
        </w:rPr>
        <w:t>3%</w:t>
      </w:r>
    </w:p>
    <w:p w14:paraId="5B903293" w14:textId="70253E7E" w:rsidR="004926BC" w:rsidRPr="00AF5058" w:rsidRDefault="004926BC" w:rsidP="004926BC">
      <w:pPr>
        <w:rPr>
          <w:rFonts w:ascii="Times New Roman" w:hAnsi="Times New Roman" w:cs="Times New Roman"/>
          <w:b/>
        </w:rPr>
      </w:pPr>
      <w:r w:rsidRPr="00AF5058">
        <w:rPr>
          <w:rFonts w:ascii="Times New Roman" w:hAnsi="Times New Roman" w:cs="Times New Roman"/>
          <w:b/>
        </w:rPr>
        <w:t>The percent of your classmates you outperformed = 87.3%</w:t>
      </w:r>
    </w:p>
    <w:p w14:paraId="548B3FF6" w14:textId="77777777" w:rsidR="004926BC" w:rsidRPr="00AF5058" w:rsidRDefault="004926BC" w:rsidP="00F177ED">
      <w:pPr>
        <w:rPr>
          <w:rFonts w:ascii="Times New Roman" w:hAnsi="Times New Roman" w:cs="Times New Roman"/>
        </w:rPr>
      </w:pPr>
    </w:p>
    <w:p w14:paraId="4E178C5F" w14:textId="77777777" w:rsidR="007D3AFC" w:rsidRPr="00AF5058" w:rsidRDefault="007D3AFC" w:rsidP="00F177ED">
      <w:pPr>
        <w:rPr>
          <w:rFonts w:ascii="Times New Roman" w:hAnsi="Times New Roman" w:cs="Times New Roman"/>
        </w:rPr>
      </w:pPr>
    </w:p>
    <w:p w14:paraId="7870E77C" w14:textId="77777777" w:rsidR="007D3AFC" w:rsidRPr="00AF5058" w:rsidRDefault="007D3AFC" w:rsidP="00F177ED">
      <w:pPr>
        <w:rPr>
          <w:rFonts w:ascii="Times New Roman" w:hAnsi="Times New Roman" w:cs="Times New Roman"/>
        </w:rPr>
      </w:pPr>
    </w:p>
    <w:p w14:paraId="44966567" w14:textId="37625633" w:rsidR="008D768E" w:rsidRPr="00AF5058" w:rsidRDefault="008D768E" w:rsidP="008D768E">
      <w:pPr>
        <w:pStyle w:val="ListParagraph"/>
        <w:ind w:left="0"/>
        <w:jc w:val="center"/>
        <w:rPr>
          <w:rFonts w:ascii="Times New Roman" w:hAnsi="Times New Roman" w:cs="Times New Roman"/>
        </w:rPr>
      </w:pPr>
      <w:r w:rsidRPr="00AF5058">
        <w:rPr>
          <w:rFonts w:ascii="Times New Roman" w:hAnsi="Times New Roman" w:cs="Times New Roman"/>
          <w:noProof/>
        </w:rPr>
        <w:lastRenderedPageBreak/>
        <w:drawing>
          <wp:inline distT="0" distB="0" distL="0" distR="0" wp14:anchorId="2EECE874" wp14:editId="46019C4B">
            <wp:extent cx="6400800" cy="1762125"/>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00800" cy="1762125"/>
                    </a:xfrm>
                    <a:prstGeom prst="rect">
                      <a:avLst/>
                    </a:prstGeom>
                    <a:noFill/>
                    <a:ln>
                      <a:noFill/>
                    </a:ln>
                  </pic:spPr>
                </pic:pic>
              </a:graphicData>
            </a:graphic>
          </wp:inline>
        </w:drawing>
      </w:r>
    </w:p>
    <w:bookmarkEnd w:id="0"/>
    <w:p w14:paraId="5C467DDC" w14:textId="77777777" w:rsidR="00BA307A" w:rsidRPr="00AF5058" w:rsidRDefault="00BA307A" w:rsidP="00391748">
      <w:pPr>
        <w:rPr>
          <w:rFonts w:ascii="Times New Roman" w:hAnsi="Times New Roman" w:cs="Times New Roman"/>
        </w:rPr>
      </w:pPr>
    </w:p>
    <w:sectPr w:rsidR="00BA307A" w:rsidRPr="00AF5058" w:rsidSect="003363F1">
      <w:headerReference w:type="even" r:id="rId11"/>
      <w:headerReference w:type="default" r:id="rId12"/>
      <w:footerReference w:type="default" r:id="rId13"/>
      <w:headerReference w:type="first" r:id="rId14"/>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E551E4" w14:textId="77777777" w:rsidR="00F55C54" w:rsidRDefault="00F55C54" w:rsidP="003363F1">
      <w:r>
        <w:separator/>
      </w:r>
    </w:p>
  </w:endnote>
  <w:endnote w:type="continuationSeparator" w:id="0">
    <w:p w14:paraId="3649E9CA" w14:textId="77777777" w:rsidR="00F55C54" w:rsidRDefault="00F55C54" w:rsidP="00336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venir Book">
    <w:altName w:val="Corbel"/>
    <w:charset w:val="00"/>
    <w:family w:val="auto"/>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3354903"/>
      <w:docPartObj>
        <w:docPartGallery w:val="Page Numbers (Bottom of Page)"/>
        <w:docPartUnique/>
      </w:docPartObj>
    </w:sdtPr>
    <w:sdtEndPr/>
    <w:sdtContent>
      <w:sdt>
        <w:sdtPr>
          <w:id w:val="-1769616900"/>
          <w:docPartObj>
            <w:docPartGallery w:val="Page Numbers (Top of Page)"/>
            <w:docPartUnique/>
          </w:docPartObj>
        </w:sdtPr>
        <w:sdtEndPr/>
        <w:sdtContent>
          <w:p w14:paraId="032CF282" w14:textId="76D18C60" w:rsidR="005B56AA" w:rsidRDefault="005B56AA">
            <w:pPr>
              <w:pStyle w:val="Footer"/>
              <w:jc w:val="right"/>
            </w:pPr>
            <w:r>
              <w:t xml:space="preserve">Page </w:t>
            </w:r>
            <w:r>
              <w:rPr>
                <w:b/>
                <w:bCs/>
              </w:rPr>
              <w:fldChar w:fldCharType="begin"/>
            </w:r>
            <w:r>
              <w:rPr>
                <w:b/>
                <w:bCs/>
              </w:rPr>
              <w:instrText xml:space="preserve"> PAGE </w:instrText>
            </w:r>
            <w:r>
              <w:rPr>
                <w:b/>
                <w:bCs/>
              </w:rPr>
              <w:fldChar w:fldCharType="separate"/>
            </w:r>
            <w:r w:rsidR="00AF5058">
              <w:rPr>
                <w:b/>
                <w:bCs/>
                <w:noProof/>
              </w:rPr>
              <w:t>8</w:t>
            </w:r>
            <w:r>
              <w:rPr>
                <w:b/>
                <w:bCs/>
              </w:rPr>
              <w:fldChar w:fldCharType="end"/>
            </w:r>
            <w:r>
              <w:t xml:space="preserve"> of </w:t>
            </w:r>
            <w:r>
              <w:rPr>
                <w:b/>
                <w:bCs/>
              </w:rPr>
              <w:fldChar w:fldCharType="begin"/>
            </w:r>
            <w:r>
              <w:rPr>
                <w:b/>
                <w:bCs/>
              </w:rPr>
              <w:instrText xml:space="preserve"> NUMPAGES  </w:instrText>
            </w:r>
            <w:r>
              <w:rPr>
                <w:b/>
                <w:bCs/>
              </w:rPr>
              <w:fldChar w:fldCharType="separate"/>
            </w:r>
            <w:r w:rsidR="00AF5058">
              <w:rPr>
                <w:b/>
                <w:bCs/>
                <w:noProof/>
              </w:rPr>
              <w:t>8</w:t>
            </w:r>
            <w:r>
              <w:rPr>
                <w:b/>
                <w:bCs/>
              </w:rPr>
              <w:fldChar w:fldCharType="end"/>
            </w:r>
          </w:p>
        </w:sdtContent>
      </w:sdt>
    </w:sdtContent>
  </w:sdt>
  <w:p w14:paraId="571FBB43" w14:textId="3C7C2F3C" w:rsidR="005B56AA" w:rsidRDefault="005B56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84F9E3" w14:textId="77777777" w:rsidR="00F55C54" w:rsidRDefault="00F55C54" w:rsidP="003363F1">
      <w:r>
        <w:separator/>
      </w:r>
    </w:p>
  </w:footnote>
  <w:footnote w:type="continuationSeparator" w:id="0">
    <w:p w14:paraId="670F924D" w14:textId="77777777" w:rsidR="00F55C54" w:rsidRDefault="00F55C54" w:rsidP="003363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521EE2" w14:textId="77777777" w:rsidR="005B56AA" w:rsidRDefault="005B56AA">
    <w:pPr>
      <w:pStyle w:val="Header"/>
    </w:pPr>
    <w:r>
      <w:rPr>
        <w:noProof/>
      </w:rPr>
      <w:drawing>
        <wp:anchor distT="0" distB="0" distL="114300" distR="114300" simplePos="0" relativeHeight="251669504" behindDoc="1" locked="0" layoutInCell="1" allowOverlap="1" wp14:anchorId="3447C78A" wp14:editId="40BECC01">
          <wp:simplePos x="0" y="0"/>
          <wp:positionH relativeFrom="margin">
            <wp:align>center</wp:align>
          </wp:positionH>
          <wp:positionV relativeFrom="margin">
            <wp:align>center</wp:align>
          </wp:positionV>
          <wp:extent cx="7802880" cy="10096500"/>
          <wp:effectExtent l="0" t="0" r="7620" b="0"/>
          <wp:wrapNone/>
          <wp:docPr id="12" name="Picture 12" descr="wor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ordb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880" cy="10096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1" locked="0" layoutInCell="1" allowOverlap="1" wp14:anchorId="72A51827" wp14:editId="429C8F8C">
          <wp:simplePos x="0" y="0"/>
          <wp:positionH relativeFrom="margin">
            <wp:align>center</wp:align>
          </wp:positionH>
          <wp:positionV relativeFrom="margin">
            <wp:align>center</wp:align>
          </wp:positionV>
          <wp:extent cx="6400165" cy="1537970"/>
          <wp:effectExtent l="0" t="0" r="635" b="5080"/>
          <wp:wrapNone/>
          <wp:docPr id="6" name="Picture 6" descr="word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db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165" cy="1537970"/>
                  </a:xfrm>
                  <a:prstGeom prst="rect">
                    <a:avLst/>
                  </a:prstGeom>
                  <a:noFill/>
                </pic:spPr>
              </pic:pic>
            </a:graphicData>
          </a:graphic>
          <wp14:sizeRelH relativeFrom="page">
            <wp14:pctWidth>0</wp14:pctWidth>
          </wp14:sizeRelH>
          <wp14:sizeRelV relativeFrom="page">
            <wp14:pctHeight>0</wp14:pctHeight>
          </wp14:sizeRelV>
        </wp:anchor>
      </w:drawing>
    </w:r>
    <w:r w:rsidR="00F55C54">
      <w:rPr>
        <w:noProof/>
      </w:rPr>
      <w:pict w14:anchorId="0B3BBF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wordback" style="position:absolute;margin-left:0;margin-top:0;width:503.95pt;height:121.1pt;z-index:-251653120;mso-wrap-edited:f;mso-width-percent:0;mso-height-percent:0;mso-position-horizontal:center;mso-position-horizontal-relative:margin;mso-position-vertical:center;mso-position-vertical-relative:margin;mso-width-percent:0;mso-height-percent:0" wrapcoords="128 0 -32 0 -32 939 225 2146 0 2280 -32 2414 -32 21331 514 21331 385 21331 321 21465 578 21331 2217 19453 2217 19319 4178 17038 4950 15428 4950 15026 6139 14891 7039 12879 8421 12745 11507 11269 11507 10732 12728 8586 17646 6573 21214 4695 21535 4159 21600 3756 21600 0 128 0">
          <v:imagedata r:id="rId3" o:title="wordback"/>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F708A9" w14:textId="77777777" w:rsidR="005B56AA" w:rsidRDefault="00F55C54">
    <w:pPr>
      <w:pStyle w:val="Header"/>
    </w:pPr>
    <w:r>
      <w:rPr>
        <w:noProof/>
      </w:rPr>
      <w:pict w14:anchorId="0E327D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alt="wordback" style="position:absolute;margin-left:0;margin-top:0;width:614.4pt;height:795pt;z-index:-251648000;mso-wrap-edited:f;mso-width-percent:0;mso-height-percent:0;mso-position-horizontal:center;mso-position-horizontal-relative:margin;mso-position-vertical:center;mso-position-vertical-relative:margin;mso-width-percent:0;mso-height-percent:0" wrapcoords="-26 0 -26 21559 21600 21559 21600 0 -26 0">
          <v:imagedata r:id="rId1" o:title="wordback"/>
          <w10:wrap anchorx="margin" anchory="margin"/>
        </v:shape>
      </w:pict>
    </w:r>
    <w:r w:rsidR="005B56AA">
      <w:t>MTH 101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B40334" w14:textId="77777777" w:rsidR="005B56AA" w:rsidRDefault="005B56AA">
    <w:pPr>
      <w:pStyle w:val="Header"/>
    </w:pPr>
    <w:r>
      <w:rPr>
        <w:noProof/>
      </w:rPr>
      <w:drawing>
        <wp:anchor distT="0" distB="0" distL="114300" distR="114300" simplePos="0" relativeHeight="251670528" behindDoc="1" locked="0" layoutInCell="1" allowOverlap="1" wp14:anchorId="258080FC" wp14:editId="4DE10FD3">
          <wp:simplePos x="0" y="0"/>
          <wp:positionH relativeFrom="margin">
            <wp:align>center</wp:align>
          </wp:positionH>
          <wp:positionV relativeFrom="margin">
            <wp:align>center</wp:align>
          </wp:positionV>
          <wp:extent cx="7802880" cy="10096500"/>
          <wp:effectExtent l="0" t="0" r="7620" b="0"/>
          <wp:wrapNone/>
          <wp:docPr id="13" name="Picture 13" descr="wor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ordb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880" cy="10096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1" locked="0" layoutInCell="1" allowOverlap="1" wp14:anchorId="4E28E80B" wp14:editId="125AD866">
          <wp:simplePos x="0" y="0"/>
          <wp:positionH relativeFrom="margin">
            <wp:align>center</wp:align>
          </wp:positionH>
          <wp:positionV relativeFrom="margin">
            <wp:align>center</wp:align>
          </wp:positionV>
          <wp:extent cx="6400165" cy="1537970"/>
          <wp:effectExtent l="0" t="0" r="635" b="5080"/>
          <wp:wrapNone/>
          <wp:docPr id="7" name="Picture 7" descr="word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ordb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165" cy="1537970"/>
                  </a:xfrm>
                  <a:prstGeom prst="rect">
                    <a:avLst/>
                  </a:prstGeom>
                  <a:noFill/>
                </pic:spPr>
              </pic:pic>
            </a:graphicData>
          </a:graphic>
          <wp14:sizeRelH relativeFrom="page">
            <wp14:pctWidth>0</wp14:pctWidth>
          </wp14:sizeRelH>
          <wp14:sizeRelV relativeFrom="page">
            <wp14:pctHeight>0</wp14:pctHeight>
          </wp14:sizeRelV>
        </wp:anchor>
      </w:drawing>
    </w:r>
    <w:r w:rsidR="00F55C54">
      <w:rPr>
        <w:noProof/>
      </w:rPr>
      <w:pict w14:anchorId="422C71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alt="wordback" style="position:absolute;margin-left:0;margin-top:0;width:503.95pt;height:121.1pt;z-index:-251652096;mso-wrap-edited:f;mso-width-percent:0;mso-height-percent:0;mso-position-horizontal:center;mso-position-horizontal-relative:margin;mso-position-vertical:center;mso-position-vertical-relative:margin;mso-width-percent:0;mso-height-percent:0" wrapcoords="128 0 -32 0 -32 939 225 2146 0 2280 -32 2414 -32 21331 514 21331 385 21331 321 21465 578 21331 2217 19453 2217 19319 4178 17038 4950 15428 4950 15026 6139 14891 7039 12879 8421 12745 11507 11269 11507 10732 12728 8586 17646 6573 21214 4695 21535 4159 21600 3756 21600 0 128 0">
          <v:imagedata r:id="rId3" o:title="wordback"/>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4594D"/>
    <w:multiLevelType w:val="hybridMultilevel"/>
    <w:tmpl w:val="58DA28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C77C8"/>
    <w:multiLevelType w:val="multilevel"/>
    <w:tmpl w:val="2C4842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8084DEC"/>
    <w:multiLevelType w:val="multilevel"/>
    <w:tmpl w:val="9AB0DA8E"/>
    <w:lvl w:ilvl="0">
      <w:start w:val="1"/>
      <w:numFmt w:val="decimal"/>
      <w:lvlText w:val="%1)"/>
      <w:lvlJc w:val="left"/>
      <w:pPr>
        <w:ind w:left="720" w:hanging="360"/>
      </w:pPr>
      <w:rPr>
        <w:rFonts w:hint="default"/>
        <w:strike w:val="0"/>
        <w:dstrike w:val="0"/>
        <w:u w:val="none"/>
        <w:effect w:val="none"/>
      </w:rPr>
    </w:lvl>
    <w:lvl w:ilvl="1">
      <w:start w:val="1"/>
      <w:numFmt w:val="lowerLetter"/>
      <w:lvlText w:val="%2)"/>
      <w:lvlJc w:val="left"/>
      <w:pPr>
        <w:ind w:left="1260" w:hanging="360"/>
      </w:pPr>
      <w:rPr>
        <w:rFonts w:hint="default"/>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3" w15:restartNumberingAfterBreak="0">
    <w:nsid w:val="0A7850D9"/>
    <w:multiLevelType w:val="multilevel"/>
    <w:tmpl w:val="AB2425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D6939E0"/>
    <w:multiLevelType w:val="hybridMultilevel"/>
    <w:tmpl w:val="C97405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9E7D02"/>
    <w:multiLevelType w:val="multilevel"/>
    <w:tmpl w:val="284E82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BD870F9"/>
    <w:multiLevelType w:val="multilevel"/>
    <w:tmpl w:val="2C4842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CDC5796"/>
    <w:multiLevelType w:val="hybridMultilevel"/>
    <w:tmpl w:val="29F4E1E0"/>
    <w:lvl w:ilvl="0" w:tplc="D2AE012C">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FD7FB0"/>
    <w:multiLevelType w:val="multilevel"/>
    <w:tmpl w:val="C96E07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038379C"/>
    <w:multiLevelType w:val="multilevel"/>
    <w:tmpl w:val="10BAEF32"/>
    <w:lvl w:ilvl="0">
      <w:start w:val="1"/>
      <w:numFmt w:val="upperLetter"/>
      <w:lvlText w:val="%1)"/>
      <w:lvlJc w:val="left"/>
      <w:pPr>
        <w:ind w:left="1080" w:hanging="360"/>
      </w:pPr>
      <w:rPr>
        <w:strike w:val="0"/>
        <w:dstrike w:val="0"/>
        <w:u w:val="none"/>
        <w:effect w:val="none"/>
      </w:rPr>
    </w:lvl>
    <w:lvl w:ilvl="1">
      <w:start w:val="1"/>
      <w:numFmt w:val="lowerLetter"/>
      <w:lvlText w:val="%2)"/>
      <w:lvlJc w:val="left"/>
      <w:pPr>
        <w:ind w:left="1800" w:hanging="360"/>
      </w:pPr>
      <w:rPr>
        <w:strike w:val="0"/>
        <w:dstrike w:val="0"/>
        <w:u w:val="none"/>
        <w:effect w:val="none"/>
      </w:rPr>
    </w:lvl>
    <w:lvl w:ilvl="2">
      <w:start w:val="1"/>
      <w:numFmt w:val="lowerRoman"/>
      <w:lvlText w:val="%3)"/>
      <w:lvlJc w:val="right"/>
      <w:pPr>
        <w:ind w:left="2520" w:hanging="360"/>
      </w:pPr>
      <w:rPr>
        <w:strike w:val="0"/>
        <w:dstrike w:val="0"/>
        <w:u w:val="none"/>
        <w:effect w:val="none"/>
      </w:rPr>
    </w:lvl>
    <w:lvl w:ilvl="3">
      <w:start w:val="1"/>
      <w:numFmt w:val="decimal"/>
      <w:lvlText w:val="(%4)"/>
      <w:lvlJc w:val="left"/>
      <w:pPr>
        <w:ind w:left="3240" w:hanging="360"/>
      </w:pPr>
      <w:rPr>
        <w:strike w:val="0"/>
        <w:dstrike w:val="0"/>
        <w:u w:val="none"/>
        <w:effect w:val="none"/>
      </w:rPr>
    </w:lvl>
    <w:lvl w:ilvl="4">
      <w:start w:val="1"/>
      <w:numFmt w:val="lowerLetter"/>
      <w:lvlText w:val="(%5)"/>
      <w:lvlJc w:val="left"/>
      <w:pPr>
        <w:ind w:left="3960" w:hanging="360"/>
      </w:pPr>
      <w:rPr>
        <w:strike w:val="0"/>
        <w:dstrike w:val="0"/>
        <w:u w:val="none"/>
        <w:effect w:val="none"/>
      </w:rPr>
    </w:lvl>
    <w:lvl w:ilvl="5">
      <w:start w:val="1"/>
      <w:numFmt w:val="lowerRoman"/>
      <w:lvlText w:val="(%6)"/>
      <w:lvlJc w:val="right"/>
      <w:pPr>
        <w:ind w:left="4680" w:hanging="360"/>
      </w:pPr>
      <w:rPr>
        <w:strike w:val="0"/>
        <w:dstrike w:val="0"/>
        <w:u w:val="none"/>
        <w:effect w:val="none"/>
      </w:rPr>
    </w:lvl>
    <w:lvl w:ilvl="6">
      <w:start w:val="1"/>
      <w:numFmt w:val="decimal"/>
      <w:lvlText w:val="%7."/>
      <w:lvlJc w:val="left"/>
      <w:pPr>
        <w:ind w:left="5400" w:hanging="360"/>
      </w:pPr>
      <w:rPr>
        <w:strike w:val="0"/>
        <w:dstrike w:val="0"/>
        <w:u w:val="none"/>
        <w:effect w:val="none"/>
      </w:rPr>
    </w:lvl>
    <w:lvl w:ilvl="7">
      <w:start w:val="1"/>
      <w:numFmt w:val="lowerLetter"/>
      <w:lvlText w:val="%8."/>
      <w:lvlJc w:val="left"/>
      <w:pPr>
        <w:ind w:left="6120" w:hanging="360"/>
      </w:pPr>
      <w:rPr>
        <w:strike w:val="0"/>
        <w:dstrike w:val="0"/>
        <w:u w:val="none"/>
        <w:effect w:val="none"/>
      </w:rPr>
    </w:lvl>
    <w:lvl w:ilvl="8">
      <w:start w:val="1"/>
      <w:numFmt w:val="lowerRoman"/>
      <w:lvlText w:val="%9."/>
      <w:lvlJc w:val="right"/>
      <w:pPr>
        <w:ind w:left="6840" w:hanging="360"/>
      </w:pPr>
      <w:rPr>
        <w:strike w:val="0"/>
        <w:dstrike w:val="0"/>
        <w:u w:val="none"/>
        <w:effect w:val="none"/>
      </w:rPr>
    </w:lvl>
  </w:abstractNum>
  <w:abstractNum w:abstractNumId="10" w15:restartNumberingAfterBreak="0">
    <w:nsid w:val="204C3C07"/>
    <w:multiLevelType w:val="multilevel"/>
    <w:tmpl w:val="4E4ACA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DD2130F"/>
    <w:multiLevelType w:val="hybridMultilevel"/>
    <w:tmpl w:val="DAEE8A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2047192"/>
    <w:multiLevelType w:val="multilevel"/>
    <w:tmpl w:val="94B4210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3" w15:restartNumberingAfterBreak="0">
    <w:nsid w:val="35DA1E67"/>
    <w:multiLevelType w:val="multilevel"/>
    <w:tmpl w:val="39F851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379D50E7"/>
    <w:multiLevelType w:val="hybridMultilevel"/>
    <w:tmpl w:val="CCB28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A9742D"/>
    <w:multiLevelType w:val="multilevel"/>
    <w:tmpl w:val="6A6893B8"/>
    <w:lvl w:ilvl="0">
      <w:start w:val="1"/>
      <w:numFmt w:val="upperLetter"/>
      <w:lvlText w:val="%1)"/>
      <w:lvlJc w:val="left"/>
      <w:pPr>
        <w:ind w:left="1080" w:hanging="360"/>
      </w:pPr>
      <w:rPr>
        <w:strike w:val="0"/>
        <w:dstrike w:val="0"/>
        <w:u w:val="none"/>
        <w:effect w:val="none"/>
      </w:rPr>
    </w:lvl>
    <w:lvl w:ilvl="1">
      <w:start w:val="1"/>
      <w:numFmt w:val="lowerLetter"/>
      <w:lvlText w:val="%2)"/>
      <w:lvlJc w:val="left"/>
      <w:pPr>
        <w:ind w:left="1800" w:hanging="360"/>
      </w:pPr>
      <w:rPr>
        <w:strike w:val="0"/>
        <w:dstrike w:val="0"/>
        <w:u w:val="none"/>
        <w:effect w:val="none"/>
      </w:rPr>
    </w:lvl>
    <w:lvl w:ilvl="2">
      <w:start w:val="1"/>
      <w:numFmt w:val="lowerRoman"/>
      <w:lvlText w:val="%3)"/>
      <w:lvlJc w:val="right"/>
      <w:pPr>
        <w:ind w:left="2520" w:hanging="360"/>
      </w:pPr>
      <w:rPr>
        <w:strike w:val="0"/>
        <w:dstrike w:val="0"/>
        <w:u w:val="none"/>
        <w:effect w:val="none"/>
      </w:rPr>
    </w:lvl>
    <w:lvl w:ilvl="3">
      <w:start w:val="1"/>
      <w:numFmt w:val="decimal"/>
      <w:lvlText w:val="(%4)"/>
      <w:lvlJc w:val="left"/>
      <w:pPr>
        <w:ind w:left="3240" w:hanging="360"/>
      </w:pPr>
      <w:rPr>
        <w:strike w:val="0"/>
        <w:dstrike w:val="0"/>
        <w:u w:val="none"/>
        <w:effect w:val="none"/>
      </w:rPr>
    </w:lvl>
    <w:lvl w:ilvl="4">
      <w:start w:val="1"/>
      <w:numFmt w:val="lowerLetter"/>
      <w:lvlText w:val="(%5)"/>
      <w:lvlJc w:val="left"/>
      <w:pPr>
        <w:ind w:left="3960" w:hanging="360"/>
      </w:pPr>
      <w:rPr>
        <w:strike w:val="0"/>
        <w:dstrike w:val="0"/>
        <w:u w:val="none"/>
        <w:effect w:val="none"/>
      </w:rPr>
    </w:lvl>
    <w:lvl w:ilvl="5">
      <w:start w:val="1"/>
      <w:numFmt w:val="lowerRoman"/>
      <w:lvlText w:val="(%6)"/>
      <w:lvlJc w:val="right"/>
      <w:pPr>
        <w:ind w:left="4680" w:hanging="360"/>
      </w:pPr>
      <w:rPr>
        <w:strike w:val="0"/>
        <w:dstrike w:val="0"/>
        <w:u w:val="none"/>
        <w:effect w:val="none"/>
      </w:rPr>
    </w:lvl>
    <w:lvl w:ilvl="6">
      <w:start w:val="1"/>
      <w:numFmt w:val="decimal"/>
      <w:lvlText w:val="%7."/>
      <w:lvlJc w:val="left"/>
      <w:pPr>
        <w:ind w:left="5400" w:hanging="360"/>
      </w:pPr>
      <w:rPr>
        <w:strike w:val="0"/>
        <w:dstrike w:val="0"/>
        <w:u w:val="none"/>
        <w:effect w:val="none"/>
      </w:rPr>
    </w:lvl>
    <w:lvl w:ilvl="7">
      <w:start w:val="1"/>
      <w:numFmt w:val="lowerLetter"/>
      <w:lvlText w:val="%8."/>
      <w:lvlJc w:val="left"/>
      <w:pPr>
        <w:ind w:left="6120" w:hanging="360"/>
      </w:pPr>
      <w:rPr>
        <w:strike w:val="0"/>
        <w:dstrike w:val="0"/>
        <w:u w:val="none"/>
        <w:effect w:val="none"/>
      </w:rPr>
    </w:lvl>
    <w:lvl w:ilvl="8">
      <w:start w:val="1"/>
      <w:numFmt w:val="lowerRoman"/>
      <w:lvlText w:val="%9."/>
      <w:lvlJc w:val="right"/>
      <w:pPr>
        <w:ind w:left="6840" w:hanging="360"/>
      </w:pPr>
      <w:rPr>
        <w:strike w:val="0"/>
        <w:dstrike w:val="0"/>
        <w:u w:val="none"/>
        <w:effect w:val="none"/>
      </w:rPr>
    </w:lvl>
  </w:abstractNum>
  <w:abstractNum w:abstractNumId="16" w15:restartNumberingAfterBreak="0">
    <w:nsid w:val="412D0EAB"/>
    <w:multiLevelType w:val="hybridMultilevel"/>
    <w:tmpl w:val="C12EB9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4E775C"/>
    <w:multiLevelType w:val="multilevel"/>
    <w:tmpl w:val="9AB0DA8E"/>
    <w:lvl w:ilvl="0">
      <w:start w:val="1"/>
      <w:numFmt w:val="decimal"/>
      <w:lvlText w:val="%1)"/>
      <w:lvlJc w:val="left"/>
      <w:pPr>
        <w:ind w:left="720" w:hanging="360"/>
      </w:pPr>
      <w:rPr>
        <w:rFonts w:hint="default"/>
        <w:strike w:val="0"/>
        <w:dstrike w:val="0"/>
        <w:u w:val="none"/>
        <w:effect w:val="none"/>
      </w:rPr>
    </w:lvl>
    <w:lvl w:ilvl="1">
      <w:start w:val="1"/>
      <w:numFmt w:val="lowerLetter"/>
      <w:lvlText w:val="%2)"/>
      <w:lvlJc w:val="left"/>
      <w:pPr>
        <w:ind w:left="1440" w:hanging="360"/>
      </w:pPr>
      <w:rPr>
        <w:rFonts w:hint="default"/>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8" w15:restartNumberingAfterBreak="0">
    <w:nsid w:val="44E72713"/>
    <w:multiLevelType w:val="hybridMultilevel"/>
    <w:tmpl w:val="87E27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E92C37"/>
    <w:multiLevelType w:val="multilevel"/>
    <w:tmpl w:val="9AB0DA8E"/>
    <w:lvl w:ilvl="0">
      <w:start w:val="1"/>
      <w:numFmt w:val="decimal"/>
      <w:lvlText w:val="%1)"/>
      <w:lvlJc w:val="left"/>
      <w:pPr>
        <w:ind w:left="720" w:hanging="360"/>
      </w:pPr>
      <w:rPr>
        <w:rFonts w:hint="default"/>
        <w:strike w:val="0"/>
        <w:dstrike w:val="0"/>
        <w:u w:val="none"/>
        <w:effect w:val="none"/>
      </w:rPr>
    </w:lvl>
    <w:lvl w:ilvl="1">
      <w:start w:val="1"/>
      <w:numFmt w:val="lowerLetter"/>
      <w:lvlText w:val="%2)"/>
      <w:lvlJc w:val="left"/>
      <w:pPr>
        <w:ind w:left="1440" w:hanging="360"/>
      </w:pPr>
      <w:rPr>
        <w:rFonts w:hint="default"/>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0" w15:restartNumberingAfterBreak="0">
    <w:nsid w:val="49C01AF2"/>
    <w:multiLevelType w:val="multilevel"/>
    <w:tmpl w:val="9AB0DA8E"/>
    <w:lvl w:ilvl="0">
      <w:start w:val="1"/>
      <w:numFmt w:val="decimal"/>
      <w:lvlText w:val="%1)"/>
      <w:lvlJc w:val="left"/>
      <w:pPr>
        <w:ind w:left="720" w:hanging="360"/>
      </w:pPr>
      <w:rPr>
        <w:rFonts w:hint="default"/>
        <w:strike w:val="0"/>
        <w:dstrike w:val="0"/>
        <w:u w:val="none"/>
        <w:effect w:val="none"/>
      </w:rPr>
    </w:lvl>
    <w:lvl w:ilvl="1">
      <w:start w:val="1"/>
      <w:numFmt w:val="lowerLetter"/>
      <w:lvlText w:val="%2)"/>
      <w:lvlJc w:val="left"/>
      <w:pPr>
        <w:ind w:left="1440" w:hanging="360"/>
      </w:pPr>
      <w:rPr>
        <w:rFonts w:hint="default"/>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1" w15:restartNumberingAfterBreak="0">
    <w:nsid w:val="4D5A4E29"/>
    <w:multiLevelType w:val="hybridMultilevel"/>
    <w:tmpl w:val="AA260B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B53E69"/>
    <w:multiLevelType w:val="hybridMultilevel"/>
    <w:tmpl w:val="759C5260"/>
    <w:lvl w:ilvl="0" w:tplc="383EEF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CCE0412"/>
    <w:multiLevelType w:val="multilevel"/>
    <w:tmpl w:val="7D689C3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649F72B9"/>
    <w:multiLevelType w:val="multilevel"/>
    <w:tmpl w:val="9AB0DA8E"/>
    <w:lvl w:ilvl="0">
      <w:start w:val="1"/>
      <w:numFmt w:val="decimal"/>
      <w:lvlText w:val="%1)"/>
      <w:lvlJc w:val="left"/>
      <w:pPr>
        <w:ind w:left="720" w:hanging="360"/>
      </w:pPr>
      <w:rPr>
        <w:rFonts w:hint="default"/>
        <w:strike w:val="0"/>
        <w:dstrike w:val="0"/>
        <w:u w:val="none"/>
        <w:effect w:val="none"/>
      </w:rPr>
    </w:lvl>
    <w:lvl w:ilvl="1">
      <w:start w:val="1"/>
      <w:numFmt w:val="lowerLetter"/>
      <w:lvlText w:val="%2)"/>
      <w:lvlJc w:val="left"/>
      <w:pPr>
        <w:ind w:left="1440" w:hanging="360"/>
      </w:pPr>
      <w:rPr>
        <w:rFonts w:hint="default"/>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5" w15:restartNumberingAfterBreak="0">
    <w:nsid w:val="66E23580"/>
    <w:multiLevelType w:val="hybridMultilevel"/>
    <w:tmpl w:val="660445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261398"/>
    <w:multiLevelType w:val="hybridMultilevel"/>
    <w:tmpl w:val="44B65C86"/>
    <w:lvl w:ilvl="0" w:tplc="04090017">
      <w:start w:val="3"/>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7" w15:restartNumberingAfterBreak="0">
    <w:nsid w:val="6AA1673C"/>
    <w:multiLevelType w:val="hybridMultilevel"/>
    <w:tmpl w:val="79320BE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D85358"/>
    <w:multiLevelType w:val="multilevel"/>
    <w:tmpl w:val="3F18CB5C"/>
    <w:lvl w:ilvl="0">
      <w:start w:val="1"/>
      <w:numFmt w:val="upperLetter"/>
      <w:lvlText w:val="%1)"/>
      <w:lvlJc w:val="left"/>
      <w:pPr>
        <w:ind w:left="1080" w:hanging="360"/>
      </w:pPr>
      <w:rPr>
        <w:strike w:val="0"/>
        <w:dstrike w:val="0"/>
        <w:u w:val="none"/>
        <w:effect w:val="none"/>
      </w:rPr>
    </w:lvl>
    <w:lvl w:ilvl="1">
      <w:start w:val="1"/>
      <w:numFmt w:val="lowerLetter"/>
      <w:lvlText w:val="%2)"/>
      <w:lvlJc w:val="left"/>
      <w:pPr>
        <w:ind w:left="1800" w:hanging="360"/>
      </w:pPr>
      <w:rPr>
        <w:strike w:val="0"/>
        <w:dstrike w:val="0"/>
        <w:u w:val="none"/>
        <w:effect w:val="none"/>
      </w:rPr>
    </w:lvl>
    <w:lvl w:ilvl="2">
      <w:start w:val="1"/>
      <w:numFmt w:val="lowerRoman"/>
      <w:lvlText w:val="%3)"/>
      <w:lvlJc w:val="right"/>
      <w:pPr>
        <w:ind w:left="2520" w:hanging="360"/>
      </w:pPr>
      <w:rPr>
        <w:strike w:val="0"/>
        <w:dstrike w:val="0"/>
        <w:u w:val="none"/>
        <w:effect w:val="none"/>
      </w:rPr>
    </w:lvl>
    <w:lvl w:ilvl="3">
      <w:start w:val="1"/>
      <w:numFmt w:val="decimal"/>
      <w:lvlText w:val="(%4)"/>
      <w:lvlJc w:val="left"/>
      <w:pPr>
        <w:ind w:left="3240" w:hanging="360"/>
      </w:pPr>
      <w:rPr>
        <w:strike w:val="0"/>
        <w:dstrike w:val="0"/>
        <w:u w:val="none"/>
        <w:effect w:val="none"/>
      </w:rPr>
    </w:lvl>
    <w:lvl w:ilvl="4">
      <w:start w:val="1"/>
      <w:numFmt w:val="lowerLetter"/>
      <w:lvlText w:val="(%5)"/>
      <w:lvlJc w:val="left"/>
      <w:pPr>
        <w:ind w:left="3960" w:hanging="360"/>
      </w:pPr>
      <w:rPr>
        <w:strike w:val="0"/>
        <w:dstrike w:val="0"/>
        <w:u w:val="none"/>
        <w:effect w:val="none"/>
      </w:rPr>
    </w:lvl>
    <w:lvl w:ilvl="5">
      <w:start w:val="1"/>
      <w:numFmt w:val="lowerRoman"/>
      <w:lvlText w:val="(%6)"/>
      <w:lvlJc w:val="right"/>
      <w:pPr>
        <w:ind w:left="4680" w:hanging="360"/>
      </w:pPr>
      <w:rPr>
        <w:strike w:val="0"/>
        <w:dstrike w:val="0"/>
        <w:u w:val="none"/>
        <w:effect w:val="none"/>
      </w:rPr>
    </w:lvl>
    <w:lvl w:ilvl="6">
      <w:start w:val="1"/>
      <w:numFmt w:val="decimal"/>
      <w:lvlText w:val="%7."/>
      <w:lvlJc w:val="left"/>
      <w:pPr>
        <w:ind w:left="5400" w:hanging="360"/>
      </w:pPr>
      <w:rPr>
        <w:strike w:val="0"/>
        <w:dstrike w:val="0"/>
        <w:u w:val="none"/>
        <w:effect w:val="none"/>
      </w:rPr>
    </w:lvl>
    <w:lvl w:ilvl="7">
      <w:start w:val="1"/>
      <w:numFmt w:val="lowerLetter"/>
      <w:lvlText w:val="%8."/>
      <w:lvlJc w:val="left"/>
      <w:pPr>
        <w:ind w:left="6120" w:hanging="360"/>
      </w:pPr>
      <w:rPr>
        <w:strike w:val="0"/>
        <w:dstrike w:val="0"/>
        <w:u w:val="none"/>
        <w:effect w:val="none"/>
      </w:rPr>
    </w:lvl>
    <w:lvl w:ilvl="8">
      <w:start w:val="1"/>
      <w:numFmt w:val="lowerRoman"/>
      <w:lvlText w:val="%9."/>
      <w:lvlJc w:val="right"/>
      <w:pPr>
        <w:ind w:left="6840" w:hanging="360"/>
      </w:pPr>
      <w:rPr>
        <w:strike w:val="0"/>
        <w:dstrike w:val="0"/>
        <w:u w:val="none"/>
        <w:effect w:val="none"/>
      </w:rPr>
    </w:lvl>
  </w:abstractNum>
  <w:num w:numId="1">
    <w:abstractNumId w:val="23"/>
  </w:num>
  <w:num w:numId="2">
    <w:abstractNumId w:val="16"/>
  </w:num>
  <w:num w:numId="3">
    <w:abstractNumId w:val="5"/>
  </w:num>
  <w:num w:numId="4">
    <w:abstractNumId w:val="10"/>
  </w:num>
  <w:num w:numId="5">
    <w:abstractNumId w:val="3"/>
  </w:num>
  <w:num w:numId="6">
    <w:abstractNumId w:val="1"/>
  </w:num>
  <w:num w:numId="7">
    <w:abstractNumId w:val="8"/>
  </w:num>
  <w:num w:numId="8">
    <w:abstractNumId w:val="13"/>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21"/>
  </w:num>
  <w:num w:numId="16">
    <w:abstractNumId w:val="27"/>
  </w:num>
  <w:num w:numId="17">
    <w:abstractNumId w:val="0"/>
  </w:num>
  <w:num w:numId="18">
    <w:abstractNumId w:val="14"/>
  </w:num>
  <w:num w:numId="19">
    <w:abstractNumId w:val="6"/>
  </w:num>
  <w:num w:numId="20">
    <w:abstractNumId w:val="22"/>
  </w:num>
  <w:num w:numId="21">
    <w:abstractNumId w:val="18"/>
  </w:num>
  <w:num w:numId="22">
    <w:abstractNumId w:val="25"/>
  </w:num>
  <w:num w:numId="23">
    <w:abstractNumId w:val="20"/>
  </w:num>
  <w:num w:numId="24">
    <w:abstractNumId w:val="11"/>
  </w:num>
  <w:num w:numId="25">
    <w:abstractNumId w:val="24"/>
  </w:num>
  <w:num w:numId="26">
    <w:abstractNumId w:val="17"/>
  </w:num>
  <w:num w:numId="27">
    <w:abstractNumId w:val="19"/>
  </w:num>
  <w:num w:numId="28">
    <w:abstractNumId w:val="26"/>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proofState w:spelling="clean" w:grammar="clean"/>
  <w:attachedTemplate r:id="rId1"/>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wMrGwsDA2sjA3NLBU0lEKTi0uzszPAykwrwUARPqSZywAAAA="/>
    <w:docVar w:name="OpenInPublishingView" w:val="0"/>
  </w:docVars>
  <w:rsids>
    <w:rsidRoot w:val="009C5A0B"/>
    <w:rsid w:val="00003563"/>
    <w:rsid w:val="000116F0"/>
    <w:rsid w:val="000224A4"/>
    <w:rsid w:val="00061C9A"/>
    <w:rsid w:val="000648CF"/>
    <w:rsid w:val="0008236B"/>
    <w:rsid w:val="00091CF3"/>
    <w:rsid w:val="0009439D"/>
    <w:rsid w:val="0009593E"/>
    <w:rsid w:val="000B3AC9"/>
    <w:rsid w:val="000B531A"/>
    <w:rsid w:val="000B74A9"/>
    <w:rsid w:val="00105A69"/>
    <w:rsid w:val="001145A7"/>
    <w:rsid w:val="00114C1B"/>
    <w:rsid w:val="001178E4"/>
    <w:rsid w:val="00124CA1"/>
    <w:rsid w:val="001408C9"/>
    <w:rsid w:val="001619E6"/>
    <w:rsid w:val="0018456A"/>
    <w:rsid w:val="0018537A"/>
    <w:rsid w:val="00192C7B"/>
    <w:rsid w:val="00193C1F"/>
    <w:rsid w:val="001C101F"/>
    <w:rsid w:val="001C248F"/>
    <w:rsid w:val="001C3DCC"/>
    <w:rsid w:val="001C438C"/>
    <w:rsid w:val="001C4D88"/>
    <w:rsid w:val="001D3A5B"/>
    <w:rsid w:val="001D4D2C"/>
    <w:rsid w:val="001F0BDA"/>
    <w:rsid w:val="00235B32"/>
    <w:rsid w:val="00243E61"/>
    <w:rsid w:val="002611A7"/>
    <w:rsid w:val="00265A68"/>
    <w:rsid w:val="002727C3"/>
    <w:rsid w:val="00273FC2"/>
    <w:rsid w:val="002740A2"/>
    <w:rsid w:val="00290CE9"/>
    <w:rsid w:val="002A06D8"/>
    <w:rsid w:val="002A28DB"/>
    <w:rsid w:val="002B00FF"/>
    <w:rsid w:val="002C2296"/>
    <w:rsid w:val="002C397F"/>
    <w:rsid w:val="002C3AA6"/>
    <w:rsid w:val="002E7558"/>
    <w:rsid w:val="003068E3"/>
    <w:rsid w:val="00312C93"/>
    <w:rsid w:val="00314033"/>
    <w:rsid w:val="00317FBE"/>
    <w:rsid w:val="003206CB"/>
    <w:rsid w:val="00321D9A"/>
    <w:rsid w:val="003363F1"/>
    <w:rsid w:val="00341B37"/>
    <w:rsid w:val="00353F0F"/>
    <w:rsid w:val="003650DF"/>
    <w:rsid w:val="0038454B"/>
    <w:rsid w:val="00385618"/>
    <w:rsid w:val="00391748"/>
    <w:rsid w:val="0039704E"/>
    <w:rsid w:val="003A680A"/>
    <w:rsid w:val="003A6BA4"/>
    <w:rsid w:val="003B1428"/>
    <w:rsid w:val="003C5ADC"/>
    <w:rsid w:val="003C67AD"/>
    <w:rsid w:val="003D4DB2"/>
    <w:rsid w:val="003E5BFC"/>
    <w:rsid w:val="004151F0"/>
    <w:rsid w:val="00417C2B"/>
    <w:rsid w:val="00427541"/>
    <w:rsid w:val="00434079"/>
    <w:rsid w:val="00435356"/>
    <w:rsid w:val="004410C1"/>
    <w:rsid w:val="0044380C"/>
    <w:rsid w:val="00446000"/>
    <w:rsid w:val="00454415"/>
    <w:rsid w:val="00455579"/>
    <w:rsid w:val="00456862"/>
    <w:rsid w:val="00487BC7"/>
    <w:rsid w:val="004918E4"/>
    <w:rsid w:val="004926BC"/>
    <w:rsid w:val="004937CF"/>
    <w:rsid w:val="004A6618"/>
    <w:rsid w:val="004D0EBD"/>
    <w:rsid w:val="004D27B7"/>
    <w:rsid w:val="004D3EA6"/>
    <w:rsid w:val="00504A64"/>
    <w:rsid w:val="00511CB3"/>
    <w:rsid w:val="005211E1"/>
    <w:rsid w:val="0052145A"/>
    <w:rsid w:val="00523930"/>
    <w:rsid w:val="005273AC"/>
    <w:rsid w:val="00537AA6"/>
    <w:rsid w:val="00557F0B"/>
    <w:rsid w:val="00560114"/>
    <w:rsid w:val="0056484A"/>
    <w:rsid w:val="005673BB"/>
    <w:rsid w:val="0059288F"/>
    <w:rsid w:val="00594823"/>
    <w:rsid w:val="005B4FCE"/>
    <w:rsid w:val="005B56AA"/>
    <w:rsid w:val="005D0392"/>
    <w:rsid w:val="005D08F3"/>
    <w:rsid w:val="005D33DB"/>
    <w:rsid w:val="005D3AA7"/>
    <w:rsid w:val="005D5F1B"/>
    <w:rsid w:val="005F31E8"/>
    <w:rsid w:val="00603643"/>
    <w:rsid w:val="00611535"/>
    <w:rsid w:val="006262EA"/>
    <w:rsid w:val="00627057"/>
    <w:rsid w:val="0067171C"/>
    <w:rsid w:val="00674AAC"/>
    <w:rsid w:val="006A0CBF"/>
    <w:rsid w:val="006B4BF1"/>
    <w:rsid w:val="006C78E2"/>
    <w:rsid w:val="006D2FA5"/>
    <w:rsid w:val="006E17BB"/>
    <w:rsid w:val="007009AA"/>
    <w:rsid w:val="00700D2A"/>
    <w:rsid w:val="00701DEF"/>
    <w:rsid w:val="007022EB"/>
    <w:rsid w:val="00702D06"/>
    <w:rsid w:val="007034FD"/>
    <w:rsid w:val="0070457D"/>
    <w:rsid w:val="007131B2"/>
    <w:rsid w:val="00740DC0"/>
    <w:rsid w:val="00745D26"/>
    <w:rsid w:val="007521A3"/>
    <w:rsid w:val="00763FF0"/>
    <w:rsid w:val="0077172E"/>
    <w:rsid w:val="00771AC0"/>
    <w:rsid w:val="00781C2D"/>
    <w:rsid w:val="007A0964"/>
    <w:rsid w:val="007A0AA4"/>
    <w:rsid w:val="007D2A61"/>
    <w:rsid w:val="007D3AFC"/>
    <w:rsid w:val="007E764B"/>
    <w:rsid w:val="007F02CD"/>
    <w:rsid w:val="007F4C69"/>
    <w:rsid w:val="008061AE"/>
    <w:rsid w:val="008107D5"/>
    <w:rsid w:val="00812B13"/>
    <w:rsid w:val="00820648"/>
    <w:rsid w:val="00835845"/>
    <w:rsid w:val="00844D42"/>
    <w:rsid w:val="008451BB"/>
    <w:rsid w:val="008466A4"/>
    <w:rsid w:val="00856874"/>
    <w:rsid w:val="00861079"/>
    <w:rsid w:val="00861224"/>
    <w:rsid w:val="00861649"/>
    <w:rsid w:val="00865CE5"/>
    <w:rsid w:val="008766BE"/>
    <w:rsid w:val="00880326"/>
    <w:rsid w:val="00884365"/>
    <w:rsid w:val="00887822"/>
    <w:rsid w:val="008B1F64"/>
    <w:rsid w:val="008B39AF"/>
    <w:rsid w:val="008C0848"/>
    <w:rsid w:val="008C0BF8"/>
    <w:rsid w:val="008D3EBE"/>
    <w:rsid w:val="008D768E"/>
    <w:rsid w:val="008E5528"/>
    <w:rsid w:val="008F1179"/>
    <w:rsid w:val="00942BAD"/>
    <w:rsid w:val="0095081C"/>
    <w:rsid w:val="00952659"/>
    <w:rsid w:val="00961DA7"/>
    <w:rsid w:val="00970F16"/>
    <w:rsid w:val="00977089"/>
    <w:rsid w:val="0098355B"/>
    <w:rsid w:val="009A318B"/>
    <w:rsid w:val="009A4DA5"/>
    <w:rsid w:val="009B0DF4"/>
    <w:rsid w:val="009B64DD"/>
    <w:rsid w:val="009C0A12"/>
    <w:rsid w:val="009C5A0B"/>
    <w:rsid w:val="009D4EEE"/>
    <w:rsid w:val="009D5535"/>
    <w:rsid w:val="009E33CB"/>
    <w:rsid w:val="009F399B"/>
    <w:rsid w:val="00A033E7"/>
    <w:rsid w:val="00A365BC"/>
    <w:rsid w:val="00A45C9A"/>
    <w:rsid w:val="00A76BE8"/>
    <w:rsid w:val="00A93430"/>
    <w:rsid w:val="00A94C3C"/>
    <w:rsid w:val="00A97354"/>
    <w:rsid w:val="00AC02CF"/>
    <w:rsid w:val="00AC05F8"/>
    <w:rsid w:val="00AC08A4"/>
    <w:rsid w:val="00AC309A"/>
    <w:rsid w:val="00AC33BB"/>
    <w:rsid w:val="00AD1BE7"/>
    <w:rsid w:val="00AD628C"/>
    <w:rsid w:val="00AF5058"/>
    <w:rsid w:val="00B02166"/>
    <w:rsid w:val="00B03B6B"/>
    <w:rsid w:val="00B052AC"/>
    <w:rsid w:val="00B169C1"/>
    <w:rsid w:val="00B252ED"/>
    <w:rsid w:val="00B40749"/>
    <w:rsid w:val="00B501E4"/>
    <w:rsid w:val="00B67225"/>
    <w:rsid w:val="00B67822"/>
    <w:rsid w:val="00B71E10"/>
    <w:rsid w:val="00B93247"/>
    <w:rsid w:val="00B95F7C"/>
    <w:rsid w:val="00BA141E"/>
    <w:rsid w:val="00BA278B"/>
    <w:rsid w:val="00BA307A"/>
    <w:rsid w:val="00BA6AEF"/>
    <w:rsid w:val="00BB21F6"/>
    <w:rsid w:val="00BB4233"/>
    <w:rsid w:val="00BB4D79"/>
    <w:rsid w:val="00BC4356"/>
    <w:rsid w:val="00BD1FF6"/>
    <w:rsid w:val="00BE39C3"/>
    <w:rsid w:val="00BE444F"/>
    <w:rsid w:val="00BF0906"/>
    <w:rsid w:val="00BF7034"/>
    <w:rsid w:val="00C10055"/>
    <w:rsid w:val="00C1050C"/>
    <w:rsid w:val="00C1565B"/>
    <w:rsid w:val="00C24C65"/>
    <w:rsid w:val="00C24DF1"/>
    <w:rsid w:val="00C2564B"/>
    <w:rsid w:val="00C36D4A"/>
    <w:rsid w:val="00C65536"/>
    <w:rsid w:val="00C71D3D"/>
    <w:rsid w:val="00C74192"/>
    <w:rsid w:val="00C84A6B"/>
    <w:rsid w:val="00C91224"/>
    <w:rsid w:val="00C92EC9"/>
    <w:rsid w:val="00CC7D89"/>
    <w:rsid w:val="00CE31B8"/>
    <w:rsid w:val="00CE5CCB"/>
    <w:rsid w:val="00CF4E40"/>
    <w:rsid w:val="00D053DF"/>
    <w:rsid w:val="00D11B4F"/>
    <w:rsid w:val="00D1349E"/>
    <w:rsid w:val="00D24F3C"/>
    <w:rsid w:val="00D259AD"/>
    <w:rsid w:val="00D31F36"/>
    <w:rsid w:val="00D36B43"/>
    <w:rsid w:val="00D37CD7"/>
    <w:rsid w:val="00D43C6F"/>
    <w:rsid w:val="00D67AF7"/>
    <w:rsid w:val="00D71865"/>
    <w:rsid w:val="00D80A57"/>
    <w:rsid w:val="00D80ADA"/>
    <w:rsid w:val="00D96313"/>
    <w:rsid w:val="00DA72B4"/>
    <w:rsid w:val="00DB2C96"/>
    <w:rsid w:val="00DC7884"/>
    <w:rsid w:val="00DD128F"/>
    <w:rsid w:val="00DD7BF5"/>
    <w:rsid w:val="00DF1A01"/>
    <w:rsid w:val="00DF36F3"/>
    <w:rsid w:val="00DF5E43"/>
    <w:rsid w:val="00E12BAE"/>
    <w:rsid w:val="00E14B2E"/>
    <w:rsid w:val="00E20436"/>
    <w:rsid w:val="00E33B66"/>
    <w:rsid w:val="00E40A48"/>
    <w:rsid w:val="00E4722F"/>
    <w:rsid w:val="00E50430"/>
    <w:rsid w:val="00E55B34"/>
    <w:rsid w:val="00E619B3"/>
    <w:rsid w:val="00E64950"/>
    <w:rsid w:val="00E80A78"/>
    <w:rsid w:val="00E97C75"/>
    <w:rsid w:val="00EA0861"/>
    <w:rsid w:val="00EA2504"/>
    <w:rsid w:val="00EB25F3"/>
    <w:rsid w:val="00EC1D35"/>
    <w:rsid w:val="00EC3DFA"/>
    <w:rsid w:val="00EC44CE"/>
    <w:rsid w:val="00EC5ABF"/>
    <w:rsid w:val="00ED14C5"/>
    <w:rsid w:val="00ED3EA2"/>
    <w:rsid w:val="00ED4CC3"/>
    <w:rsid w:val="00ED5933"/>
    <w:rsid w:val="00EF2C03"/>
    <w:rsid w:val="00EF5FA4"/>
    <w:rsid w:val="00F13EA9"/>
    <w:rsid w:val="00F177ED"/>
    <w:rsid w:val="00F23DF7"/>
    <w:rsid w:val="00F24FBA"/>
    <w:rsid w:val="00F2515A"/>
    <w:rsid w:val="00F36F3E"/>
    <w:rsid w:val="00F417E5"/>
    <w:rsid w:val="00F50477"/>
    <w:rsid w:val="00F52E56"/>
    <w:rsid w:val="00F54D9D"/>
    <w:rsid w:val="00F55C54"/>
    <w:rsid w:val="00F70AD0"/>
    <w:rsid w:val="00F826E7"/>
    <w:rsid w:val="00FA3BEF"/>
    <w:rsid w:val="00FB4746"/>
    <w:rsid w:val="00FC003C"/>
    <w:rsid w:val="00FC0DE3"/>
    <w:rsid w:val="00FC57C5"/>
    <w:rsid w:val="00FC7603"/>
    <w:rsid w:val="00FD159A"/>
    <w:rsid w:val="00FD5B06"/>
    <w:rsid w:val="00FD73C3"/>
    <w:rsid w:val="00FE4AFD"/>
    <w:rsid w:val="00FE7994"/>
    <w:rsid w:val="00FF02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34558F98"/>
  <w15:docId w15:val="{638D035C-148E-4793-9273-CA37B7F88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65B"/>
    <w:rPr>
      <w:rFonts w:ascii="Avenir Book" w:hAnsi="Avenir Book"/>
    </w:rPr>
  </w:style>
  <w:style w:type="paragraph" w:styleId="Heading1">
    <w:name w:val="heading 1"/>
    <w:basedOn w:val="Normal"/>
    <w:next w:val="Normal"/>
    <w:link w:val="Heading1Char"/>
    <w:uiPriority w:val="9"/>
    <w:qFormat/>
    <w:rsid w:val="007A0AA4"/>
    <w:pPr>
      <w:keepNext/>
      <w:keepLines/>
      <w:spacing w:before="480"/>
      <w:outlineLvl w:val="0"/>
    </w:pPr>
    <w:rPr>
      <w:rFonts w:eastAsiaTheme="majorEastAsia" w:cstheme="majorBidi"/>
      <w:bCs/>
      <w:sz w:val="32"/>
      <w:szCs w:val="32"/>
    </w:rPr>
  </w:style>
  <w:style w:type="paragraph" w:styleId="Heading2">
    <w:name w:val="heading 2"/>
    <w:basedOn w:val="Normal"/>
    <w:next w:val="Normal"/>
    <w:link w:val="Heading2Char"/>
    <w:uiPriority w:val="9"/>
    <w:unhideWhenUsed/>
    <w:qFormat/>
    <w:rsid w:val="007A0AA4"/>
    <w:pPr>
      <w:keepNext/>
      <w:keepLines/>
      <w:spacing w:before="200"/>
      <w:outlineLvl w:val="1"/>
    </w:pPr>
    <w:rPr>
      <w:rFonts w:eastAsiaTheme="majorEastAsia" w:cstheme="majorBidi"/>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3F1"/>
    <w:pPr>
      <w:tabs>
        <w:tab w:val="center" w:pos="4320"/>
        <w:tab w:val="right" w:pos="8640"/>
      </w:tabs>
    </w:pPr>
  </w:style>
  <w:style w:type="character" w:customStyle="1" w:styleId="HeaderChar">
    <w:name w:val="Header Char"/>
    <w:basedOn w:val="DefaultParagraphFont"/>
    <w:link w:val="Header"/>
    <w:uiPriority w:val="99"/>
    <w:rsid w:val="003363F1"/>
  </w:style>
  <w:style w:type="paragraph" w:styleId="Footer">
    <w:name w:val="footer"/>
    <w:basedOn w:val="Normal"/>
    <w:link w:val="FooterChar"/>
    <w:uiPriority w:val="99"/>
    <w:unhideWhenUsed/>
    <w:rsid w:val="003363F1"/>
    <w:pPr>
      <w:tabs>
        <w:tab w:val="center" w:pos="4320"/>
        <w:tab w:val="right" w:pos="8640"/>
      </w:tabs>
    </w:pPr>
  </w:style>
  <w:style w:type="character" w:customStyle="1" w:styleId="FooterChar">
    <w:name w:val="Footer Char"/>
    <w:basedOn w:val="DefaultParagraphFont"/>
    <w:link w:val="Footer"/>
    <w:uiPriority w:val="99"/>
    <w:rsid w:val="003363F1"/>
  </w:style>
  <w:style w:type="character" w:customStyle="1" w:styleId="Heading1Char">
    <w:name w:val="Heading 1 Char"/>
    <w:basedOn w:val="DefaultParagraphFont"/>
    <w:link w:val="Heading1"/>
    <w:uiPriority w:val="9"/>
    <w:rsid w:val="007A0AA4"/>
    <w:rPr>
      <w:rFonts w:ascii="Avenir Book" w:eastAsiaTheme="majorEastAsia" w:hAnsi="Avenir Book" w:cstheme="majorBidi"/>
      <w:bCs/>
      <w:sz w:val="32"/>
      <w:szCs w:val="32"/>
    </w:rPr>
  </w:style>
  <w:style w:type="character" w:customStyle="1" w:styleId="Heading2Char">
    <w:name w:val="Heading 2 Char"/>
    <w:basedOn w:val="DefaultParagraphFont"/>
    <w:link w:val="Heading2"/>
    <w:uiPriority w:val="9"/>
    <w:rsid w:val="007A0AA4"/>
    <w:rPr>
      <w:rFonts w:ascii="Avenir Book" w:eastAsiaTheme="majorEastAsia" w:hAnsi="Avenir Book" w:cstheme="majorBidi"/>
      <w:bCs/>
      <w:sz w:val="26"/>
      <w:szCs w:val="26"/>
    </w:rPr>
  </w:style>
  <w:style w:type="paragraph" w:styleId="ListParagraph">
    <w:name w:val="List Paragraph"/>
    <w:basedOn w:val="Normal"/>
    <w:uiPriority w:val="34"/>
    <w:qFormat/>
    <w:rsid w:val="000224A4"/>
    <w:pPr>
      <w:ind w:left="720"/>
      <w:contextualSpacing/>
    </w:pPr>
  </w:style>
  <w:style w:type="character" w:styleId="PlaceholderText">
    <w:name w:val="Placeholder Text"/>
    <w:basedOn w:val="DefaultParagraphFont"/>
    <w:uiPriority w:val="99"/>
    <w:semiHidden/>
    <w:rsid w:val="00E619B3"/>
    <w:rPr>
      <w:color w:val="808080"/>
    </w:rPr>
  </w:style>
  <w:style w:type="character" w:styleId="Hyperlink">
    <w:name w:val="Hyperlink"/>
    <w:basedOn w:val="DefaultParagraphFont"/>
    <w:uiPriority w:val="99"/>
    <w:semiHidden/>
    <w:unhideWhenUsed/>
    <w:rsid w:val="00844D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1256596">
      <w:bodyDiv w:val="1"/>
      <w:marLeft w:val="0"/>
      <w:marRight w:val="0"/>
      <w:marTop w:val="0"/>
      <w:marBottom w:val="0"/>
      <w:divBdr>
        <w:top w:val="none" w:sz="0" w:space="0" w:color="auto"/>
        <w:left w:val="none" w:sz="0" w:space="0" w:color="auto"/>
        <w:bottom w:val="none" w:sz="0" w:space="0" w:color="auto"/>
        <w:right w:val="none" w:sz="0" w:space="0" w:color="auto"/>
      </w:divBdr>
    </w:div>
    <w:div w:id="21106559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gan\Downloads\HP3_Word_Template%20(2).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Student Scores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Frequency</c:v>
                </c:pt>
              </c:strCache>
            </c:strRef>
          </c:tx>
          <c:spPr>
            <a:solidFill>
              <a:schemeClr val="accent1"/>
            </a:solidFill>
            <a:ln>
              <a:noFill/>
            </a:ln>
            <a:effectLst/>
          </c:spPr>
          <c:invertIfNegative val="0"/>
          <c:cat>
            <c:numRef>
              <c:f>Sheet1!$A$2:$A$7</c:f>
              <c:numCache>
                <c:formatCode>General</c:formatCode>
                <c:ptCount val="6"/>
                <c:pt idx="0">
                  <c:v>0</c:v>
                </c:pt>
                <c:pt idx="1">
                  <c:v>1</c:v>
                </c:pt>
                <c:pt idx="2">
                  <c:v>2</c:v>
                </c:pt>
                <c:pt idx="3">
                  <c:v>3</c:v>
                </c:pt>
                <c:pt idx="4">
                  <c:v>4</c:v>
                </c:pt>
                <c:pt idx="5">
                  <c:v>5</c:v>
                </c:pt>
              </c:numCache>
            </c:numRef>
          </c:cat>
          <c:val>
            <c:numRef>
              <c:f>Sheet1!$B$2:$B$7</c:f>
              <c:numCache>
                <c:formatCode>General</c:formatCode>
                <c:ptCount val="6"/>
                <c:pt idx="0">
                  <c:v>4</c:v>
                </c:pt>
                <c:pt idx="1">
                  <c:v>8</c:v>
                </c:pt>
                <c:pt idx="2">
                  <c:v>6</c:v>
                </c:pt>
                <c:pt idx="3">
                  <c:v>2</c:v>
                </c:pt>
                <c:pt idx="4">
                  <c:v>15</c:v>
                </c:pt>
                <c:pt idx="5">
                  <c:v>15</c:v>
                </c:pt>
              </c:numCache>
            </c:numRef>
          </c:val>
        </c:ser>
        <c:ser>
          <c:idx val="1"/>
          <c:order val="1"/>
          <c:tx>
            <c:strRef>
              <c:f>Sheet1!$C$1</c:f>
              <c:strCache>
                <c:ptCount val="1"/>
                <c:pt idx="0">
                  <c:v>Relative Frequency</c:v>
                </c:pt>
              </c:strCache>
            </c:strRef>
          </c:tx>
          <c:spPr>
            <a:solidFill>
              <a:schemeClr val="accent2"/>
            </a:solidFill>
            <a:ln>
              <a:noFill/>
            </a:ln>
            <a:effectLst/>
          </c:spPr>
          <c:invertIfNegative val="0"/>
          <c:cat>
            <c:numRef>
              <c:f>Sheet1!$A$2:$A$7</c:f>
              <c:numCache>
                <c:formatCode>General</c:formatCode>
                <c:ptCount val="6"/>
                <c:pt idx="0">
                  <c:v>0</c:v>
                </c:pt>
                <c:pt idx="1">
                  <c:v>1</c:v>
                </c:pt>
                <c:pt idx="2">
                  <c:v>2</c:v>
                </c:pt>
                <c:pt idx="3">
                  <c:v>3</c:v>
                </c:pt>
                <c:pt idx="4">
                  <c:v>4</c:v>
                </c:pt>
                <c:pt idx="5">
                  <c:v>5</c:v>
                </c:pt>
              </c:numCache>
            </c:numRef>
          </c:cat>
          <c:val>
            <c:numRef>
              <c:f>Sheet1!$C$2:$C$7</c:f>
              <c:numCache>
                <c:formatCode>General</c:formatCode>
                <c:ptCount val="6"/>
                <c:pt idx="0">
                  <c:v>0.08</c:v>
                </c:pt>
                <c:pt idx="1">
                  <c:v>0.16</c:v>
                </c:pt>
                <c:pt idx="2">
                  <c:v>0.12</c:v>
                </c:pt>
                <c:pt idx="3">
                  <c:v>0.04</c:v>
                </c:pt>
                <c:pt idx="4">
                  <c:v>0.3</c:v>
                </c:pt>
                <c:pt idx="5">
                  <c:v>0.3</c:v>
                </c:pt>
              </c:numCache>
            </c:numRef>
          </c:val>
        </c:ser>
        <c:ser>
          <c:idx val="2"/>
          <c:order val="2"/>
          <c:tx>
            <c:strRef>
              <c:f>Sheet1!$D$1</c:f>
              <c:strCache>
                <c:ptCount val="1"/>
                <c:pt idx="0">
                  <c:v>Cumulative Frequency</c:v>
                </c:pt>
              </c:strCache>
            </c:strRef>
          </c:tx>
          <c:spPr>
            <a:solidFill>
              <a:schemeClr val="accent3"/>
            </a:solidFill>
            <a:ln>
              <a:noFill/>
            </a:ln>
            <a:effectLst/>
          </c:spPr>
          <c:invertIfNegative val="0"/>
          <c:cat>
            <c:numRef>
              <c:f>Sheet1!$A$2:$A$7</c:f>
              <c:numCache>
                <c:formatCode>General</c:formatCode>
                <c:ptCount val="6"/>
                <c:pt idx="0">
                  <c:v>0</c:v>
                </c:pt>
                <c:pt idx="1">
                  <c:v>1</c:v>
                </c:pt>
                <c:pt idx="2">
                  <c:v>2</c:v>
                </c:pt>
                <c:pt idx="3">
                  <c:v>3</c:v>
                </c:pt>
                <c:pt idx="4">
                  <c:v>4</c:v>
                </c:pt>
                <c:pt idx="5">
                  <c:v>5</c:v>
                </c:pt>
              </c:numCache>
            </c:numRef>
          </c:cat>
          <c:val>
            <c:numRef>
              <c:f>Sheet1!$D$2:$D$7</c:f>
              <c:numCache>
                <c:formatCode>General</c:formatCode>
                <c:ptCount val="6"/>
                <c:pt idx="0">
                  <c:v>4</c:v>
                </c:pt>
                <c:pt idx="1">
                  <c:v>12</c:v>
                </c:pt>
                <c:pt idx="2">
                  <c:v>18</c:v>
                </c:pt>
                <c:pt idx="3">
                  <c:v>20</c:v>
                </c:pt>
                <c:pt idx="4">
                  <c:v>35</c:v>
                </c:pt>
                <c:pt idx="5">
                  <c:v>50</c:v>
                </c:pt>
              </c:numCache>
            </c:numRef>
          </c:val>
        </c:ser>
        <c:dLbls>
          <c:showLegendKey val="0"/>
          <c:showVal val="0"/>
          <c:showCatName val="0"/>
          <c:showSerName val="0"/>
          <c:showPercent val="0"/>
          <c:showBubbleSize val="0"/>
        </c:dLbls>
        <c:gapWidth val="150"/>
        <c:overlap val="100"/>
        <c:axId val="1170121296"/>
        <c:axId val="1170116944"/>
      </c:barChart>
      <c:catAx>
        <c:axId val="1170121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70116944"/>
        <c:crosses val="autoZero"/>
        <c:auto val="1"/>
        <c:lblAlgn val="ctr"/>
        <c:lblOffset val="100"/>
        <c:noMultiLvlLbl val="0"/>
      </c:catAx>
      <c:valAx>
        <c:axId val="1170116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701212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Curve 1</c:v>
                </c:pt>
              </c:strCache>
            </c:strRef>
          </c:tx>
          <c:spPr>
            <a:ln w="28575" cap="rnd">
              <a:solidFill>
                <a:schemeClr val="accent1"/>
              </a:solidFill>
              <a:round/>
            </a:ln>
            <a:effectLst/>
          </c:spPr>
          <c:marker>
            <c:symbol val="none"/>
          </c:marker>
          <c:cat>
            <c:numRef>
              <c:f>Sheet1!$A$2:$A$1002</c:f>
              <c:numCache>
                <c:formatCode>General</c:formatCode>
                <c:ptCount val="1001"/>
                <c:pt idx="0">
                  <c:v>-5</c:v>
                </c:pt>
                <c:pt idx="1">
                  <c:v>-4.99</c:v>
                </c:pt>
                <c:pt idx="2">
                  <c:v>-4.9800000000000004</c:v>
                </c:pt>
                <c:pt idx="3">
                  <c:v>-4.97</c:v>
                </c:pt>
                <c:pt idx="4">
                  <c:v>-4.96</c:v>
                </c:pt>
                <c:pt idx="5">
                  <c:v>-4.95</c:v>
                </c:pt>
                <c:pt idx="6">
                  <c:v>-4.9400000000000004</c:v>
                </c:pt>
                <c:pt idx="7">
                  <c:v>-4.93</c:v>
                </c:pt>
                <c:pt idx="8">
                  <c:v>-4.92</c:v>
                </c:pt>
                <c:pt idx="9">
                  <c:v>-4.91</c:v>
                </c:pt>
                <c:pt idx="10">
                  <c:v>-4.9000000000000004</c:v>
                </c:pt>
                <c:pt idx="11">
                  <c:v>-4.8899999999999997</c:v>
                </c:pt>
                <c:pt idx="12">
                  <c:v>-4.88</c:v>
                </c:pt>
                <c:pt idx="13">
                  <c:v>-4.87</c:v>
                </c:pt>
                <c:pt idx="14">
                  <c:v>-4.8600000000000003</c:v>
                </c:pt>
                <c:pt idx="15">
                  <c:v>-4.8499999999999996</c:v>
                </c:pt>
                <c:pt idx="16">
                  <c:v>-4.84</c:v>
                </c:pt>
                <c:pt idx="17">
                  <c:v>-4.83</c:v>
                </c:pt>
                <c:pt idx="18">
                  <c:v>-4.82</c:v>
                </c:pt>
                <c:pt idx="19">
                  <c:v>-4.8099999999999996</c:v>
                </c:pt>
                <c:pt idx="20">
                  <c:v>-4.8</c:v>
                </c:pt>
                <c:pt idx="21">
                  <c:v>-4.79</c:v>
                </c:pt>
                <c:pt idx="22">
                  <c:v>-4.78</c:v>
                </c:pt>
                <c:pt idx="23">
                  <c:v>-4.7699999999999996</c:v>
                </c:pt>
                <c:pt idx="24">
                  <c:v>-4.76</c:v>
                </c:pt>
                <c:pt idx="25">
                  <c:v>-4.75</c:v>
                </c:pt>
                <c:pt idx="26">
                  <c:v>-4.74</c:v>
                </c:pt>
                <c:pt idx="27">
                  <c:v>-4.7300000000000004</c:v>
                </c:pt>
                <c:pt idx="28">
                  <c:v>-4.72</c:v>
                </c:pt>
                <c:pt idx="29">
                  <c:v>-4.71</c:v>
                </c:pt>
                <c:pt idx="30">
                  <c:v>-4.7</c:v>
                </c:pt>
                <c:pt idx="31">
                  <c:v>-4.6900000000000004</c:v>
                </c:pt>
                <c:pt idx="32">
                  <c:v>-4.68</c:v>
                </c:pt>
                <c:pt idx="33">
                  <c:v>-4.67</c:v>
                </c:pt>
                <c:pt idx="34">
                  <c:v>-4.66</c:v>
                </c:pt>
                <c:pt idx="35">
                  <c:v>-4.6500000000000004</c:v>
                </c:pt>
                <c:pt idx="36">
                  <c:v>-4.6399999999999997</c:v>
                </c:pt>
                <c:pt idx="37">
                  <c:v>-4.63</c:v>
                </c:pt>
                <c:pt idx="38">
                  <c:v>-4.62</c:v>
                </c:pt>
                <c:pt idx="39">
                  <c:v>-4.6100000000000003</c:v>
                </c:pt>
                <c:pt idx="40">
                  <c:v>-4.5999999999999996</c:v>
                </c:pt>
                <c:pt idx="41">
                  <c:v>-4.59</c:v>
                </c:pt>
                <c:pt idx="42">
                  <c:v>-4.58</c:v>
                </c:pt>
                <c:pt idx="43">
                  <c:v>-4.57</c:v>
                </c:pt>
                <c:pt idx="44">
                  <c:v>-4.5599999999999996</c:v>
                </c:pt>
                <c:pt idx="45">
                  <c:v>-4.55</c:v>
                </c:pt>
                <c:pt idx="46">
                  <c:v>-4.54</c:v>
                </c:pt>
                <c:pt idx="47">
                  <c:v>-4.53</c:v>
                </c:pt>
                <c:pt idx="48">
                  <c:v>-4.5199999999999996</c:v>
                </c:pt>
                <c:pt idx="49">
                  <c:v>-4.51</c:v>
                </c:pt>
                <c:pt idx="50">
                  <c:v>-4.5</c:v>
                </c:pt>
                <c:pt idx="51">
                  <c:v>-4.49</c:v>
                </c:pt>
                <c:pt idx="52">
                  <c:v>-4.4800000000000004</c:v>
                </c:pt>
                <c:pt idx="53">
                  <c:v>-4.47</c:v>
                </c:pt>
                <c:pt idx="54">
                  <c:v>-4.46</c:v>
                </c:pt>
                <c:pt idx="55">
                  <c:v>-4.45</c:v>
                </c:pt>
                <c:pt idx="56">
                  <c:v>-4.4399999999999995</c:v>
                </c:pt>
                <c:pt idx="57">
                  <c:v>-4.43</c:v>
                </c:pt>
                <c:pt idx="58">
                  <c:v>-4.42</c:v>
                </c:pt>
                <c:pt idx="59">
                  <c:v>-4.41</c:v>
                </c:pt>
                <c:pt idx="60">
                  <c:v>-4.4000000000000004</c:v>
                </c:pt>
                <c:pt idx="61">
                  <c:v>-4.3899999999999997</c:v>
                </c:pt>
                <c:pt idx="62">
                  <c:v>-4.38</c:v>
                </c:pt>
                <c:pt idx="63">
                  <c:v>-4.37</c:v>
                </c:pt>
                <c:pt idx="64">
                  <c:v>-4.3600000000000003</c:v>
                </c:pt>
                <c:pt idx="65">
                  <c:v>-4.3499999999999996</c:v>
                </c:pt>
                <c:pt idx="66">
                  <c:v>-4.34</c:v>
                </c:pt>
                <c:pt idx="67">
                  <c:v>-4.33</c:v>
                </c:pt>
                <c:pt idx="68">
                  <c:v>-4.32</c:v>
                </c:pt>
                <c:pt idx="69">
                  <c:v>-4.3099999999999996</c:v>
                </c:pt>
                <c:pt idx="70">
                  <c:v>-4.3</c:v>
                </c:pt>
                <c:pt idx="71">
                  <c:v>-4.29</c:v>
                </c:pt>
                <c:pt idx="72">
                  <c:v>-4.28</c:v>
                </c:pt>
                <c:pt idx="73">
                  <c:v>-4.2699999999999996</c:v>
                </c:pt>
                <c:pt idx="74">
                  <c:v>-4.26</c:v>
                </c:pt>
                <c:pt idx="75">
                  <c:v>-4.25</c:v>
                </c:pt>
                <c:pt idx="76">
                  <c:v>-4.24</c:v>
                </c:pt>
                <c:pt idx="77">
                  <c:v>-4.2300000000000004</c:v>
                </c:pt>
                <c:pt idx="78">
                  <c:v>-4.22</c:v>
                </c:pt>
                <c:pt idx="79">
                  <c:v>-4.21</c:v>
                </c:pt>
                <c:pt idx="80">
                  <c:v>-4.2</c:v>
                </c:pt>
                <c:pt idx="81">
                  <c:v>-4.1899999999999995</c:v>
                </c:pt>
                <c:pt idx="82">
                  <c:v>-4.18</c:v>
                </c:pt>
                <c:pt idx="83">
                  <c:v>-4.17</c:v>
                </c:pt>
                <c:pt idx="84">
                  <c:v>-4.16</c:v>
                </c:pt>
                <c:pt idx="85">
                  <c:v>-4.1500000000000004</c:v>
                </c:pt>
                <c:pt idx="86">
                  <c:v>-4.1399999999999997</c:v>
                </c:pt>
                <c:pt idx="87">
                  <c:v>-4.13</c:v>
                </c:pt>
                <c:pt idx="88">
                  <c:v>-4.12</c:v>
                </c:pt>
                <c:pt idx="89">
                  <c:v>-4.1100000000000003</c:v>
                </c:pt>
                <c:pt idx="90">
                  <c:v>-4.0999999999999996</c:v>
                </c:pt>
                <c:pt idx="91">
                  <c:v>-4.09</c:v>
                </c:pt>
                <c:pt idx="92">
                  <c:v>-4.08</c:v>
                </c:pt>
                <c:pt idx="93">
                  <c:v>-4.07</c:v>
                </c:pt>
                <c:pt idx="94">
                  <c:v>-4.0599999999999996</c:v>
                </c:pt>
                <c:pt idx="95">
                  <c:v>-4.05</c:v>
                </c:pt>
                <c:pt idx="96">
                  <c:v>-4.04</c:v>
                </c:pt>
                <c:pt idx="97">
                  <c:v>-4.03</c:v>
                </c:pt>
                <c:pt idx="98">
                  <c:v>-4.0199999999999996</c:v>
                </c:pt>
                <c:pt idx="99">
                  <c:v>-4.01</c:v>
                </c:pt>
                <c:pt idx="100">
                  <c:v>-4</c:v>
                </c:pt>
                <c:pt idx="101">
                  <c:v>-3.99</c:v>
                </c:pt>
                <c:pt idx="102">
                  <c:v>-3.98</c:v>
                </c:pt>
                <c:pt idx="103">
                  <c:v>-3.9699999999999998</c:v>
                </c:pt>
                <c:pt idx="104">
                  <c:v>-3.96</c:v>
                </c:pt>
                <c:pt idx="105">
                  <c:v>-3.95</c:v>
                </c:pt>
                <c:pt idx="106">
                  <c:v>-3.94</c:v>
                </c:pt>
                <c:pt idx="107">
                  <c:v>-3.9299999999999997</c:v>
                </c:pt>
                <c:pt idx="108">
                  <c:v>-3.92</c:v>
                </c:pt>
                <c:pt idx="109">
                  <c:v>-3.91</c:v>
                </c:pt>
                <c:pt idx="110">
                  <c:v>-3.9</c:v>
                </c:pt>
                <c:pt idx="111">
                  <c:v>-3.8899999999999997</c:v>
                </c:pt>
                <c:pt idx="112">
                  <c:v>-3.88</c:v>
                </c:pt>
                <c:pt idx="113">
                  <c:v>-3.87</c:v>
                </c:pt>
                <c:pt idx="114">
                  <c:v>-3.86</c:v>
                </c:pt>
                <c:pt idx="115">
                  <c:v>-3.8499999999999996</c:v>
                </c:pt>
                <c:pt idx="116">
                  <c:v>-3.84</c:v>
                </c:pt>
                <c:pt idx="117">
                  <c:v>-3.83</c:v>
                </c:pt>
                <c:pt idx="118">
                  <c:v>-3.8200000000000003</c:v>
                </c:pt>
                <c:pt idx="119">
                  <c:v>-3.81</c:v>
                </c:pt>
                <c:pt idx="120">
                  <c:v>-3.8</c:v>
                </c:pt>
                <c:pt idx="121">
                  <c:v>-3.79</c:v>
                </c:pt>
                <c:pt idx="122">
                  <c:v>-3.7800000000000002</c:v>
                </c:pt>
                <c:pt idx="123">
                  <c:v>-3.77</c:v>
                </c:pt>
                <c:pt idx="124">
                  <c:v>-3.76</c:v>
                </c:pt>
                <c:pt idx="125">
                  <c:v>-3.75</c:v>
                </c:pt>
                <c:pt idx="126">
                  <c:v>-3.74</c:v>
                </c:pt>
                <c:pt idx="127">
                  <c:v>-3.73</c:v>
                </c:pt>
                <c:pt idx="128">
                  <c:v>-3.7199999999999998</c:v>
                </c:pt>
                <c:pt idx="129">
                  <c:v>-3.71</c:v>
                </c:pt>
                <c:pt idx="130">
                  <c:v>-3.7</c:v>
                </c:pt>
                <c:pt idx="131">
                  <c:v>-3.69</c:v>
                </c:pt>
                <c:pt idx="132">
                  <c:v>-3.6799999999999997</c:v>
                </c:pt>
                <c:pt idx="133">
                  <c:v>-3.67</c:v>
                </c:pt>
                <c:pt idx="134">
                  <c:v>-3.66</c:v>
                </c:pt>
                <c:pt idx="135">
                  <c:v>-3.65</c:v>
                </c:pt>
                <c:pt idx="136">
                  <c:v>-3.6399999999999997</c:v>
                </c:pt>
                <c:pt idx="137">
                  <c:v>-3.63</c:v>
                </c:pt>
                <c:pt idx="138">
                  <c:v>-3.62</c:v>
                </c:pt>
                <c:pt idx="139">
                  <c:v>-3.61</c:v>
                </c:pt>
                <c:pt idx="140">
                  <c:v>-3.5999999999999996</c:v>
                </c:pt>
                <c:pt idx="141">
                  <c:v>-3.59</c:v>
                </c:pt>
                <c:pt idx="142">
                  <c:v>-3.58</c:v>
                </c:pt>
                <c:pt idx="143">
                  <c:v>-3.5700000000000003</c:v>
                </c:pt>
                <c:pt idx="144">
                  <c:v>-3.56</c:v>
                </c:pt>
                <c:pt idx="145">
                  <c:v>-3.55</c:v>
                </c:pt>
                <c:pt idx="146">
                  <c:v>-3.54</c:v>
                </c:pt>
                <c:pt idx="147">
                  <c:v>-3.5300000000000002</c:v>
                </c:pt>
                <c:pt idx="148">
                  <c:v>-3.52</c:v>
                </c:pt>
                <c:pt idx="149">
                  <c:v>-3.51</c:v>
                </c:pt>
                <c:pt idx="150">
                  <c:v>-3.5</c:v>
                </c:pt>
                <c:pt idx="151">
                  <c:v>-3.49</c:v>
                </c:pt>
                <c:pt idx="152">
                  <c:v>-3.48</c:v>
                </c:pt>
                <c:pt idx="153">
                  <c:v>-3.4699999999999998</c:v>
                </c:pt>
                <c:pt idx="154">
                  <c:v>-3.46</c:v>
                </c:pt>
                <c:pt idx="155">
                  <c:v>-3.45</c:v>
                </c:pt>
                <c:pt idx="156">
                  <c:v>-3.44</c:v>
                </c:pt>
                <c:pt idx="157">
                  <c:v>-3.4299999999999997</c:v>
                </c:pt>
                <c:pt idx="158">
                  <c:v>-3.42</c:v>
                </c:pt>
                <c:pt idx="159">
                  <c:v>-3.41</c:v>
                </c:pt>
                <c:pt idx="160">
                  <c:v>-3.4</c:v>
                </c:pt>
                <c:pt idx="161">
                  <c:v>-3.3899999999999997</c:v>
                </c:pt>
                <c:pt idx="162">
                  <c:v>-3.38</c:v>
                </c:pt>
                <c:pt idx="163">
                  <c:v>-3.37</c:v>
                </c:pt>
                <c:pt idx="164">
                  <c:v>-3.36</c:v>
                </c:pt>
                <c:pt idx="165">
                  <c:v>-3.3499999999999996</c:v>
                </c:pt>
                <c:pt idx="166">
                  <c:v>-3.34</c:v>
                </c:pt>
                <c:pt idx="167">
                  <c:v>-3.33</c:v>
                </c:pt>
                <c:pt idx="168">
                  <c:v>-3.3200000000000003</c:v>
                </c:pt>
                <c:pt idx="169">
                  <c:v>-3.31</c:v>
                </c:pt>
                <c:pt idx="170">
                  <c:v>-3.3</c:v>
                </c:pt>
                <c:pt idx="171">
                  <c:v>-3.29</c:v>
                </c:pt>
                <c:pt idx="172">
                  <c:v>-3.2800000000000002</c:v>
                </c:pt>
                <c:pt idx="173">
                  <c:v>-3.27</c:v>
                </c:pt>
                <c:pt idx="174">
                  <c:v>-3.26</c:v>
                </c:pt>
                <c:pt idx="175">
                  <c:v>-3.25</c:v>
                </c:pt>
                <c:pt idx="176">
                  <c:v>-3.24</c:v>
                </c:pt>
                <c:pt idx="177">
                  <c:v>-3.23</c:v>
                </c:pt>
                <c:pt idx="178">
                  <c:v>-3.2199999999999998</c:v>
                </c:pt>
                <c:pt idx="179">
                  <c:v>-3.21</c:v>
                </c:pt>
                <c:pt idx="180">
                  <c:v>-3.2</c:v>
                </c:pt>
                <c:pt idx="181">
                  <c:v>-3.19</c:v>
                </c:pt>
                <c:pt idx="182">
                  <c:v>-3.1799999999999997</c:v>
                </c:pt>
                <c:pt idx="183">
                  <c:v>-3.17</c:v>
                </c:pt>
                <c:pt idx="184">
                  <c:v>-3.16</c:v>
                </c:pt>
                <c:pt idx="185">
                  <c:v>-3.15</c:v>
                </c:pt>
                <c:pt idx="186">
                  <c:v>-3.1399999999999997</c:v>
                </c:pt>
                <c:pt idx="187">
                  <c:v>-3.13</c:v>
                </c:pt>
                <c:pt idx="188">
                  <c:v>-3.12</c:v>
                </c:pt>
                <c:pt idx="189">
                  <c:v>-3.11</c:v>
                </c:pt>
                <c:pt idx="190">
                  <c:v>-3.0999999999999996</c:v>
                </c:pt>
                <c:pt idx="191">
                  <c:v>-3.09</c:v>
                </c:pt>
                <c:pt idx="192">
                  <c:v>-3.08</c:v>
                </c:pt>
                <c:pt idx="193">
                  <c:v>-3.0700000000000003</c:v>
                </c:pt>
                <c:pt idx="194">
                  <c:v>-3.06</c:v>
                </c:pt>
                <c:pt idx="195">
                  <c:v>-3.05</c:v>
                </c:pt>
                <c:pt idx="196">
                  <c:v>-3.04</c:v>
                </c:pt>
                <c:pt idx="197">
                  <c:v>-3.0300000000000002</c:v>
                </c:pt>
                <c:pt idx="198">
                  <c:v>-3.02</c:v>
                </c:pt>
                <c:pt idx="199">
                  <c:v>-3.01</c:v>
                </c:pt>
                <c:pt idx="200">
                  <c:v>-3</c:v>
                </c:pt>
                <c:pt idx="201">
                  <c:v>-2.9899999999999998</c:v>
                </c:pt>
                <c:pt idx="202">
                  <c:v>-2.98</c:v>
                </c:pt>
                <c:pt idx="203">
                  <c:v>-2.9699999999999998</c:v>
                </c:pt>
                <c:pt idx="204">
                  <c:v>-2.96</c:v>
                </c:pt>
                <c:pt idx="205">
                  <c:v>-2.95</c:v>
                </c:pt>
                <c:pt idx="206">
                  <c:v>-2.94</c:v>
                </c:pt>
                <c:pt idx="207">
                  <c:v>-2.93</c:v>
                </c:pt>
                <c:pt idx="208">
                  <c:v>-2.92</c:v>
                </c:pt>
                <c:pt idx="209">
                  <c:v>-2.91</c:v>
                </c:pt>
                <c:pt idx="210">
                  <c:v>-2.9</c:v>
                </c:pt>
                <c:pt idx="211">
                  <c:v>-2.89</c:v>
                </c:pt>
                <c:pt idx="212">
                  <c:v>-2.88</c:v>
                </c:pt>
                <c:pt idx="213">
                  <c:v>-2.87</c:v>
                </c:pt>
                <c:pt idx="214">
                  <c:v>-2.86</c:v>
                </c:pt>
                <c:pt idx="215">
                  <c:v>-2.85</c:v>
                </c:pt>
                <c:pt idx="216">
                  <c:v>-2.84</c:v>
                </c:pt>
                <c:pt idx="217">
                  <c:v>-2.83</c:v>
                </c:pt>
                <c:pt idx="218">
                  <c:v>-2.82</c:v>
                </c:pt>
                <c:pt idx="219">
                  <c:v>-2.81</c:v>
                </c:pt>
                <c:pt idx="220">
                  <c:v>-2.8</c:v>
                </c:pt>
                <c:pt idx="221">
                  <c:v>-2.79</c:v>
                </c:pt>
                <c:pt idx="222">
                  <c:v>-2.78</c:v>
                </c:pt>
                <c:pt idx="223">
                  <c:v>-2.77</c:v>
                </c:pt>
                <c:pt idx="224">
                  <c:v>-2.76</c:v>
                </c:pt>
                <c:pt idx="225">
                  <c:v>-2.75</c:v>
                </c:pt>
                <c:pt idx="226">
                  <c:v>-2.7399999999999998</c:v>
                </c:pt>
                <c:pt idx="227">
                  <c:v>-2.73</c:v>
                </c:pt>
                <c:pt idx="228">
                  <c:v>-2.7199999999999998</c:v>
                </c:pt>
                <c:pt idx="229">
                  <c:v>-2.71</c:v>
                </c:pt>
                <c:pt idx="230">
                  <c:v>-2.6999999999999997</c:v>
                </c:pt>
                <c:pt idx="231">
                  <c:v>-2.69</c:v>
                </c:pt>
                <c:pt idx="232">
                  <c:v>-2.68</c:v>
                </c:pt>
                <c:pt idx="233">
                  <c:v>-2.67</c:v>
                </c:pt>
                <c:pt idx="234">
                  <c:v>-2.66</c:v>
                </c:pt>
                <c:pt idx="235">
                  <c:v>-2.65</c:v>
                </c:pt>
                <c:pt idx="236">
                  <c:v>-2.64</c:v>
                </c:pt>
                <c:pt idx="237">
                  <c:v>-2.63</c:v>
                </c:pt>
                <c:pt idx="238">
                  <c:v>-2.62</c:v>
                </c:pt>
                <c:pt idx="239">
                  <c:v>-2.61</c:v>
                </c:pt>
                <c:pt idx="240">
                  <c:v>-2.6</c:v>
                </c:pt>
                <c:pt idx="241">
                  <c:v>-2.59</c:v>
                </c:pt>
                <c:pt idx="242">
                  <c:v>-2.58</c:v>
                </c:pt>
                <c:pt idx="243">
                  <c:v>-2.57</c:v>
                </c:pt>
                <c:pt idx="244">
                  <c:v>-2.56</c:v>
                </c:pt>
                <c:pt idx="245">
                  <c:v>-2.5499999999999998</c:v>
                </c:pt>
                <c:pt idx="246">
                  <c:v>-2.54</c:v>
                </c:pt>
                <c:pt idx="247">
                  <c:v>-2.5299999999999998</c:v>
                </c:pt>
                <c:pt idx="248">
                  <c:v>-2.52</c:v>
                </c:pt>
                <c:pt idx="249">
                  <c:v>-2.5099999999999998</c:v>
                </c:pt>
                <c:pt idx="250">
                  <c:v>-2.5</c:v>
                </c:pt>
                <c:pt idx="251">
                  <c:v>-2.4899999999999998</c:v>
                </c:pt>
                <c:pt idx="252">
                  <c:v>-2.48</c:v>
                </c:pt>
                <c:pt idx="253">
                  <c:v>-2.4699999999999998</c:v>
                </c:pt>
                <c:pt idx="254">
                  <c:v>-2.46</c:v>
                </c:pt>
                <c:pt idx="255">
                  <c:v>-2.4499999999999997</c:v>
                </c:pt>
                <c:pt idx="256">
                  <c:v>-2.44</c:v>
                </c:pt>
                <c:pt idx="257">
                  <c:v>-2.4300000000000002</c:v>
                </c:pt>
                <c:pt idx="258">
                  <c:v>-2.42</c:v>
                </c:pt>
                <c:pt idx="259">
                  <c:v>-2.41</c:v>
                </c:pt>
                <c:pt idx="260">
                  <c:v>-2.4</c:v>
                </c:pt>
                <c:pt idx="261">
                  <c:v>-2.39</c:v>
                </c:pt>
                <c:pt idx="262">
                  <c:v>-2.38</c:v>
                </c:pt>
                <c:pt idx="263">
                  <c:v>-2.37</c:v>
                </c:pt>
                <c:pt idx="264">
                  <c:v>-2.36</c:v>
                </c:pt>
                <c:pt idx="265">
                  <c:v>-2.35</c:v>
                </c:pt>
                <c:pt idx="266">
                  <c:v>-2.34</c:v>
                </c:pt>
                <c:pt idx="267">
                  <c:v>-2.33</c:v>
                </c:pt>
                <c:pt idx="268">
                  <c:v>-2.3199999999999998</c:v>
                </c:pt>
                <c:pt idx="269">
                  <c:v>-2.31</c:v>
                </c:pt>
                <c:pt idx="270">
                  <c:v>-2.2999999999999998</c:v>
                </c:pt>
                <c:pt idx="271">
                  <c:v>-2.29</c:v>
                </c:pt>
                <c:pt idx="272">
                  <c:v>-2.2799999999999998</c:v>
                </c:pt>
                <c:pt idx="273">
                  <c:v>-2.27</c:v>
                </c:pt>
                <c:pt idx="274">
                  <c:v>-2.2599999999999998</c:v>
                </c:pt>
                <c:pt idx="275">
                  <c:v>-2.25</c:v>
                </c:pt>
                <c:pt idx="276">
                  <c:v>-2.2399999999999998</c:v>
                </c:pt>
                <c:pt idx="277">
                  <c:v>-2.23</c:v>
                </c:pt>
                <c:pt idx="278">
                  <c:v>-2.2199999999999998</c:v>
                </c:pt>
                <c:pt idx="279">
                  <c:v>-2.21</c:v>
                </c:pt>
                <c:pt idx="280">
                  <c:v>-2.1999999999999997</c:v>
                </c:pt>
                <c:pt idx="281">
                  <c:v>-2.19</c:v>
                </c:pt>
                <c:pt idx="282">
                  <c:v>-2.1800000000000002</c:v>
                </c:pt>
                <c:pt idx="283">
                  <c:v>-2.17</c:v>
                </c:pt>
                <c:pt idx="284">
                  <c:v>-2.16</c:v>
                </c:pt>
                <c:pt idx="285">
                  <c:v>-2.15</c:v>
                </c:pt>
                <c:pt idx="286">
                  <c:v>-2.14</c:v>
                </c:pt>
                <c:pt idx="287">
                  <c:v>-2.13</c:v>
                </c:pt>
                <c:pt idx="288">
                  <c:v>-2.12</c:v>
                </c:pt>
                <c:pt idx="289">
                  <c:v>-2.11</c:v>
                </c:pt>
                <c:pt idx="290">
                  <c:v>-2.1</c:v>
                </c:pt>
                <c:pt idx="291">
                  <c:v>-2.09</c:v>
                </c:pt>
                <c:pt idx="292">
                  <c:v>-2.08</c:v>
                </c:pt>
                <c:pt idx="293">
                  <c:v>-2.0699999999999998</c:v>
                </c:pt>
                <c:pt idx="294">
                  <c:v>-2.06</c:v>
                </c:pt>
                <c:pt idx="295">
                  <c:v>-2.0499999999999998</c:v>
                </c:pt>
                <c:pt idx="296">
                  <c:v>-2.04</c:v>
                </c:pt>
                <c:pt idx="297">
                  <c:v>-2.0299999999999998</c:v>
                </c:pt>
                <c:pt idx="298">
                  <c:v>-2.02</c:v>
                </c:pt>
                <c:pt idx="299">
                  <c:v>-2.0099999999999998</c:v>
                </c:pt>
                <c:pt idx="300">
                  <c:v>-2</c:v>
                </c:pt>
                <c:pt idx="301">
                  <c:v>-1.9899999999999998</c:v>
                </c:pt>
                <c:pt idx="302">
                  <c:v>-1.98</c:v>
                </c:pt>
                <c:pt idx="303">
                  <c:v>-1.9699999999999998</c:v>
                </c:pt>
                <c:pt idx="304">
                  <c:v>-1.96</c:v>
                </c:pt>
                <c:pt idx="305">
                  <c:v>-1.9499999999999997</c:v>
                </c:pt>
                <c:pt idx="306">
                  <c:v>-1.94</c:v>
                </c:pt>
                <c:pt idx="307">
                  <c:v>-1.9299999999999997</c:v>
                </c:pt>
                <c:pt idx="308">
                  <c:v>-1.92</c:v>
                </c:pt>
                <c:pt idx="309">
                  <c:v>-1.9100000000000001</c:v>
                </c:pt>
                <c:pt idx="310">
                  <c:v>-1.9</c:v>
                </c:pt>
                <c:pt idx="311">
                  <c:v>-1.8900000000000001</c:v>
                </c:pt>
                <c:pt idx="312">
                  <c:v>-1.88</c:v>
                </c:pt>
                <c:pt idx="313">
                  <c:v>-1.87</c:v>
                </c:pt>
                <c:pt idx="314">
                  <c:v>-1.8599999999999999</c:v>
                </c:pt>
                <c:pt idx="315">
                  <c:v>-1.85</c:v>
                </c:pt>
                <c:pt idx="316">
                  <c:v>-1.8399999999999999</c:v>
                </c:pt>
                <c:pt idx="317">
                  <c:v>-1.83</c:v>
                </c:pt>
                <c:pt idx="318">
                  <c:v>-1.8199999999999998</c:v>
                </c:pt>
                <c:pt idx="319">
                  <c:v>-1.81</c:v>
                </c:pt>
                <c:pt idx="320">
                  <c:v>-1.7999999999999998</c:v>
                </c:pt>
                <c:pt idx="321">
                  <c:v>-1.79</c:v>
                </c:pt>
                <c:pt idx="322">
                  <c:v>-1.7799999999999998</c:v>
                </c:pt>
                <c:pt idx="323">
                  <c:v>-1.77</c:v>
                </c:pt>
                <c:pt idx="324">
                  <c:v>-1.7599999999999998</c:v>
                </c:pt>
                <c:pt idx="325">
                  <c:v>-1.75</c:v>
                </c:pt>
                <c:pt idx="326">
                  <c:v>-1.7399999999999998</c:v>
                </c:pt>
                <c:pt idx="327">
                  <c:v>-1.73</c:v>
                </c:pt>
                <c:pt idx="328">
                  <c:v>-1.7199999999999998</c:v>
                </c:pt>
                <c:pt idx="329">
                  <c:v>-1.71</c:v>
                </c:pt>
                <c:pt idx="330">
                  <c:v>-1.6999999999999997</c:v>
                </c:pt>
                <c:pt idx="331">
                  <c:v>-1.69</c:v>
                </c:pt>
                <c:pt idx="332">
                  <c:v>-1.6799999999999997</c:v>
                </c:pt>
                <c:pt idx="333">
                  <c:v>-1.67</c:v>
                </c:pt>
                <c:pt idx="334">
                  <c:v>-1.6600000000000001</c:v>
                </c:pt>
                <c:pt idx="335">
                  <c:v>-1.65</c:v>
                </c:pt>
                <c:pt idx="336">
                  <c:v>-1.6400000000000001</c:v>
                </c:pt>
                <c:pt idx="337">
                  <c:v>-1.63</c:v>
                </c:pt>
                <c:pt idx="338">
                  <c:v>-1.62</c:v>
                </c:pt>
                <c:pt idx="339">
                  <c:v>-1.6099999999999999</c:v>
                </c:pt>
                <c:pt idx="340">
                  <c:v>-1.6</c:v>
                </c:pt>
                <c:pt idx="341">
                  <c:v>-1.5899999999999999</c:v>
                </c:pt>
                <c:pt idx="342">
                  <c:v>-1.58</c:v>
                </c:pt>
                <c:pt idx="343">
                  <c:v>-1.5699999999999998</c:v>
                </c:pt>
                <c:pt idx="344">
                  <c:v>-1.56</c:v>
                </c:pt>
                <c:pt idx="345">
                  <c:v>-1.5499999999999998</c:v>
                </c:pt>
                <c:pt idx="346">
                  <c:v>-1.54</c:v>
                </c:pt>
                <c:pt idx="347">
                  <c:v>-1.5299999999999998</c:v>
                </c:pt>
                <c:pt idx="348">
                  <c:v>-1.52</c:v>
                </c:pt>
                <c:pt idx="349">
                  <c:v>-1.5099999999999998</c:v>
                </c:pt>
                <c:pt idx="350">
                  <c:v>-1.5</c:v>
                </c:pt>
                <c:pt idx="351">
                  <c:v>-1.4899999999999998</c:v>
                </c:pt>
                <c:pt idx="352">
                  <c:v>-1.48</c:v>
                </c:pt>
                <c:pt idx="353">
                  <c:v>-1.4699999999999998</c:v>
                </c:pt>
                <c:pt idx="354">
                  <c:v>-1.46</c:v>
                </c:pt>
                <c:pt idx="355">
                  <c:v>-1.4499999999999997</c:v>
                </c:pt>
                <c:pt idx="356">
                  <c:v>-1.44</c:v>
                </c:pt>
                <c:pt idx="357">
                  <c:v>-1.4299999999999997</c:v>
                </c:pt>
                <c:pt idx="358">
                  <c:v>-1.42</c:v>
                </c:pt>
                <c:pt idx="359">
                  <c:v>-1.4100000000000001</c:v>
                </c:pt>
                <c:pt idx="360">
                  <c:v>-1.4</c:v>
                </c:pt>
                <c:pt idx="361">
                  <c:v>-1.3900000000000001</c:v>
                </c:pt>
                <c:pt idx="362">
                  <c:v>-1.38</c:v>
                </c:pt>
                <c:pt idx="363">
                  <c:v>-1.37</c:v>
                </c:pt>
                <c:pt idx="364">
                  <c:v>-1.3599999999999999</c:v>
                </c:pt>
                <c:pt idx="365">
                  <c:v>-1.35</c:v>
                </c:pt>
                <c:pt idx="366">
                  <c:v>-1.3399999999999999</c:v>
                </c:pt>
                <c:pt idx="367">
                  <c:v>-1.33</c:v>
                </c:pt>
                <c:pt idx="368">
                  <c:v>-1.3199999999999998</c:v>
                </c:pt>
                <c:pt idx="369">
                  <c:v>-1.31</c:v>
                </c:pt>
                <c:pt idx="370">
                  <c:v>-1.2999999999999998</c:v>
                </c:pt>
                <c:pt idx="371">
                  <c:v>-1.29</c:v>
                </c:pt>
                <c:pt idx="372">
                  <c:v>-1.2799999999999998</c:v>
                </c:pt>
                <c:pt idx="373">
                  <c:v>-1.27</c:v>
                </c:pt>
                <c:pt idx="374">
                  <c:v>-1.2599999999999998</c:v>
                </c:pt>
                <c:pt idx="375">
                  <c:v>-1.25</c:v>
                </c:pt>
                <c:pt idx="376">
                  <c:v>-1.2399999999999998</c:v>
                </c:pt>
                <c:pt idx="377">
                  <c:v>-1.23</c:v>
                </c:pt>
                <c:pt idx="378">
                  <c:v>-1.2199999999999998</c:v>
                </c:pt>
                <c:pt idx="379">
                  <c:v>-1.21</c:v>
                </c:pt>
                <c:pt idx="380">
                  <c:v>-1.1999999999999997</c:v>
                </c:pt>
                <c:pt idx="381">
                  <c:v>-1.19</c:v>
                </c:pt>
                <c:pt idx="382">
                  <c:v>-1.1799999999999997</c:v>
                </c:pt>
                <c:pt idx="383">
                  <c:v>-1.17</c:v>
                </c:pt>
                <c:pt idx="384">
                  <c:v>-1.1600000000000001</c:v>
                </c:pt>
                <c:pt idx="385">
                  <c:v>-1.1499999999999999</c:v>
                </c:pt>
                <c:pt idx="386">
                  <c:v>-1.1400000000000001</c:v>
                </c:pt>
                <c:pt idx="387">
                  <c:v>-1.1299999999999999</c:v>
                </c:pt>
                <c:pt idx="388">
                  <c:v>-1.1200000000000001</c:v>
                </c:pt>
                <c:pt idx="389">
                  <c:v>-1.1099999999999999</c:v>
                </c:pt>
                <c:pt idx="390">
                  <c:v>-1.1000000000000001</c:v>
                </c:pt>
                <c:pt idx="391">
                  <c:v>-1.0899999999999999</c:v>
                </c:pt>
                <c:pt idx="392">
                  <c:v>-1.08</c:v>
                </c:pt>
                <c:pt idx="393">
                  <c:v>-1.0699999999999998</c:v>
                </c:pt>
                <c:pt idx="394">
                  <c:v>-1.06</c:v>
                </c:pt>
                <c:pt idx="395">
                  <c:v>-1.0499999999999998</c:v>
                </c:pt>
                <c:pt idx="396">
                  <c:v>-1.04</c:v>
                </c:pt>
                <c:pt idx="397">
                  <c:v>-1.0299999999999998</c:v>
                </c:pt>
                <c:pt idx="398">
                  <c:v>-1.02</c:v>
                </c:pt>
                <c:pt idx="399">
                  <c:v>-1.0099999999999998</c:v>
                </c:pt>
                <c:pt idx="400">
                  <c:v>-1</c:v>
                </c:pt>
                <c:pt idx="401">
                  <c:v>-0.99000000000000021</c:v>
                </c:pt>
                <c:pt idx="402">
                  <c:v>-0.97999999999999954</c:v>
                </c:pt>
                <c:pt idx="403">
                  <c:v>-0.96999999999999975</c:v>
                </c:pt>
                <c:pt idx="404">
                  <c:v>-0.96</c:v>
                </c:pt>
                <c:pt idx="405">
                  <c:v>-0.95000000000000018</c:v>
                </c:pt>
                <c:pt idx="406">
                  <c:v>-0.9399999999999995</c:v>
                </c:pt>
                <c:pt idx="407">
                  <c:v>-0.92999999999999972</c:v>
                </c:pt>
                <c:pt idx="408">
                  <c:v>-0.91999999999999993</c:v>
                </c:pt>
                <c:pt idx="409">
                  <c:v>-0.91000000000000014</c:v>
                </c:pt>
                <c:pt idx="410">
                  <c:v>-0.90000000000000036</c:v>
                </c:pt>
                <c:pt idx="411">
                  <c:v>-0.88999999999999968</c:v>
                </c:pt>
                <c:pt idx="412">
                  <c:v>-0.87999999999999989</c:v>
                </c:pt>
                <c:pt idx="413">
                  <c:v>-0.87000000000000011</c:v>
                </c:pt>
                <c:pt idx="414">
                  <c:v>-0.86000000000000032</c:v>
                </c:pt>
                <c:pt idx="415">
                  <c:v>-0.84999999999999964</c:v>
                </c:pt>
                <c:pt idx="416">
                  <c:v>-0.83999999999999986</c:v>
                </c:pt>
                <c:pt idx="417">
                  <c:v>-0.83000000000000007</c:v>
                </c:pt>
                <c:pt idx="418">
                  <c:v>-0.82000000000000028</c:v>
                </c:pt>
                <c:pt idx="419">
                  <c:v>-0.80999999999999961</c:v>
                </c:pt>
                <c:pt idx="420">
                  <c:v>-0.79999999999999982</c:v>
                </c:pt>
                <c:pt idx="421">
                  <c:v>-0.79</c:v>
                </c:pt>
                <c:pt idx="422">
                  <c:v>-0.78000000000000025</c:v>
                </c:pt>
                <c:pt idx="423">
                  <c:v>-0.76999999999999957</c:v>
                </c:pt>
                <c:pt idx="424">
                  <c:v>-0.75999999999999979</c:v>
                </c:pt>
                <c:pt idx="425">
                  <c:v>-0.75</c:v>
                </c:pt>
                <c:pt idx="426">
                  <c:v>-0.74000000000000021</c:v>
                </c:pt>
                <c:pt idx="427">
                  <c:v>-0.72999999999999954</c:v>
                </c:pt>
                <c:pt idx="428">
                  <c:v>-0.71999999999999975</c:v>
                </c:pt>
                <c:pt idx="429">
                  <c:v>-0.71</c:v>
                </c:pt>
                <c:pt idx="430">
                  <c:v>-0.70000000000000018</c:v>
                </c:pt>
                <c:pt idx="431">
                  <c:v>-0.6899999999999995</c:v>
                </c:pt>
                <c:pt idx="432">
                  <c:v>-0.67999999999999972</c:v>
                </c:pt>
                <c:pt idx="433">
                  <c:v>-0.66999999999999993</c:v>
                </c:pt>
                <c:pt idx="434">
                  <c:v>-0.66000000000000014</c:v>
                </c:pt>
                <c:pt idx="435">
                  <c:v>-0.64999999999999947</c:v>
                </c:pt>
                <c:pt idx="436">
                  <c:v>-0.63999999999999968</c:v>
                </c:pt>
                <c:pt idx="437">
                  <c:v>-0.62999999999999989</c:v>
                </c:pt>
                <c:pt idx="438">
                  <c:v>-0.62000000000000011</c:v>
                </c:pt>
                <c:pt idx="439">
                  <c:v>-0.61000000000000032</c:v>
                </c:pt>
                <c:pt idx="440">
                  <c:v>-0.59999999999999964</c:v>
                </c:pt>
                <c:pt idx="441">
                  <c:v>-0.58999999999999986</c:v>
                </c:pt>
                <c:pt idx="442">
                  <c:v>-0.58000000000000007</c:v>
                </c:pt>
                <c:pt idx="443">
                  <c:v>-0.57000000000000028</c:v>
                </c:pt>
                <c:pt idx="444">
                  <c:v>-0.55999999999999961</c:v>
                </c:pt>
                <c:pt idx="445">
                  <c:v>-0.54999999999999982</c:v>
                </c:pt>
                <c:pt idx="446">
                  <c:v>-0.54</c:v>
                </c:pt>
                <c:pt idx="447">
                  <c:v>-0.53000000000000025</c:v>
                </c:pt>
                <c:pt idx="448">
                  <c:v>-0.51999999999999957</c:v>
                </c:pt>
                <c:pt idx="449">
                  <c:v>-0.50999999999999979</c:v>
                </c:pt>
                <c:pt idx="450">
                  <c:v>-0.5</c:v>
                </c:pt>
                <c:pt idx="451">
                  <c:v>-0.49000000000000021</c:v>
                </c:pt>
                <c:pt idx="452">
                  <c:v>-0.47999999999999954</c:v>
                </c:pt>
                <c:pt idx="453">
                  <c:v>-0.46999999999999975</c:v>
                </c:pt>
                <c:pt idx="454">
                  <c:v>-0.45999999999999996</c:v>
                </c:pt>
                <c:pt idx="455">
                  <c:v>-0.45000000000000018</c:v>
                </c:pt>
                <c:pt idx="456">
                  <c:v>-0.4399999999999995</c:v>
                </c:pt>
                <c:pt idx="457">
                  <c:v>-0.42999999999999972</c:v>
                </c:pt>
                <c:pt idx="458">
                  <c:v>-0.41999999999999993</c:v>
                </c:pt>
                <c:pt idx="459">
                  <c:v>-0.41000000000000014</c:v>
                </c:pt>
                <c:pt idx="460">
                  <c:v>-0.39999999999999947</c:v>
                </c:pt>
                <c:pt idx="461">
                  <c:v>-0.38999999999999968</c:v>
                </c:pt>
                <c:pt idx="462">
                  <c:v>-0.37999999999999989</c:v>
                </c:pt>
                <c:pt idx="463">
                  <c:v>-0.37000000000000011</c:v>
                </c:pt>
                <c:pt idx="464">
                  <c:v>-0.36000000000000032</c:v>
                </c:pt>
                <c:pt idx="465">
                  <c:v>-0.34999999999999964</c:v>
                </c:pt>
                <c:pt idx="466">
                  <c:v>-0.33999999999999986</c:v>
                </c:pt>
                <c:pt idx="467">
                  <c:v>-0.33000000000000007</c:v>
                </c:pt>
                <c:pt idx="468">
                  <c:v>-0.32000000000000028</c:v>
                </c:pt>
                <c:pt idx="469">
                  <c:v>-0.30999999999999961</c:v>
                </c:pt>
                <c:pt idx="470">
                  <c:v>-0.29999999999999982</c:v>
                </c:pt>
                <c:pt idx="471">
                  <c:v>-0.29000000000000004</c:v>
                </c:pt>
                <c:pt idx="472">
                  <c:v>-0.28000000000000025</c:v>
                </c:pt>
                <c:pt idx="473">
                  <c:v>-0.26999999999999957</c:v>
                </c:pt>
                <c:pt idx="474">
                  <c:v>-0.25999999999999979</c:v>
                </c:pt>
                <c:pt idx="475">
                  <c:v>-0.25</c:v>
                </c:pt>
                <c:pt idx="476">
                  <c:v>-0.24000000000000021</c:v>
                </c:pt>
                <c:pt idx="477">
                  <c:v>-0.22999999999999954</c:v>
                </c:pt>
                <c:pt idx="478">
                  <c:v>-0.21999999999999975</c:v>
                </c:pt>
                <c:pt idx="479">
                  <c:v>-0.20999999999999996</c:v>
                </c:pt>
                <c:pt idx="480">
                  <c:v>-0.20000000000000018</c:v>
                </c:pt>
                <c:pt idx="481">
                  <c:v>-0.1899999999999995</c:v>
                </c:pt>
                <c:pt idx="482">
                  <c:v>-0.17999999999999972</c:v>
                </c:pt>
                <c:pt idx="483">
                  <c:v>-0.16999999999999993</c:v>
                </c:pt>
                <c:pt idx="484">
                  <c:v>-0.16000000000000014</c:v>
                </c:pt>
                <c:pt idx="485">
                  <c:v>-0.14999999999999947</c:v>
                </c:pt>
                <c:pt idx="486">
                  <c:v>-0.13999999999999968</c:v>
                </c:pt>
                <c:pt idx="487">
                  <c:v>-0.12999999999999989</c:v>
                </c:pt>
                <c:pt idx="488">
                  <c:v>-0.12000000000000011</c:v>
                </c:pt>
                <c:pt idx="489">
                  <c:v>-0.11000000000000032</c:v>
                </c:pt>
                <c:pt idx="490">
                  <c:v>-9.9999999999999645E-2</c:v>
                </c:pt>
                <c:pt idx="491">
                  <c:v>-8.9999999999999858E-2</c:v>
                </c:pt>
                <c:pt idx="492">
                  <c:v>-8.0000000000000071E-2</c:v>
                </c:pt>
                <c:pt idx="493">
                  <c:v>-7.0000000000000284E-2</c:v>
                </c:pt>
                <c:pt idx="494">
                  <c:v>-5.9999999999999609E-2</c:v>
                </c:pt>
                <c:pt idx="495">
                  <c:v>-4.9999999999999822E-2</c:v>
                </c:pt>
                <c:pt idx="496">
                  <c:v>-4.0000000000000036E-2</c:v>
                </c:pt>
                <c:pt idx="497">
                  <c:v>-3.0000000000000249E-2</c:v>
                </c:pt>
                <c:pt idx="498">
                  <c:v>-1.9999999999999574E-2</c:v>
                </c:pt>
                <c:pt idx="499">
                  <c:v>-9.9999999999997868E-3</c:v>
                </c:pt>
                <c:pt idx="500">
                  <c:v>0</c:v>
                </c:pt>
                <c:pt idx="501">
                  <c:v>9.9999999999997868E-3</c:v>
                </c:pt>
                <c:pt idx="502">
                  <c:v>2.0000000000000462E-2</c:v>
                </c:pt>
                <c:pt idx="503">
                  <c:v>3.0000000000000249E-2</c:v>
                </c:pt>
                <c:pt idx="504">
                  <c:v>4.0000000000000036E-2</c:v>
                </c:pt>
                <c:pt idx="505">
                  <c:v>4.9999999999999822E-2</c:v>
                </c:pt>
                <c:pt idx="506">
                  <c:v>6.0000000000000497E-2</c:v>
                </c:pt>
                <c:pt idx="507">
                  <c:v>7.0000000000000284E-2</c:v>
                </c:pt>
                <c:pt idx="508">
                  <c:v>8.0000000000000071E-2</c:v>
                </c:pt>
                <c:pt idx="509">
                  <c:v>8.9999999999999858E-2</c:v>
                </c:pt>
                <c:pt idx="510">
                  <c:v>0.10000000000000053</c:v>
                </c:pt>
                <c:pt idx="511">
                  <c:v>0.11000000000000032</c:v>
                </c:pt>
                <c:pt idx="512">
                  <c:v>0.12000000000000011</c:v>
                </c:pt>
                <c:pt idx="513">
                  <c:v>0.12999999999999989</c:v>
                </c:pt>
                <c:pt idx="514">
                  <c:v>0.13999999999999968</c:v>
                </c:pt>
                <c:pt idx="515">
                  <c:v>0.15000000000000036</c:v>
                </c:pt>
                <c:pt idx="516">
                  <c:v>0.16000000000000014</c:v>
                </c:pt>
                <c:pt idx="517">
                  <c:v>0.16999999999999993</c:v>
                </c:pt>
                <c:pt idx="518">
                  <c:v>0.17999999999999972</c:v>
                </c:pt>
                <c:pt idx="519">
                  <c:v>0.19000000000000039</c:v>
                </c:pt>
                <c:pt idx="520">
                  <c:v>0.20000000000000018</c:v>
                </c:pt>
                <c:pt idx="521">
                  <c:v>0.20999999999999996</c:v>
                </c:pt>
                <c:pt idx="522">
                  <c:v>0.21999999999999975</c:v>
                </c:pt>
                <c:pt idx="523">
                  <c:v>0.23000000000000043</c:v>
                </c:pt>
                <c:pt idx="524">
                  <c:v>0.24000000000000021</c:v>
                </c:pt>
                <c:pt idx="525">
                  <c:v>0.25</c:v>
                </c:pt>
                <c:pt idx="526">
                  <c:v>0.25999999999999979</c:v>
                </c:pt>
                <c:pt idx="527">
                  <c:v>0.27000000000000046</c:v>
                </c:pt>
                <c:pt idx="528">
                  <c:v>0.28000000000000025</c:v>
                </c:pt>
                <c:pt idx="529">
                  <c:v>0.29000000000000004</c:v>
                </c:pt>
                <c:pt idx="530">
                  <c:v>0.29999999999999982</c:v>
                </c:pt>
                <c:pt idx="531">
                  <c:v>0.3100000000000005</c:v>
                </c:pt>
                <c:pt idx="532">
                  <c:v>0.32000000000000028</c:v>
                </c:pt>
                <c:pt idx="533">
                  <c:v>0.33000000000000007</c:v>
                </c:pt>
                <c:pt idx="534">
                  <c:v>0.33999999999999986</c:v>
                </c:pt>
                <c:pt idx="535">
                  <c:v>0.35000000000000053</c:v>
                </c:pt>
                <c:pt idx="536">
                  <c:v>0.36000000000000032</c:v>
                </c:pt>
                <c:pt idx="537">
                  <c:v>0.37000000000000011</c:v>
                </c:pt>
                <c:pt idx="538">
                  <c:v>0.37999999999999989</c:v>
                </c:pt>
                <c:pt idx="539">
                  <c:v>0.38999999999999968</c:v>
                </c:pt>
                <c:pt idx="540">
                  <c:v>0.40000000000000036</c:v>
                </c:pt>
                <c:pt idx="541">
                  <c:v>0.41000000000000014</c:v>
                </c:pt>
                <c:pt idx="542">
                  <c:v>0.41999999999999993</c:v>
                </c:pt>
                <c:pt idx="543">
                  <c:v>0.42999999999999972</c:v>
                </c:pt>
                <c:pt idx="544">
                  <c:v>0.44000000000000039</c:v>
                </c:pt>
                <c:pt idx="545">
                  <c:v>0.45000000000000018</c:v>
                </c:pt>
                <c:pt idx="546">
                  <c:v>0.45999999999999996</c:v>
                </c:pt>
                <c:pt idx="547">
                  <c:v>0.46999999999999975</c:v>
                </c:pt>
                <c:pt idx="548">
                  <c:v>0.48000000000000043</c:v>
                </c:pt>
                <c:pt idx="549">
                  <c:v>0.49000000000000021</c:v>
                </c:pt>
                <c:pt idx="550">
                  <c:v>0.5</c:v>
                </c:pt>
                <c:pt idx="551">
                  <c:v>0.50999999999999979</c:v>
                </c:pt>
                <c:pt idx="552">
                  <c:v>0.52000000000000046</c:v>
                </c:pt>
                <c:pt idx="553">
                  <c:v>0.53000000000000025</c:v>
                </c:pt>
                <c:pt idx="554">
                  <c:v>0.54</c:v>
                </c:pt>
                <c:pt idx="555">
                  <c:v>0.54999999999999982</c:v>
                </c:pt>
                <c:pt idx="556">
                  <c:v>0.5600000000000005</c:v>
                </c:pt>
                <c:pt idx="557">
                  <c:v>0.57000000000000028</c:v>
                </c:pt>
                <c:pt idx="558">
                  <c:v>0.58000000000000007</c:v>
                </c:pt>
                <c:pt idx="559">
                  <c:v>0.58999999999999986</c:v>
                </c:pt>
                <c:pt idx="560">
                  <c:v>0.60000000000000053</c:v>
                </c:pt>
                <c:pt idx="561">
                  <c:v>0.61000000000000032</c:v>
                </c:pt>
                <c:pt idx="562">
                  <c:v>0.62000000000000011</c:v>
                </c:pt>
                <c:pt idx="563">
                  <c:v>0.62999999999999989</c:v>
                </c:pt>
                <c:pt idx="564">
                  <c:v>0.63999999999999968</c:v>
                </c:pt>
                <c:pt idx="565">
                  <c:v>0.65000000000000036</c:v>
                </c:pt>
                <c:pt idx="566">
                  <c:v>0.66000000000000014</c:v>
                </c:pt>
                <c:pt idx="567">
                  <c:v>0.66999999999999993</c:v>
                </c:pt>
                <c:pt idx="568">
                  <c:v>0.67999999999999972</c:v>
                </c:pt>
                <c:pt idx="569">
                  <c:v>0.69000000000000039</c:v>
                </c:pt>
                <c:pt idx="570">
                  <c:v>0.70000000000000018</c:v>
                </c:pt>
                <c:pt idx="571">
                  <c:v>0.71</c:v>
                </c:pt>
                <c:pt idx="572">
                  <c:v>0.71999999999999975</c:v>
                </c:pt>
                <c:pt idx="573">
                  <c:v>0.73000000000000043</c:v>
                </c:pt>
                <c:pt idx="574">
                  <c:v>0.74000000000000021</c:v>
                </c:pt>
                <c:pt idx="575">
                  <c:v>0.75</c:v>
                </c:pt>
                <c:pt idx="576">
                  <c:v>0.75999999999999979</c:v>
                </c:pt>
                <c:pt idx="577">
                  <c:v>0.77000000000000046</c:v>
                </c:pt>
                <c:pt idx="578">
                  <c:v>0.78000000000000025</c:v>
                </c:pt>
                <c:pt idx="579">
                  <c:v>0.79</c:v>
                </c:pt>
                <c:pt idx="580">
                  <c:v>0.79999999999999982</c:v>
                </c:pt>
                <c:pt idx="581">
                  <c:v>0.8100000000000005</c:v>
                </c:pt>
                <c:pt idx="582">
                  <c:v>0.82000000000000028</c:v>
                </c:pt>
                <c:pt idx="583">
                  <c:v>0.83000000000000007</c:v>
                </c:pt>
                <c:pt idx="584">
                  <c:v>0.83999999999999986</c:v>
                </c:pt>
                <c:pt idx="585">
                  <c:v>0.85000000000000053</c:v>
                </c:pt>
                <c:pt idx="586">
                  <c:v>0.86000000000000032</c:v>
                </c:pt>
                <c:pt idx="587">
                  <c:v>0.87000000000000011</c:v>
                </c:pt>
                <c:pt idx="588">
                  <c:v>0.87999999999999989</c:v>
                </c:pt>
                <c:pt idx="589">
                  <c:v>0.88999999999999968</c:v>
                </c:pt>
                <c:pt idx="590">
                  <c:v>0.90000000000000036</c:v>
                </c:pt>
                <c:pt idx="591">
                  <c:v>0.91000000000000014</c:v>
                </c:pt>
                <c:pt idx="592">
                  <c:v>0.91999999999999993</c:v>
                </c:pt>
                <c:pt idx="593">
                  <c:v>0.92999999999999972</c:v>
                </c:pt>
                <c:pt idx="594">
                  <c:v>0.94000000000000039</c:v>
                </c:pt>
                <c:pt idx="595">
                  <c:v>0.95000000000000018</c:v>
                </c:pt>
                <c:pt idx="596">
                  <c:v>0.96</c:v>
                </c:pt>
                <c:pt idx="597">
                  <c:v>0.96999999999999975</c:v>
                </c:pt>
                <c:pt idx="598">
                  <c:v>0.98000000000000043</c:v>
                </c:pt>
                <c:pt idx="599">
                  <c:v>0.99000000000000021</c:v>
                </c:pt>
                <c:pt idx="600">
                  <c:v>1</c:v>
                </c:pt>
                <c:pt idx="601">
                  <c:v>1.0099999999999998</c:v>
                </c:pt>
                <c:pt idx="602">
                  <c:v>1.0200000000000005</c:v>
                </c:pt>
                <c:pt idx="603">
                  <c:v>1.0300000000000002</c:v>
                </c:pt>
                <c:pt idx="604">
                  <c:v>1.04</c:v>
                </c:pt>
                <c:pt idx="605">
                  <c:v>1.0499999999999998</c:v>
                </c:pt>
                <c:pt idx="606">
                  <c:v>1.0600000000000005</c:v>
                </c:pt>
                <c:pt idx="607">
                  <c:v>1.0700000000000003</c:v>
                </c:pt>
                <c:pt idx="608">
                  <c:v>1.08</c:v>
                </c:pt>
                <c:pt idx="609">
                  <c:v>1.0899999999999999</c:v>
                </c:pt>
                <c:pt idx="610">
                  <c:v>1.1000000000000005</c:v>
                </c:pt>
                <c:pt idx="611">
                  <c:v>1.1100000000000003</c:v>
                </c:pt>
                <c:pt idx="612">
                  <c:v>1.1200000000000001</c:v>
                </c:pt>
                <c:pt idx="613">
                  <c:v>1.1299999999999999</c:v>
                </c:pt>
                <c:pt idx="614">
                  <c:v>1.1400000000000006</c:v>
                </c:pt>
                <c:pt idx="615">
                  <c:v>1.1500000000000004</c:v>
                </c:pt>
                <c:pt idx="616">
                  <c:v>1.1600000000000001</c:v>
                </c:pt>
                <c:pt idx="617">
                  <c:v>1.17</c:v>
                </c:pt>
                <c:pt idx="618">
                  <c:v>1.1799999999999997</c:v>
                </c:pt>
                <c:pt idx="619">
                  <c:v>1.1900000000000004</c:v>
                </c:pt>
                <c:pt idx="620">
                  <c:v>1.2000000000000002</c:v>
                </c:pt>
                <c:pt idx="621">
                  <c:v>1.21</c:v>
                </c:pt>
                <c:pt idx="622">
                  <c:v>1.2199999999999998</c:v>
                </c:pt>
                <c:pt idx="623">
                  <c:v>1.2300000000000004</c:v>
                </c:pt>
                <c:pt idx="624">
                  <c:v>1.2400000000000002</c:v>
                </c:pt>
                <c:pt idx="625">
                  <c:v>1.25</c:v>
                </c:pt>
                <c:pt idx="626">
                  <c:v>1.2599999999999998</c:v>
                </c:pt>
                <c:pt idx="627">
                  <c:v>1.2700000000000005</c:v>
                </c:pt>
                <c:pt idx="628">
                  <c:v>1.2800000000000002</c:v>
                </c:pt>
                <c:pt idx="629">
                  <c:v>1.29</c:v>
                </c:pt>
                <c:pt idx="630">
                  <c:v>1.2999999999999998</c:v>
                </c:pt>
                <c:pt idx="631">
                  <c:v>1.3100000000000005</c:v>
                </c:pt>
                <c:pt idx="632">
                  <c:v>1.3200000000000003</c:v>
                </c:pt>
                <c:pt idx="633">
                  <c:v>1.33</c:v>
                </c:pt>
                <c:pt idx="634">
                  <c:v>1.3399999999999999</c:v>
                </c:pt>
                <c:pt idx="635">
                  <c:v>1.3500000000000005</c:v>
                </c:pt>
                <c:pt idx="636">
                  <c:v>1.3600000000000003</c:v>
                </c:pt>
                <c:pt idx="637">
                  <c:v>1.37</c:v>
                </c:pt>
                <c:pt idx="638">
                  <c:v>1.38</c:v>
                </c:pt>
                <c:pt idx="639">
                  <c:v>1.3900000000000006</c:v>
                </c:pt>
                <c:pt idx="640">
                  <c:v>1.4000000000000004</c:v>
                </c:pt>
                <c:pt idx="641">
                  <c:v>1.4100000000000001</c:v>
                </c:pt>
                <c:pt idx="642">
                  <c:v>1.42</c:v>
                </c:pt>
                <c:pt idx="643">
                  <c:v>1.4299999999999997</c:v>
                </c:pt>
                <c:pt idx="644">
                  <c:v>1.4400000000000004</c:v>
                </c:pt>
                <c:pt idx="645">
                  <c:v>1.4500000000000002</c:v>
                </c:pt>
                <c:pt idx="646">
                  <c:v>1.46</c:v>
                </c:pt>
                <c:pt idx="647">
                  <c:v>1.4699999999999998</c:v>
                </c:pt>
                <c:pt idx="648">
                  <c:v>1.4800000000000004</c:v>
                </c:pt>
                <c:pt idx="649">
                  <c:v>1.4900000000000002</c:v>
                </c:pt>
                <c:pt idx="650">
                  <c:v>1.5</c:v>
                </c:pt>
                <c:pt idx="651">
                  <c:v>1.5099999999999998</c:v>
                </c:pt>
                <c:pt idx="652">
                  <c:v>1.5200000000000005</c:v>
                </c:pt>
                <c:pt idx="653">
                  <c:v>1.5300000000000002</c:v>
                </c:pt>
                <c:pt idx="654">
                  <c:v>1.54</c:v>
                </c:pt>
                <c:pt idx="655">
                  <c:v>1.5499999999999998</c:v>
                </c:pt>
                <c:pt idx="656">
                  <c:v>1.5600000000000005</c:v>
                </c:pt>
                <c:pt idx="657">
                  <c:v>1.5700000000000003</c:v>
                </c:pt>
                <c:pt idx="658">
                  <c:v>1.58</c:v>
                </c:pt>
                <c:pt idx="659">
                  <c:v>1.5899999999999999</c:v>
                </c:pt>
                <c:pt idx="660">
                  <c:v>1.6000000000000005</c:v>
                </c:pt>
                <c:pt idx="661">
                  <c:v>1.6100000000000003</c:v>
                </c:pt>
                <c:pt idx="662">
                  <c:v>1.62</c:v>
                </c:pt>
                <c:pt idx="663">
                  <c:v>1.63</c:v>
                </c:pt>
                <c:pt idx="664">
                  <c:v>1.6400000000000006</c:v>
                </c:pt>
                <c:pt idx="665">
                  <c:v>1.6500000000000004</c:v>
                </c:pt>
                <c:pt idx="666">
                  <c:v>1.6600000000000001</c:v>
                </c:pt>
                <c:pt idx="667">
                  <c:v>1.67</c:v>
                </c:pt>
                <c:pt idx="668">
                  <c:v>1.6799999999999997</c:v>
                </c:pt>
                <c:pt idx="669">
                  <c:v>1.6900000000000004</c:v>
                </c:pt>
                <c:pt idx="670">
                  <c:v>1.7000000000000002</c:v>
                </c:pt>
                <c:pt idx="671">
                  <c:v>1.71</c:v>
                </c:pt>
                <c:pt idx="672">
                  <c:v>1.7199999999999998</c:v>
                </c:pt>
                <c:pt idx="673">
                  <c:v>1.7300000000000004</c:v>
                </c:pt>
                <c:pt idx="674">
                  <c:v>1.7400000000000002</c:v>
                </c:pt>
                <c:pt idx="675">
                  <c:v>1.75</c:v>
                </c:pt>
                <c:pt idx="676">
                  <c:v>1.7599999999999998</c:v>
                </c:pt>
                <c:pt idx="677">
                  <c:v>1.7700000000000005</c:v>
                </c:pt>
                <c:pt idx="678">
                  <c:v>1.7800000000000002</c:v>
                </c:pt>
                <c:pt idx="679">
                  <c:v>1.79</c:v>
                </c:pt>
                <c:pt idx="680">
                  <c:v>1.7999999999999998</c:v>
                </c:pt>
                <c:pt idx="681">
                  <c:v>1.8100000000000005</c:v>
                </c:pt>
                <c:pt idx="682">
                  <c:v>1.8200000000000003</c:v>
                </c:pt>
                <c:pt idx="683">
                  <c:v>1.83</c:v>
                </c:pt>
                <c:pt idx="684">
                  <c:v>1.8399999999999999</c:v>
                </c:pt>
                <c:pt idx="685">
                  <c:v>1.8500000000000005</c:v>
                </c:pt>
                <c:pt idx="686">
                  <c:v>1.8600000000000003</c:v>
                </c:pt>
                <c:pt idx="687">
                  <c:v>1.87</c:v>
                </c:pt>
                <c:pt idx="688">
                  <c:v>1.88</c:v>
                </c:pt>
                <c:pt idx="689">
                  <c:v>1.8900000000000006</c:v>
                </c:pt>
                <c:pt idx="690">
                  <c:v>1.9000000000000004</c:v>
                </c:pt>
                <c:pt idx="691">
                  <c:v>1.9100000000000001</c:v>
                </c:pt>
                <c:pt idx="692">
                  <c:v>1.92</c:v>
                </c:pt>
                <c:pt idx="693">
                  <c:v>1.9299999999999997</c:v>
                </c:pt>
                <c:pt idx="694">
                  <c:v>1.9400000000000004</c:v>
                </c:pt>
                <c:pt idx="695">
                  <c:v>1.9500000000000002</c:v>
                </c:pt>
                <c:pt idx="696">
                  <c:v>1.96</c:v>
                </c:pt>
                <c:pt idx="697">
                  <c:v>1.9699999999999998</c:v>
                </c:pt>
                <c:pt idx="698">
                  <c:v>1.9800000000000004</c:v>
                </c:pt>
                <c:pt idx="699">
                  <c:v>1.9900000000000002</c:v>
                </c:pt>
                <c:pt idx="700">
                  <c:v>2</c:v>
                </c:pt>
                <c:pt idx="701">
                  <c:v>2.0099999999999998</c:v>
                </c:pt>
                <c:pt idx="702">
                  <c:v>2.0200000000000005</c:v>
                </c:pt>
                <c:pt idx="703">
                  <c:v>2.0300000000000002</c:v>
                </c:pt>
                <c:pt idx="704">
                  <c:v>2.04</c:v>
                </c:pt>
                <c:pt idx="705">
                  <c:v>2.0499999999999998</c:v>
                </c:pt>
                <c:pt idx="706">
                  <c:v>2.0600000000000005</c:v>
                </c:pt>
                <c:pt idx="707">
                  <c:v>2.0700000000000003</c:v>
                </c:pt>
                <c:pt idx="708">
                  <c:v>2.08</c:v>
                </c:pt>
                <c:pt idx="709">
                  <c:v>2.09</c:v>
                </c:pt>
                <c:pt idx="710">
                  <c:v>2.1000000000000005</c:v>
                </c:pt>
                <c:pt idx="711">
                  <c:v>2.1100000000000003</c:v>
                </c:pt>
                <c:pt idx="712">
                  <c:v>2.12</c:v>
                </c:pt>
                <c:pt idx="713">
                  <c:v>2.13</c:v>
                </c:pt>
                <c:pt idx="714">
                  <c:v>2.1400000000000006</c:v>
                </c:pt>
                <c:pt idx="715">
                  <c:v>2.1500000000000004</c:v>
                </c:pt>
                <c:pt idx="716">
                  <c:v>2.16</c:v>
                </c:pt>
                <c:pt idx="717">
                  <c:v>2.17</c:v>
                </c:pt>
                <c:pt idx="718">
                  <c:v>2.1799999999999997</c:v>
                </c:pt>
                <c:pt idx="719">
                  <c:v>2.1900000000000004</c:v>
                </c:pt>
                <c:pt idx="720">
                  <c:v>2.2000000000000002</c:v>
                </c:pt>
                <c:pt idx="721">
                  <c:v>2.21</c:v>
                </c:pt>
                <c:pt idx="722">
                  <c:v>2.2199999999999998</c:v>
                </c:pt>
                <c:pt idx="723">
                  <c:v>2.2300000000000004</c:v>
                </c:pt>
                <c:pt idx="724">
                  <c:v>2.2400000000000002</c:v>
                </c:pt>
                <c:pt idx="725">
                  <c:v>2.25</c:v>
                </c:pt>
                <c:pt idx="726">
                  <c:v>2.2599999999999998</c:v>
                </c:pt>
                <c:pt idx="727">
                  <c:v>2.2700000000000005</c:v>
                </c:pt>
                <c:pt idx="728">
                  <c:v>2.2800000000000002</c:v>
                </c:pt>
                <c:pt idx="729">
                  <c:v>2.29</c:v>
                </c:pt>
                <c:pt idx="730">
                  <c:v>2.2999999999999998</c:v>
                </c:pt>
                <c:pt idx="731">
                  <c:v>2.3100000000000005</c:v>
                </c:pt>
                <c:pt idx="732">
                  <c:v>2.3200000000000003</c:v>
                </c:pt>
                <c:pt idx="733">
                  <c:v>2.33</c:v>
                </c:pt>
                <c:pt idx="734">
                  <c:v>2.34</c:v>
                </c:pt>
                <c:pt idx="735">
                  <c:v>2.3500000000000005</c:v>
                </c:pt>
                <c:pt idx="736">
                  <c:v>2.3600000000000003</c:v>
                </c:pt>
                <c:pt idx="737">
                  <c:v>2.37</c:v>
                </c:pt>
                <c:pt idx="738">
                  <c:v>2.38</c:v>
                </c:pt>
                <c:pt idx="739">
                  <c:v>2.3900000000000006</c:v>
                </c:pt>
                <c:pt idx="740">
                  <c:v>2.4000000000000004</c:v>
                </c:pt>
                <c:pt idx="741">
                  <c:v>2.41</c:v>
                </c:pt>
                <c:pt idx="742">
                  <c:v>2.42</c:v>
                </c:pt>
                <c:pt idx="743">
                  <c:v>2.4299999999999997</c:v>
                </c:pt>
                <c:pt idx="744">
                  <c:v>2.4400000000000004</c:v>
                </c:pt>
                <c:pt idx="745">
                  <c:v>2.4500000000000002</c:v>
                </c:pt>
                <c:pt idx="746">
                  <c:v>2.46</c:v>
                </c:pt>
                <c:pt idx="747">
                  <c:v>2.4699999999999998</c:v>
                </c:pt>
                <c:pt idx="748">
                  <c:v>2.4800000000000004</c:v>
                </c:pt>
                <c:pt idx="749">
                  <c:v>2.4900000000000002</c:v>
                </c:pt>
                <c:pt idx="750">
                  <c:v>2.5</c:v>
                </c:pt>
                <c:pt idx="751">
                  <c:v>2.5099999999999998</c:v>
                </c:pt>
                <c:pt idx="752">
                  <c:v>2.5200000000000005</c:v>
                </c:pt>
                <c:pt idx="753">
                  <c:v>2.5300000000000002</c:v>
                </c:pt>
                <c:pt idx="754">
                  <c:v>2.54</c:v>
                </c:pt>
                <c:pt idx="755">
                  <c:v>2.5499999999999998</c:v>
                </c:pt>
                <c:pt idx="756">
                  <c:v>2.5600000000000005</c:v>
                </c:pt>
                <c:pt idx="757">
                  <c:v>2.5700000000000003</c:v>
                </c:pt>
                <c:pt idx="758">
                  <c:v>2.58</c:v>
                </c:pt>
                <c:pt idx="759">
                  <c:v>2.59</c:v>
                </c:pt>
                <c:pt idx="760">
                  <c:v>2.6000000000000005</c:v>
                </c:pt>
                <c:pt idx="761">
                  <c:v>2.6100000000000003</c:v>
                </c:pt>
                <c:pt idx="762">
                  <c:v>2.62</c:v>
                </c:pt>
                <c:pt idx="763">
                  <c:v>2.63</c:v>
                </c:pt>
                <c:pt idx="764">
                  <c:v>2.6400000000000006</c:v>
                </c:pt>
                <c:pt idx="765">
                  <c:v>2.6500000000000004</c:v>
                </c:pt>
                <c:pt idx="766">
                  <c:v>2.66</c:v>
                </c:pt>
                <c:pt idx="767">
                  <c:v>2.67</c:v>
                </c:pt>
                <c:pt idx="768">
                  <c:v>2.6799999999999997</c:v>
                </c:pt>
                <c:pt idx="769">
                  <c:v>2.6900000000000004</c:v>
                </c:pt>
                <c:pt idx="770">
                  <c:v>2.7</c:v>
                </c:pt>
                <c:pt idx="771">
                  <c:v>2.71</c:v>
                </c:pt>
                <c:pt idx="772">
                  <c:v>2.7199999999999998</c:v>
                </c:pt>
                <c:pt idx="773">
                  <c:v>2.7300000000000004</c:v>
                </c:pt>
                <c:pt idx="774">
                  <c:v>2.74</c:v>
                </c:pt>
                <c:pt idx="775">
                  <c:v>2.75</c:v>
                </c:pt>
                <c:pt idx="776">
                  <c:v>2.76</c:v>
                </c:pt>
                <c:pt idx="777">
                  <c:v>2.7700000000000005</c:v>
                </c:pt>
                <c:pt idx="778">
                  <c:v>2.7800000000000002</c:v>
                </c:pt>
                <c:pt idx="779">
                  <c:v>2.79</c:v>
                </c:pt>
                <c:pt idx="780">
                  <c:v>2.8</c:v>
                </c:pt>
                <c:pt idx="781">
                  <c:v>2.8100000000000005</c:v>
                </c:pt>
                <c:pt idx="782">
                  <c:v>2.8200000000000003</c:v>
                </c:pt>
                <c:pt idx="783">
                  <c:v>2.83</c:v>
                </c:pt>
                <c:pt idx="784">
                  <c:v>2.84</c:v>
                </c:pt>
                <c:pt idx="785">
                  <c:v>2.8500000000000005</c:v>
                </c:pt>
                <c:pt idx="786">
                  <c:v>2.8600000000000003</c:v>
                </c:pt>
                <c:pt idx="787">
                  <c:v>2.87</c:v>
                </c:pt>
                <c:pt idx="788">
                  <c:v>2.88</c:v>
                </c:pt>
                <c:pt idx="789">
                  <c:v>2.8900000000000006</c:v>
                </c:pt>
                <c:pt idx="790">
                  <c:v>2.9000000000000004</c:v>
                </c:pt>
                <c:pt idx="791">
                  <c:v>2.91</c:v>
                </c:pt>
                <c:pt idx="792">
                  <c:v>2.92</c:v>
                </c:pt>
                <c:pt idx="793">
                  <c:v>2.9300000000000006</c:v>
                </c:pt>
                <c:pt idx="794">
                  <c:v>2.9400000000000004</c:v>
                </c:pt>
                <c:pt idx="795">
                  <c:v>2.95</c:v>
                </c:pt>
                <c:pt idx="796">
                  <c:v>2.96</c:v>
                </c:pt>
                <c:pt idx="797">
                  <c:v>2.9699999999999998</c:v>
                </c:pt>
                <c:pt idx="798">
                  <c:v>2.9800000000000004</c:v>
                </c:pt>
                <c:pt idx="799">
                  <c:v>2.99</c:v>
                </c:pt>
                <c:pt idx="800">
                  <c:v>3</c:v>
                </c:pt>
                <c:pt idx="801">
                  <c:v>3.01</c:v>
                </c:pt>
                <c:pt idx="802">
                  <c:v>3.0199999999999996</c:v>
                </c:pt>
                <c:pt idx="803">
                  <c:v>3.0299999999999994</c:v>
                </c:pt>
                <c:pt idx="804">
                  <c:v>3.0400000000000009</c:v>
                </c:pt>
                <c:pt idx="805">
                  <c:v>3.0500000000000007</c:v>
                </c:pt>
                <c:pt idx="806">
                  <c:v>3.0600000000000005</c:v>
                </c:pt>
                <c:pt idx="807">
                  <c:v>3.0700000000000003</c:v>
                </c:pt>
                <c:pt idx="808">
                  <c:v>3.08</c:v>
                </c:pt>
                <c:pt idx="809">
                  <c:v>3.09</c:v>
                </c:pt>
                <c:pt idx="810">
                  <c:v>3.0999999999999996</c:v>
                </c:pt>
                <c:pt idx="811">
                  <c:v>3.1099999999999994</c:v>
                </c:pt>
                <c:pt idx="812">
                  <c:v>3.120000000000001</c:v>
                </c:pt>
                <c:pt idx="813">
                  <c:v>3.1300000000000008</c:v>
                </c:pt>
                <c:pt idx="814">
                  <c:v>3.1400000000000006</c:v>
                </c:pt>
                <c:pt idx="815">
                  <c:v>3.1500000000000004</c:v>
                </c:pt>
                <c:pt idx="816">
                  <c:v>3.16</c:v>
                </c:pt>
                <c:pt idx="817">
                  <c:v>3.17</c:v>
                </c:pt>
                <c:pt idx="818">
                  <c:v>3.1799999999999997</c:v>
                </c:pt>
                <c:pt idx="819">
                  <c:v>3.1899999999999995</c:v>
                </c:pt>
                <c:pt idx="820">
                  <c:v>3.1999999999999993</c:v>
                </c:pt>
                <c:pt idx="821">
                  <c:v>3.2100000000000009</c:v>
                </c:pt>
                <c:pt idx="822">
                  <c:v>3.2200000000000006</c:v>
                </c:pt>
                <c:pt idx="823">
                  <c:v>3.2300000000000004</c:v>
                </c:pt>
                <c:pt idx="824">
                  <c:v>3.24</c:v>
                </c:pt>
                <c:pt idx="825">
                  <c:v>3.25</c:v>
                </c:pt>
                <c:pt idx="826">
                  <c:v>3.26</c:v>
                </c:pt>
                <c:pt idx="827">
                  <c:v>3.2699999999999996</c:v>
                </c:pt>
                <c:pt idx="828">
                  <c:v>3.2799999999999994</c:v>
                </c:pt>
                <c:pt idx="829">
                  <c:v>3.2900000000000009</c:v>
                </c:pt>
                <c:pt idx="830">
                  <c:v>3.3000000000000007</c:v>
                </c:pt>
                <c:pt idx="831">
                  <c:v>3.3100000000000005</c:v>
                </c:pt>
                <c:pt idx="832">
                  <c:v>3.3200000000000003</c:v>
                </c:pt>
                <c:pt idx="833">
                  <c:v>3.33</c:v>
                </c:pt>
                <c:pt idx="834">
                  <c:v>3.34</c:v>
                </c:pt>
                <c:pt idx="835">
                  <c:v>3.3499999999999996</c:v>
                </c:pt>
                <c:pt idx="836">
                  <c:v>3.3599999999999994</c:v>
                </c:pt>
                <c:pt idx="837">
                  <c:v>3.370000000000001</c:v>
                </c:pt>
                <c:pt idx="838">
                  <c:v>3.3800000000000008</c:v>
                </c:pt>
                <c:pt idx="839">
                  <c:v>3.3900000000000006</c:v>
                </c:pt>
                <c:pt idx="840">
                  <c:v>3.4000000000000004</c:v>
                </c:pt>
                <c:pt idx="841">
                  <c:v>3.41</c:v>
                </c:pt>
                <c:pt idx="842">
                  <c:v>3.42</c:v>
                </c:pt>
                <c:pt idx="843">
                  <c:v>3.4299999999999997</c:v>
                </c:pt>
                <c:pt idx="844">
                  <c:v>3.4399999999999995</c:v>
                </c:pt>
                <c:pt idx="845">
                  <c:v>3.4499999999999993</c:v>
                </c:pt>
                <c:pt idx="846">
                  <c:v>3.4600000000000009</c:v>
                </c:pt>
                <c:pt idx="847">
                  <c:v>3.4700000000000006</c:v>
                </c:pt>
                <c:pt idx="848">
                  <c:v>3.4800000000000004</c:v>
                </c:pt>
                <c:pt idx="849">
                  <c:v>3.49</c:v>
                </c:pt>
                <c:pt idx="850">
                  <c:v>3.5</c:v>
                </c:pt>
                <c:pt idx="851">
                  <c:v>3.51</c:v>
                </c:pt>
                <c:pt idx="852">
                  <c:v>3.5199999999999996</c:v>
                </c:pt>
                <c:pt idx="853">
                  <c:v>3.5299999999999994</c:v>
                </c:pt>
                <c:pt idx="854">
                  <c:v>3.5400000000000009</c:v>
                </c:pt>
                <c:pt idx="855">
                  <c:v>3.5500000000000007</c:v>
                </c:pt>
                <c:pt idx="856">
                  <c:v>3.5600000000000005</c:v>
                </c:pt>
                <c:pt idx="857">
                  <c:v>3.5700000000000003</c:v>
                </c:pt>
                <c:pt idx="858">
                  <c:v>3.58</c:v>
                </c:pt>
                <c:pt idx="859">
                  <c:v>3.59</c:v>
                </c:pt>
                <c:pt idx="860">
                  <c:v>3.5999999999999996</c:v>
                </c:pt>
                <c:pt idx="861">
                  <c:v>3.6099999999999994</c:v>
                </c:pt>
                <c:pt idx="862">
                  <c:v>3.620000000000001</c:v>
                </c:pt>
                <c:pt idx="863">
                  <c:v>3.6300000000000008</c:v>
                </c:pt>
                <c:pt idx="864">
                  <c:v>3.6400000000000006</c:v>
                </c:pt>
                <c:pt idx="865">
                  <c:v>3.6500000000000004</c:v>
                </c:pt>
                <c:pt idx="866">
                  <c:v>3.66</c:v>
                </c:pt>
                <c:pt idx="867">
                  <c:v>3.67</c:v>
                </c:pt>
                <c:pt idx="868">
                  <c:v>3.6799999999999997</c:v>
                </c:pt>
                <c:pt idx="869">
                  <c:v>3.6899999999999995</c:v>
                </c:pt>
                <c:pt idx="870">
                  <c:v>3.7000000000000011</c:v>
                </c:pt>
                <c:pt idx="871">
                  <c:v>3.7100000000000009</c:v>
                </c:pt>
                <c:pt idx="872">
                  <c:v>3.7200000000000006</c:v>
                </c:pt>
                <c:pt idx="873">
                  <c:v>3.7300000000000004</c:v>
                </c:pt>
                <c:pt idx="874">
                  <c:v>3.74</c:v>
                </c:pt>
                <c:pt idx="875">
                  <c:v>3.75</c:v>
                </c:pt>
                <c:pt idx="876">
                  <c:v>3.76</c:v>
                </c:pt>
                <c:pt idx="877">
                  <c:v>3.7699999999999996</c:v>
                </c:pt>
                <c:pt idx="878">
                  <c:v>3.7799999999999994</c:v>
                </c:pt>
                <c:pt idx="879">
                  <c:v>3.7900000000000009</c:v>
                </c:pt>
                <c:pt idx="880">
                  <c:v>3.8000000000000007</c:v>
                </c:pt>
                <c:pt idx="881">
                  <c:v>3.8100000000000005</c:v>
                </c:pt>
                <c:pt idx="882">
                  <c:v>3.8200000000000003</c:v>
                </c:pt>
                <c:pt idx="883">
                  <c:v>3.83</c:v>
                </c:pt>
                <c:pt idx="884">
                  <c:v>3.84</c:v>
                </c:pt>
                <c:pt idx="885">
                  <c:v>3.8499999999999996</c:v>
                </c:pt>
                <c:pt idx="886">
                  <c:v>3.8599999999999994</c:v>
                </c:pt>
                <c:pt idx="887">
                  <c:v>3.870000000000001</c:v>
                </c:pt>
                <c:pt idx="888">
                  <c:v>3.8800000000000008</c:v>
                </c:pt>
                <c:pt idx="889">
                  <c:v>3.8900000000000006</c:v>
                </c:pt>
                <c:pt idx="890">
                  <c:v>3.9000000000000004</c:v>
                </c:pt>
                <c:pt idx="891">
                  <c:v>3.91</c:v>
                </c:pt>
                <c:pt idx="892">
                  <c:v>3.92</c:v>
                </c:pt>
                <c:pt idx="893">
                  <c:v>3.9299999999999997</c:v>
                </c:pt>
                <c:pt idx="894">
                  <c:v>3.9399999999999995</c:v>
                </c:pt>
                <c:pt idx="895">
                  <c:v>3.9500000000000011</c:v>
                </c:pt>
                <c:pt idx="896">
                  <c:v>3.9600000000000009</c:v>
                </c:pt>
                <c:pt idx="897">
                  <c:v>3.9700000000000006</c:v>
                </c:pt>
                <c:pt idx="898">
                  <c:v>3.9800000000000004</c:v>
                </c:pt>
                <c:pt idx="899">
                  <c:v>3.99</c:v>
                </c:pt>
                <c:pt idx="900">
                  <c:v>4</c:v>
                </c:pt>
                <c:pt idx="901">
                  <c:v>4.01</c:v>
                </c:pt>
                <c:pt idx="902">
                  <c:v>4.0199999999999996</c:v>
                </c:pt>
                <c:pt idx="903">
                  <c:v>4.0299999999999994</c:v>
                </c:pt>
                <c:pt idx="904">
                  <c:v>4.0400000000000009</c:v>
                </c:pt>
                <c:pt idx="905">
                  <c:v>4.0500000000000007</c:v>
                </c:pt>
                <c:pt idx="906">
                  <c:v>4.0600000000000005</c:v>
                </c:pt>
                <c:pt idx="907">
                  <c:v>4.07</c:v>
                </c:pt>
                <c:pt idx="908">
                  <c:v>4.08</c:v>
                </c:pt>
                <c:pt idx="909">
                  <c:v>4.09</c:v>
                </c:pt>
                <c:pt idx="910">
                  <c:v>4.0999999999999996</c:v>
                </c:pt>
                <c:pt idx="911">
                  <c:v>4.1099999999999994</c:v>
                </c:pt>
                <c:pt idx="912">
                  <c:v>4.120000000000001</c:v>
                </c:pt>
                <c:pt idx="913">
                  <c:v>4.1300000000000008</c:v>
                </c:pt>
                <c:pt idx="914">
                  <c:v>4.1400000000000006</c:v>
                </c:pt>
                <c:pt idx="915">
                  <c:v>4.1500000000000004</c:v>
                </c:pt>
                <c:pt idx="916">
                  <c:v>4.16</c:v>
                </c:pt>
                <c:pt idx="917">
                  <c:v>4.17</c:v>
                </c:pt>
                <c:pt idx="918">
                  <c:v>4.18</c:v>
                </c:pt>
                <c:pt idx="919">
                  <c:v>4.1899999999999995</c:v>
                </c:pt>
                <c:pt idx="920">
                  <c:v>4.2000000000000011</c:v>
                </c:pt>
                <c:pt idx="921">
                  <c:v>4.2100000000000009</c:v>
                </c:pt>
                <c:pt idx="922">
                  <c:v>4.2200000000000006</c:v>
                </c:pt>
                <c:pt idx="923">
                  <c:v>4.2300000000000004</c:v>
                </c:pt>
                <c:pt idx="924">
                  <c:v>4.24</c:v>
                </c:pt>
                <c:pt idx="925">
                  <c:v>4.25</c:v>
                </c:pt>
                <c:pt idx="926">
                  <c:v>4.26</c:v>
                </c:pt>
                <c:pt idx="927">
                  <c:v>4.2699999999999996</c:v>
                </c:pt>
                <c:pt idx="928">
                  <c:v>4.2799999999999994</c:v>
                </c:pt>
                <c:pt idx="929">
                  <c:v>4.2900000000000009</c:v>
                </c:pt>
                <c:pt idx="930">
                  <c:v>4.3000000000000007</c:v>
                </c:pt>
                <c:pt idx="931">
                  <c:v>4.3100000000000005</c:v>
                </c:pt>
                <c:pt idx="932">
                  <c:v>4.32</c:v>
                </c:pt>
                <c:pt idx="933">
                  <c:v>4.33</c:v>
                </c:pt>
                <c:pt idx="934">
                  <c:v>4.34</c:v>
                </c:pt>
                <c:pt idx="935">
                  <c:v>4.3499999999999996</c:v>
                </c:pt>
                <c:pt idx="936">
                  <c:v>4.3599999999999994</c:v>
                </c:pt>
                <c:pt idx="937">
                  <c:v>4.370000000000001</c:v>
                </c:pt>
                <c:pt idx="938">
                  <c:v>4.3800000000000008</c:v>
                </c:pt>
                <c:pt idx="939">
                  <c:v>4.3900000000000006</c:v>
                </c:pt>
                <c:pt idx="940">
                  <c:v>4.4000000000000004</c:v>
                </c:pt>
                <c:pt idx="941">
                  <c:v>4.41</c:v>
                </c:pt>
                <c:pt idx="942">
                  <c:v>4.42</c:v>
                </c:pt>
                <c:pt idx="943">
                  <c:v>4.43</c:v>
                </c:pt>
                <c:pt idx="944">
                  <c:v>4.4399999999999995</c:v>
                </c:pt>
                <c:pt idx="945">
                  <c:v>4.4500000000000011</c:v>
                </c:pt>
                <c:pt idx="946">
                  <c:v>4.4600000000000009</c:v>
                </c:pt>
                <c:pt idx="947">
                  <c:v>4.4700000000000006</c:v>
                </c:pt>
                <c:pt idx="948">
                  <c:v>4.4800000000000004</c:v>
                </c:pt>
                <c:pt idx="949">
                  <c:v>4.49</c:v>
                </c:pt>
                <c:pt idx="950">
                  <c:v>4.5</c:v>
                </c:pt>
                <c:pt idx="951">
                  <c:v>4.51</c:v>
                </c:pt>
                <c:pt idx="952">
                  <c:v>4.5199999999999996</c:v>
                </c:pt>
                <c:pt idx="953">
                  <c:v>4.5299999999999994</c:v>
                </c:pt>
                <c:pt idx="954">
                  <c:v>4.5400000000000009</c:v>
                </c:pt>
                <c:pt idx="955">
                  <c:v>4.5500000000000007</c:v>
                </c:pt>
                <c:pt idx="956">
                  <c:v>4.5600000000000005</c:v>
                </c:pt>
                <c:pt idx="957">
                  <c:v>4.57</c:v>
                </c:pt>
                <c:pt idx="958">
                  <c:v>4.58</c:v>
                </c:pt>
                <c:pt idx="959">
                  <c:v>4.59</c:v>
                </c:pt>
                <c:pt idx="960">
                  <c:v>4.5999999999999996</c:v>
                </c:pt>
                <c:pt idx="961">
                  <c:v>4.6099999999999994</c:v>
                </c:pt>
                <c:pt idx="962">
                  <c:v>4.620000000000001</c:v>
                </c:pt>
                <c:pt idx="963">
                  <c:v>4.6300000000000008</c:v>
                </c:pt>
                <c:pt idx="964">
                  <c:v>4.6400000000000006</c:v>
                </c:pt>
                <c:pt idx="965">
                  <c:v>4.6500000000000004</c:v>
                </c:pt>
                <c:pt idx="966">
                  <c:v>4.66</c:v>
                </c:pt>
                <c:pt idx="967">
                  <c:v>4.67</c:v>
                </c:pt>
                <c:pt idx="968">
                  <c:v>4.68</c:v>
                </c:pt>
                <c:pt idx="969">
                  <c:v>4.6899999999999995</c:v>
                </c:pt>
                <c:pt idx="970">
                  <c:v>4.7000000000000011</c:v>
                </c:pt>
                <c:pt idx="971">
                  <c:v>4.7100000000000009</c:v>
                </c:pt>
                <c:pt idx="972">
                  <c:v>4.7200000000000006</c:v>
                </c:pt>
                <c:pt idx="973">
                  <c:v>4.7300000000000004</c:v>
                </c:pt>
                <c:pt idx="974">
                  <c:v>4.74</c:v>
                </c:pt>
                <c:pt idx="975">
                  <c:v>4.75</c:v>
                </c:pt>
                <c:pt idx="976">
                  <c:v>4.76</c:v>
                </c:pt>
                <c:pt idx="977">
                  <c:v>4.7699999999999996</c:v>
                </c:pt>
                <c:pt idx="978">
                  <c:v>4.7799999999999994</c:v>
                </c:pt>
                <c:pt idx="979">
                  <c:v>4.7900000000000009</c:v>
                </c:pt>
                <c:pt idx="980">
                  <c:v>4.8000000000000007</c:v>
                </c:pt>
                <c:pt idx="981">
                  <c:v>4.8100000000000005</c:v>
                </c:pt>
                <c:pt idx="982">
                  <c:v>4.82</c:v>
                </c:pt>
                <c:pt idx="983">
                  <c:v>4.83</c:v>
                </c:pt>
                <c:pt idx="984">
                  <c:v>4.84</c:v>
                </c:pt>
                <c:pt idx="985">
                  <c:v>4.8499999999999996</c:v>
                </c:pt>
                <c:pt idx="986">
                  <c:v>4.8599999999999994</c:v>
                </c:pt>
                <c:pt idx="987">
                  <c:v>4.870000000000001</c:v>
                </c:pt>
                <c:pt idx="988">
                  <c:v>4.8800000000000008</c:v>
                </c:pt>
                <c:pt idx="989">
                  <c:v>4.8900000000000006</c:v>
                </c:pt>
                <c:pt idx="990">
                  <c:v>4.9000000000000004</c:v>
                </c:pt>
                <c:pt idx="991">
                  <c:v>4.91</c:v>
                </c:pt>
                <c:pt idx="992">
                  <c:v>4.92</c:v>
                </c:pt>
                <c:pt idx="993">
                  <c:v>4.93</c:v>
                </c:pt>
                <c:pt idx="994">
                  <c:v>4.9399999999999995</c:v>
                </c:pt>
                <c:pt idx="995">
                  <c:v>4.9500000000000011</c:v>
                </c:pt>
                <c:pt idx="996">
                  <c:v>4.9600000000000009</c:v>
                </c:pt>
                <c:pt idx="997">
                  <c:v>4.9700000000000006</c:v>
                </c:pt>
                <c:pt idx="998">
                  <c:v>4.9800000000000004</c:v>
                </c:pt>
                <c:pt idx="999">
                  <c:v>4.99</c:v>
                </c:pt>
                <c:pt idx="1000">
                  <c:v>5</c:v>
                </c:pt>
              </c:numCache>
            </c:numRef>
          </c:cat>
          <c:val>
            <c:numRef>
              <c:f>Sheet1!$B$2:$B$1002</c:f>
              <c:numCache>
                <c:formatCode>General</c:formatCode>
                <c:ptCount val="1001"/>
                <c:pt idx="0">
                  <c:v>1.4867195147342977E-6</c:v>
                </c:pt>
                <c:pt idx="1">
                  <c:v>1.5628671089492902E-6</c:v>
                </c:pt>
                <c:pt idx="2">
                  <c:v>1.6427505880450713E-6</c:v>
                </c:pt>
                <c:pt idx="3">
                  <c:v>1.7265445216770734E-6</c:v>
                </c:pt>
                <c:pt idx="4">
                  <c:v>1.8144311901820303E-6</c:v>
                </c:pt>
                <c:pt idx="5">
                  <c:v>1.9066009031228108E-6</c:v>
                </c:pt>
                <c:pt idx="6">
                  <c:v>2.0032523299484894E-6</c:v>
                </c:pt>
                <c:pt idx="7">
                  <c:v>2.1045928431831295E-6</c:v>
                </c:pt>
                <c:pt idx="8">
                  <c:v>2.2108388745684212E-6</c:v>
                </c:pt>
                <c:pt idx="9">
                  <c:v>2.322216284597997E-6</c:v>
                </c:pt>
                <c:pt idx="10">
                  <c:v>2.4389607458933522E-6</c:v>
                </c:pt>
                <c:pt idx="11">
                  <c:v>2.5613181408845443E-6</c:v>
                </c:pt>
                <c:pt idx="12">
                  <c:v>2.6895449742715233E-6</c:v>
                </c:pt>
                <c:pt idx="13">
                  <c:v>2.823908800755821E-6</c:v>
                </c:pt>
                <c:pt idx="14">
                  <c:v>2.964688668545273E-6</c:v>
                </c:pt>
                <c:pt idx="15">
                  <c:v>3.1121755791489445E-6</c:v>
                </c:pt>
                <c:pt idx="16">
                  <c:v>3.2666729639932752E-6</c:v>
                </c:pt>
                <c:pt idx="17">
                  <c:v>3.4284971784050389E-6</c:v>
                </c:pt>
                <c:pt idx="18">
                  <c:v>3.5979780135212474E-6</c:v>
                </c:pt>
                <c:pt idx="19">
                  <c:v>3.775459226701349E-6</c:v>
                </c:pt>
                <c:pt idx="20">
                  <c:v>3.9612990910320753E-6</c:v>
                </c:pt>
                <c:pt idx="21">
                  <c:v>4.1558709645312011E-6</c:v>
                </c:pt>
                <c:pt idx="22">
                  <c:v>4.3595638796716367E-6</c:v>
                </c:pt>
                <c:pt idx="23">
                  <c:v>4.5727831538641446E-6</c:v>
                </c:pt>
                <c:pt idx="24">
                  <c:v>4.7959510215525217E-6</c:v>
                </c:pt>
                <c:pt idx="25">
                  <c:v>5.0295072885924454E-6</c:v>
                </c:pt>
                <c:pt idx="26">
                  <c:v>5.2739100096013034E-6</c:v>
                </c:pt>
                <c:pt idx="27">
                  <c:v>5.5296361889840515E-6</c:v>
                </c:pt>
                <c:pt idx="28">
                  <c:v>5.797182506357287E-6</c:v>
                </c:pt>
                <c:pt idx="29">
                  <c:v>6.0770660671111151E-6</c:v>
                </c:pt>
                <c:pt idx="30">
                  <c:v>6.3698251788670899E-6</c:v>
                </c:pt>
                <c:pt idx="31">
                  <c:v>6.6760201546074609E-6</c:v>
                </c:pt>
                <c:pt idx="32">
                  <c:v>6.996234143270405E-6</c:v>
                </c:pt>
                <c:pt idx="33">
                  <c:v>7.3310739886239449E-6</c:v>
                </c:pt>
                <c:pt idx="34">
                  <c:v>7.6811711172504553E-6</c:v>
                </c:pt>
                <c:pt idx="35">
                  <c:v>8.0471824564922952E-6</c:v>
                </c:pt>
                <c:pt idx="36">
                  <c:v>8.4297913832287717E-6</c:v>
                </c:pt>
                <c:pt idx="37">
                  <c:v>8.8297087043740978E-6</c:v>
                </c:pt>
                <c:pt idx="38">
                  <c:v>9.2476736700056167E-6</c:v>
                </c:pt>
                <c:pt idx="39">
                  <c:v>9.684455020051437E-6</c:v>
                </c:pt>
                <c:pt idx="40">
                  <c:v>1.0140852065486758E-5</c:v>
                </c:pt>
                <c:pt idx="41">
                  <c:v>1.0617695805008393E-5</c:v>
                </c:pt>
                <c:pt idx="42">
                  <c:v>1.111585007817779E-5</c:v>
                </c:pt>
                <c:pt idx="43">
                  <c:v>1.1636212756042667E-5</c:v>
                </c:pt>
                <c:pt idx="44">
                  <c:v>1.2179716970268699E-5</c:v>
                </c:pt>
                <c:pt idx="45">
                  <c:v>1.2747332381833466E-5</c:v>
                </c:pt>
                <c:pt idx="46">
                  <c:v>1.334006649035584E-5</c:v>
                </c:pt>
                <c:pt idx="47">
                  <c:v>1.3958965985154772E-5</c:v>
                </c:pt>
                <c:pt idx="48">
                  <c:v>1.4605118139152942E-5</c:v>
                </c:pt>
                <c:pt idx="49">
                  <c:v>1.527965224676162E-5</c:v>
                </c:pt>
                <c:pt idx="50">
                  <c:v>1.5983741106905475E-5</c:v>
                </c:pt>
                <c:pt idx="51">
                  <c:v>1.6718602552365071E-5</c:v>
                </c:pt>
                <c:pt idx="52">
                  <c:v>1.7485501026639135E-5</c:v>
                </c:pt>
                <c:pt idx="53">
                  <c:v>1.828574920954738E-5</c:v>
                </c:pt>
                <c:pt idx="54">
                  <c:v>1.9120709692817737E-5</c:v>
                </c:pt>
                <c:pt idx="55">
                  <c:v>1.9991796706922791E-5</c:v>
                </c:pt>
                <c:pt idx="56">
                  <c:v>2.0900477900450482E-5</c:v>
                </c:pt>
                <c:pt idx="57">
                  <c:v>2.184827617331647E-5</c:v>
                </c:pt>
                <c:pt idx="58">
                  <c:v>2.283677156514692E-5</c:v>
                </c:pt>
                <c:pt idx="59">
                  <c:v>2.3867603200179601E-5</c:v>
                </c:pt>
                <c:pt idx="60">
                  <c:v>2.4942471290053535E-5</c:v>
                </c:pt>
                <c:pt idx="61">
                  <c:v>2.6063139195878342E-5</c:v>
                </c:pt>
                <c:pt idx="62">
                  <c:v>2.7231435550992609E-5</c:v>
                </c:pt>
                <c:pt idx="63">
                  <c:v>2.8449256445844305E-5</c:v>
                </c:pt>
                <c:pt idx="64">
                  <c:v>2.9718567676442199E-5</c:v>
                </c:pt>
                <c:pt idx="65">
                  <c:v>3.1041407057850266E-5</c:v>
                </c:pt>
                <c:pt idx="66">
                  <c:v>3.2419886804213778E-5</c:v>
                </c:pt>
                <c:pt idx="67">
                  <c:v>3.3856195976827888E-5</c:v>
                </c:pt>
                <c:pt idx="68">
                  <c:v>3.5352603001773097E-5</c:v>
                </c:pt>
                <c:pt idx="69">
                  <c:v>3.6911458258666195E-5</c:v>
                </c:pt>
                <c:pt idx="70">
                  <c:v>3.8535196742087129E-5</c:v>
                </c:pt>
                <c:pt idx="71">
                  <c:v>4.0226340797264972E-5</c:v>
                </c:pt>
                <c:pt idx="72">
                  <c:v>4.1987502931617321E-5</c:v>
                </c:pt>
                <c:pt idx="73">
                  <c:v>4.3821388703758118E-5</c:v>
                </c:pt>
                <c:pt idx="74">
                  <c:v>4.5730799691601314E-5</c:v>
                </c:pt>
                <c:pt idx="75">
                  <c:v>4.7718636541204952E-5</c:v>
                </c:pt>
                <c:pt idx="76">
                  <c:v>4.978790209801209E-5</c:v>
                </c:pt>
                <c:pt idx="77">
                  <c:v>5.1941704622159769E-5</c:v>
                </c:pt>
                <c:pt idx="78">
                  <c:v>5.4183261089540144E-5</c:v>
                </c:pt>
                <c:pt idx="79">
                  <c:v>5.6515900580307407E-5</c:v>
                </c:pt>
                <c:pt idx="80">
                  <c:v>5.8943067756539855E-5</c:v>
                </c:pt>
                <c:pt idx="81">
                  <c:v>6.1468326430769434E-5</c:v>
                </c:pt>
                <c:pt idx="82">
                  <c:v>6.4095363227106096E-5</c:v>
                </c:pt>
                <c:pt idx="83">
                  <c:v>6.6827991336690609E-5</c:v>
                </c:pt>
                <c:pt idx="84">
                  <c:v>6.9670154369214326E-5</c:v>
                </c:pt>
                <c:pt idx="85">
                  <c:v>7.2625930302252324E-5</c:v>
                </c:pt>
                <c:pt idx="86">
                  <c:v>7.5699535530161213E-5</c:v>
                </c:pt>
                <c:pt idx="87">
                  <c:v>7.8895329014293087E-5</c:v>
                </c:pt>
                <c:pt idx="88">
                  <c:v>8.2217816536286003E-5</c:v>
                </c:pt>
                <c:pt idx="89">
                  <c:v>8.5671655056181864E-5</c:v>
                </c:pt>
                <c:pt idx="90">
                  <c:v>8.9261657177132928E-5</c:v>
                </c:pt>
                <c:pt idx="91">
                  <c:v>9.2992795718445907E-5</c:v>
                </c:pt>
                <c:pt idx="92">
                  <c:v>9.687020839871926E-5</c:v>
                </c:pt>
                <c:pt idx="93">
                  <c:v>1.0089920263081441E-4</c:v>
                </c:pt>
                <c:pt idx="94">
                  <c:v>1.0508526043040047E-4</c:v>
                </c:pt>
                <c:pt idx="95">
                  <c:v>1.0943404343980055E-4</c:v>
                </c:pt>
                <c:pt idx="96">
                  <c:v>1.1395139806886461E-4</c:v>
                </c:pt>
                <c:pt idx="97">
                  <c:v>1.1864336075456578E-4</c:v>
                </c:pt>
                <c:pt idx="98">
                  <c:v>1.2351616334102368E-4</c:v>
                </c:pt>
                <c:pt idx="99">
                  <c:v>1.2857623858162108E-4</c:v>
                </c:pt>
                <c:pt idx="100">
                  <c:v>1.3383022576488537E-4</c:v>
                </c:pt>
                <c:pt idx="101">
                  <c:v>1.3928497646575994E-4</c:v>
                </c:pt>
                <c:pt idx="102">
                  <c:v>1.4494756042389106E-4</c:v>
                </c:pt>
                <c:pt idx="103">
                  <c:v>1.5082527155051807E-4</c:v>
                </c:pt>
                <c:pt idx="104">
                  <c:v>1.5692563406553226E-4</c:v>
                </c:pt>
                <c:pt idx="105">
                  <c:v>1.6325640876624199E-4</c:v>
                </c:pt>
                <c:pt idx="106">
                  <c:v>1.6982559942934359E-4</c:v>
                </c:pt>
                <c:pt idx="107">
                  <c:v>1.7664145934757122E-4</c:v>
                </c:pt>
                <c:pt idx="108">
                  <c:v>1.8371249800245711E-4</c:v>
                </c:pt>
                <c:pt idx="109">
                  <c:v>1.9104748787459762E-4</c:v>
                </c:pt>
                <c:pt idx="110">
                  <c:v>1.9865547139277272E-4</c:v>
                </c:pt>
                <c:pt idx="111">
                  <c:v>2.0654576802322586E-4</c:v>
                </c:pt>
                <c:pt idx="112">
                  <c:v>2.1472798150036704E-4</c:v>
                </c:pt>
                <c:pt idx="113">
                  <c:v>2.2321200720010206E-4</c:v>
                </c:pt>
                <c:pt idx="114">
                  <c:v>2.3200803965694238E-4</c:v>
                </c:pt>
                <c:pt idx="115">
                  <c:v>2.4112658022599367E-4</c:v>
                </c:pt>
                <c:pt idx="116">
                  <c:v>2.5057844489086075E-4</c:v>
                </c:pt>
                <c:pt idx="117">
                  <c:v>2.6037477221844247E-4</c:v>
                </c:pt>
                <c:pt idx="118">
                  <c:v>2.7052703146152073E-4</c:v>
                </c:pt>
                <c:pt idx="119">
                  <c:v>2.8104703080998632E-4</c:v>
                </c:pt>
                <c:pt idx="120">
                  <c:v>2.9194692579146027E-4</c:v>
                </c:pt>
                <c:pt idx="121">
                  <c:v>3.0323922782200417E-4</c:v>
                </c:pt>
                <c:pt idx="122">
                  <c:v>3.1493681290752155E-4</c:v>
                </c:pt>
                <c:pt idx="123">
                  <c:v>3.2705293049637498E-4</c:v>
                </c:pt>
                <c:pt idx="124">
                  <c:v>3.3960121248365478E-4</c:v>
                </c:pt>
                <c:pt idx="125">
                  <c:v>3.5259568236744541E-4</c:v>
                </c:pt>
                <c:pt idx="126">
                  <c:v>3.6605076455733496E-4</c:v>
                </c:pt>
                <c:pt idx="127">
                  <c:v>3.7998129383532141E-4</c:v>
                </c:pt>
                <c:pt idx="128">
                  <c:v>3.9440252496915693E-4</c:v>
                </c:pt>
                <c:pt idx="129">
                  <c:v>4.0933014247807883E-4</c:v>
                </c:pt>
                <c:pt idx="130">
                  <c:v>4.2478027055075143E-4</c:v>
                </c:pt>
                <c:pt idx="131">
                  <c:v>4.4076948311513252E-4</c:v>
                </c:pt>
                <c:pt idx="132">
                  <c:v>4.5731481405985762E-4</c:v>
                </c:pt>
                <c:pt idx="133">
                  <c:v>4.7443376760662064E-4</c:v>
                </c:pt>
                <c:pt idx="134">
                  <c:v>4.9214432883289312E-4</c:v>
                </c:pt>
                <c:pt idx="135">
                  <c:v>5.104649743441856E-4</c:v>
                </c:pt>
                <c:pt idx="136">
                  <c:v>5.2941468309493562E-4</c:v>
                </c:pt>
                <c:pt idx="137">
                  <c:v>5.490129473569587E-4</c:v>
                </c:pt>
                <c:pt idx="138">
                  <c:v>5.6927978383425261E-4</c:v>
                </c:pt>
                <c:pt idx="139">
                  <c:v>5.9023574492278561E-4</c:v>
                </c:pt>
                <c:pt idx="140">
                  <c:v>6.1190193011377298E-4</c:v>
                </c:pt>
                <c:pt idx="141">
                  <c:v>6.342999975387576E-4</c:v>
                </c:pt>
                <c:pt idx="142">
                  <c:v>6.5745217565467645E-4</c:v>
                </c:pt>
                <c:pt idx="143">
                  <c:v>6.8138127506689147E-4</c:v>
                </c:pt>
                <c:pt idx="144">
                  <c:v>7.061107004880362E-4</c:v>
                </c:pt>
                <c:pt idx="145">
                  <c:v>7.3166446283031089E-4</c:v>
                </c:pt>
                <c:pt idx="146">
                  <c:v>7.580671914287103E-4</c:v>
                </c:pt>
                <c:pt idx="147">
                  <c:v>7.8534414639246856E-4</c:v>
                </c:pt>
                <c:pt idx="148">
                  <c:v>8.1352123108180841E-4</c:v>
                </c:pt>
                <c:pt idx="149">
                  <c:v>8.4262500470690268E-4</c:v>
                </c:pt>
                <c:pt idx="150">
                  <c:v>8.7268269504576015E-4</c:v>
                </c:pt>
                <c:pt idx="151">
                  <c:v>9.0372221127752448E-4</c:v>
                </c:pt>
                <c:pt idx="152">
                  <c:v>9.3577215692747977E-4</c:v>
                </c:pt>
                <c:pt idx="153">
                  <c:v>9.6886184291984678E-4</c:v>
                </c:pt>
                <c:pt idx="154">
                  <c:v>1.0030213007342376E-3</c:v>
                </c:pt>
                <c:pt idx="155">
                  <c:v>1.0382812956614103E-3</c:v>
                </c:pt>
                <c:pt idx="156">
                  <c:v>1.0746733401537356E-3</c:v>
                </c:pt>
                <c:pt idx="157">
                  <c:v>1.112229707265567E-3</c:v>
                </c:pt>
                <c:pt idx="158">
                  <c:v>1.1509834441784845E-3</c:v>
                </c:pt>
                <c:pt idx="159">
                  <c:v>1.1909683858061166E-3</c:v>
                </c:pt>
                <c:pt idx="160">
                  <c:v>1.2322191684730199E-3</c:v>
                </c:pt>
                <c:pt idx="161">
                  <c:v>1.2747712436618351E-3</c:v>
                </c:pt>
                <c:pt idx="162">
                  <c:v>1.3186608918227423E-3</c:v>
                </c:pt>
                <c:pt idx="163">
                  <c:v>1.3639252362389036E-3</c:v>
                </c:pt>
                <c:pt idx="164">
                  <c:v>1.4106022569413848E-3</c:v>
                </c:pt>
                <c:pt idx="165">
                  <c:v>1.4587308046667472E-3</c:v>
                </c:pt>
                <c:pt idx="166">
                  <c:v>1.5083506148503073E-3</c:v>
                </c:pt>
                <c:pt idx="167">
                  <c:v>1.5595023216476915E-3</c:v>
                </c:pt>
                <c:pt idx="168">
                  <c:v>1.6122274719771231E-3</c:v>
                </c:pt>
                <c:pt idx="169">
                  <c:v>1.6665685395745797E-3</c:v>
                </c:pt>
                <c:pt idx="170">
                  <c:v>1.7225689390536812E-3</c:v>
                </c:pt>
                <c:pt idx="171">
                  <c:v>1.7802730399618786E-3</c:v>
                </c:pt>
                <c:pt idx="172">
                  <c:v>1.8397261808242775E-3</c:v>
                </c:pt>
                <c:pt idx="173">
                  <c:v>1.9009746831660803E-3</c:v>
                </c:pt>
                <c:pt idx="174">
                  <c:v>1.9640658655043761E-3</c:v>
                </c:pt>
                <c:pt idx="175">
                  <c:v>2.0290480572997681E-3</c:v>
                </c:pt>
                <c:pt idx="176">
                  <c:v>2.0959706128579419E-3</c:v>
                </c:pt>
                <c:pt idx="177">
                  <c:v>2.164883925171062E-3</c:v>
                </c:pt>
                <c:pt idx="178">
                  <c:v>2.2358394396885424E-3</c:v>
                </c:pt>
                <c:pt idx="179">
                  <c:v>2.3088896680064958E-3</c:v>
                </c:pt>
                <c:pt idx="180">
                  <c:v>2.3840882014648404E-3</c:v>
                </c:pt>
                <c:pt idx="181">
                  <c:v>2.4614897246407006E-3</c:v>
                </c:pt>
                <c:pt idx="182">
                  <c:v>2.5411500287265262E-3</c:v>
                </c:pt>
                <c:pt idx="183">
                  <c:v>2.6231260247810244E-3</c:v>
                </c:pt>
                <c:pt idx="184">
                  <c:v>2.7074757568406999E-3</c:v>
                </c:pt>
                <c:pt idx="185">
                  <c:v>2.7942584148794472E-3</c:v>
                </c:pt>
                <c:pt idx="186">
                  <c:v>2.8835343476034414E-3</c:v>
                </c:pt>
                <c:pt idx="187">
                  <c:v>2.9753650750682535E-3</c:v>
                </c:pt>
                <c:pt idx="188">
                  <c:v>3.0698133011047403E-3</c:v>
                </c:pt>
                <c:pt idx="189">
                  <c:v>3.1669429255400811E-3</c:v>
                </c:pt>
                <c:pt idx="190">
                  <c:v>3.2668190561999247E-3</c:v>
                </c:pt>
                <c:pt idx="191">
                  <c:v>3.3695080206774812E-3</c:v>
                </c:pt>
                <c:pt idx="192">
                  <c:v>3.4750773778549375E-3</c:v>
                </c:pt>
                <c:pt idx="193">
                  <c:v>3.5835959291623588E-3</c:v>
                </c:pt>
                <c:pt idx="194">
                  <c:v>3.6951337295590349E-3</c:v>
                </c:pt>
                <c:pt idx="195">
                  <c:v>3.8097620982218104E-3</c:v>
                </c:pt>
                <c:pt idx="196">
                  <c:v>3.9275536289247789E-3</c:v>
                </c:pt>
                <c:pt idx="197">
                  <c:v>4.0485822000944265E-3</c:v>
                </c:pt>
                <c:pt idx="198">
                  <c:v>4.1729229845239623E-3</c:v>
                </c:pt>
                <c:pt idx="199">
                  <c:v>4.3006524587304498E-3</c:v>
                </c:pt>
                <c:pt idx="200">
                  <c:v>4.4318484119380075E-3</c:v>
                </c:pt>
                <c:pt idx="201">
                  <c:v>4.5665899546701487E-3</c:v>
                </c:pt>
                <c:pt idx="202">
                  <c:v>4.7049575269339792E-3</c:v>
                </c:pt>
                <c:pt idx="203">
                  <c:v>4.8470329059789527E-3</c:v>
                </c:pt>
                <c:pt idx="204">
                  <c:v>4.9928992136123763E-3</c:v>
                </c:pt>
                <c:pt idx="205">
                  <c:v>5.1426409230539392E-3</c:v>
                </c:pt>
                <c:pt idx="206">
                  <c:v>5.2963438653110201E-3</c:v>
                </c:pt>
                <c:pt idx="207">
                  <c:v>5.4540952350565454E-3</c:v>
                </c:pt>
                <c:pt idx="208">
                  <c:v>5.615983595990969E-3</c:v>
                </c:pt>
                <c:pt idx="209">
                  <c:v>5.7820988856694729E-3</c:v>
                </c:pt>
                <c:pt idx="210">
                  <c:v>5.9525324197758538E-3</c:v>
                </c:pt>
                <c:pt idx="211">
                  <c:v>6.1273768958236873E-3</c:v>
                </c:pt>
                <c:pt idx="212">
                  <c:v>6.3067263962659275E-3</c:v>
                </c:pt>
                <c:pt idx="213">
                  <c:v>6.4906763909933643E-3</c:v>
                </c:pt>
                <c:pt idx="214">
                  <c:v>6.6793237392026202E-3</c:v>
                </c:pt>
                <c:pt idx="215">
                  <c:v>6.8727666906139712E-3</c:v>
                </c:pt>
                <c:pt idx="216">
                  <c:v>7.0711048860194487E-3</c:v>
                </c:pt>
                <c:pt idx="217">
                  <c:v>7.2744393571412182E-3</c:v>
                </c:pt>
                <c:pt idx="218">
                  <c:v>7.4828725257805638E-3</c:v>
                </c:pt>
                <c:pt idx="219">
                  <c:v>7.6965082022373218E-3</c:v>
                </c:pt>
                <c:pt idx="220">
                  <c:v>7.9154515829799686E-3</c:v>
                </c:pt>
                <c:pt idx="221">
                  <c:v>8.1398092475460215E-3</c:v>
                </c:pt>
                <c:pt idx="222">
                  <c:v>8.369689154653033E-3</c:v>
                </c:pt>
                <c:pt idx="223">
                  <c:v>8.6052006374996715E-3</c:v>
                </c:pt>
                <c:pt idx="224">
                  <c:v>8.8464543982372315E-3</c:v>
                </c:pt>
                <c:pt idx="225">
                  <c:v>9.0935625015910529E-3</c:v>
                </c:pt>
                <c:pt idx="226">
                  <c:v>9.3466383676122922E-3</c:v>
                </c:pt>
                <c:pt idx="227">
                  <c:v>9.6057967635395872E-3</c:v>
                </c:pt>
                <c:pt idx="228">
                  <c:v>9.8711537947511439E-3</c:v>
                </c:pt>
                <c:pt idx="229">
                  <c:v>1.0142826894787077E-2</c:v>
                </c:pt>
                <c:pt idx="230">
                  <c:v>1.0420934814422605E-2</c:v>
                </c:pt>
                <c:pt idx="231">
                  <c:v>1.0705597609772187E-2</c:v>
                </c:pt>
                <c:pt idx="232">
                  <c:v>1.0996936629405572E-2</c:v>
                </c:pt>
                <c:pt idx="233">
                  <c:v>1.1295074500456135E-2</c:v>
                </c:pt>
                <c:pt idx="234">
                  <c:v>1.1600135113702561E-2</c:v>
                </c:pt>
                <c:pt idx="235">
                  <c:v>1.1912243607605179E-2</c:v>
                </c:pt>
                <c:pt idx="236">
                  <c:v>1.2231526351277971E-2</c:v>
                </c:pt>
                <c:pt idx="237">
                  <c:v>1.2558110926378211E-2</c:v>
                </c:pt>
                <c:pt idx="238">
                  <c:v>1.2892126107895304E-2</c:v>
                </c:pt>
                <c:pt idx="239">
                  <c:v>1.3233701843821374E-2</c:v>
                </c:pt>
                <c:pt idx="240">
                  <c:v>1.3582969233685613E-2</c:v>
                </c:pt>
                <c:pt idx="241">
                  <c:v>1.3940060505935825E-2</c:v>
                </c:pt>
                <c:pt idx="242">
                  <c:v>1.430510899414969E-2</c:v>
                </c:pt>
                <c:pt idx="243">
                  <c:v>1.4678249112060044E-2</c:v>
                </c:pt>
                <c:pt idx="244">
                  <c:v>1.5059616327377449E-2</c:v>
                </c:pt>
                <c:pt idx="245">
                  <c:v>1.5449347134395174E-2</c:v>
                </c:pt>
                <c:pt idx="246">
                  <c:v>1.5847579025360818E-2</c:v>
                </c:pt>
                <c:pt idx="247">
                  <c:v>1.6254450460600506E-2</c:v>
                </c:pt>
                <c:pt idx="248">
                  <c:v>1.6670100837381057E-2</c:v>
                </c:pt>
                <c:pt idx="249">
                  <c:v>1.7094670457496956E-2</c:v>
                </c:pt>
                <c:pt idx="250">
                  <c:v>1.752830049356854E-2</c:v>
                </c:pt>
                <c:pt idx="251">
                  <c:v>1.797113295403965E-2</c:v>
                </c:pt>
                <c:pt idx="252">
                  <c:v>1.8423310646862048E-2</c:v>
                </c:pt>
                <c:pt idx="253">
                  <c:v>1.8884977141856187E-2</c:v>
                </c:pt>
                <c:pt idx="254">
                  <c:v>1.9356276731736961E-2</c:v>
                </c:pt>
                <c:pt idx="255">
                  <c:v>1.9837354391795337E-2</c:v>
                </c:pt>
                <c:pt idx="256">
                  <c:v>2.0328355738225837E-2</c:v>
                </c:pt>
                <c:pt idx="257">
                  <c:v>2.0829426985092186E-2</c:v>
                </c:pt>
                <c:pt idx="258">
                  <c:v>2.1340714899922782E-2</c:v>
                </c:pt>
                <c:pt idx="259">
                  <c:v>2.1862366757929387E-2</c:v>
                </c:pt>
                <c:pt idx="260">
                  <c:v>2.2394530294842899E-2</c:v>
                </c:pt>
                <c:pt idx="261">
                  <c:v>2.2937353658360693E-2</c:v>
                </c:pt>
                <c:pt idx="262">
                  <c:v>2.3490985358201363E-2</c:v>
                </c:pt>
                <c:pt idx="263">
                  <c:v>2.4055574214762971E-2</c:v>
                </c:pt>
                <c:pt idx="264">
                  <c:v>2.4631269306382507E-2</c:v>
                </c:pt>
                <c:pt idx="265">
                  <c:v>2.5218219915194382E-2</c:v>
                </c:pt>
                <c:pt idx="266">
                  <c:v>2.581657547158769E-2</c:v>
                </c:pt>
                <c:pt idx="267">
                  <c:v>2.6426485497261721E-2</c:v>
                </c:pt>
                <c:pt idx="268">
                  <c:v>2.7048099546881785E-2</c:v>
                </c:pt>
                <c:pt idx="269">
                  <c:v>2.7681567148336573E-2</c:v>
                </c:pt>
                <c:pt idx="270">
                  <c:v>2.8327037741601186E-2</c:v>
                </c:pt>
                <c:pt idx="271">
                  <c:v>2.8984660616209412E-2</c:v>
                </c:pt>
                <c:pt idx="272">
                  <c:v>2.9654584847341278E-2</c:v>
                </c:pt>
                <c:pt idx="273">
                  <c:v>3.0336959230531636E-2</c:v>
                </c:pt>
                <c:pt idx="274">
                  <c:v>3.103193221500827E-2</c:v>
                </c:pt>
                <c:pt idx="275">
                  <c:v>3.1739651835667418E-2</c:v>
                </c:pt>
                <c:pt idx="276">
                  <c:v>3.2460265643697472E-2</c:v>
                </c:pt>
                <c:pt idx="277">
                  <c:v>3.3193920635861122E-2</c:v>
                </c:pt>
                <c:pt idx="278">
                  <c:v>3.3940763182449214E-2</c:v>
                </c:pt>
                <c:pt idx="279">
                  <c:v>3.470093895391882E-2</c:v>
                </c:pt>
                <c:pt idx="280">
                  <c:v>3.5474592846231459E-2</c:v>
                </c:pt>
                <c:pt idx="281">
                  <c:v>3.6261868904906222E-2</c:v>
                </c:pt>
                <c:pt idx="282">
                  <c:v>3.7062910247806474E-2</c:v>
                </c:pt>
                <c:pt idx="283">
                  <c:v>3.7877858986677483E-2</c:v>
                </c:pt>
                <c:pt idx="284">
                  <c:v>3.8706856147455608E-2</c:v>
                </c:pt>
                <c:pt idx="285">
                  <c:v>3.955004158937022E-2</c:v>
                </c:pt>
                <c:pt idx="286">
                  <c:v>4.0407553922860308E-2</c:v>
                </c:pt>
                <c:pt idx="287">
                  <c:v>4.1279530426330417E-2</c:v>
                </c:pt>
                <c:pt idx="288">
                  <c:v>4.2166106961770311E-2</c:v>
                </c:pt>
                <c:pt idx="289">
                  <c:v>4.3067417889265734E-2</c:v>
                </c:pt>
                <c:pt idx="290">
                  <c:v>4.3983595980427191E-2</c:v>
                </c:pt>
                <c:pt idx="291">
                  <c:v>4.49147723307671E-2</c:v>
                </c:pt>
                <c:pt idx="292">
                  <c:v>4.5861076271054887E-2</c:v>
                </c:pt>
                <c:pt idx="293">
                  <c:v>4.6822635277683163E-2</c:v>
                </c:pt>
                <c:pt idx="294">
                  <c:v>4.7799574882077034E-2</c:v>
                </c:pt>
                <c:pt idx="295">
                  <c:v>4.8792018579182764E-2</c:v>
                </c:pt>
                <c:pt idx="296">
                  <c:v>4.9800087735070775E-2</c:v>
                </c:pt>
                <c:pt idx="297">
                  <c:v>5.0823901493691204E-2</c:v>
                </c:pt>
                <c:pt idx="298">
                  <c:v>5.1863576682820565E-2</c:v>
                </c:pt>
                <c:pt idx="299">
                  <c:v>5.2919227719240312E-2</c:v>
                </c:pt>
                <c:pt idx="300">
                  <c:v>5.3990966513188063E-2</c:v>
                </c:pt>
                <c:pt idx="301">
                  <c:v>5.5078902372125788E-2</c:v>
                </c:pt>
                <c:pt idx="302">
                  <c:v>5.6183141903868049E-2</c:v>
                </c:pt>
                <c:pt idx="303">
                  <c:v>5.7303788919117152E-2</c:v>
                </c:pt>
                <c:pt idx="304">
                  <c:v>5.8440944333451469E-2</c:v>
                </c:pt>
                <c:pt idx="305">
                  <c:v>5.959470606881611E-2</c:v>
                </c:pt>
                <c:pt idx="306">
                  <c:v>6.0765168954564776E-2</c:v>
                </c:pt>
                <c:pt idx="307">
                  <c:v>6.1952424628105192E-2</c:v>
                </c:pt>
                <c:pt idx="308">
                  <c:v>6.3156561435198655E-2</c:v>
                </c:pt>
                <c:pt idx="309">
                  <c:v>6.4377664329969345E-2</c:v>
                </c:pt>
                <c:pt idx="310">
                  <c:v>6.5615814774676595E-2</c:v>
                </c:pt>
                <c:pt idx="311">
                  <c:v>6.6871090639307143E-2</c:v>
                </c:pt>
                <c:pt idx="312">
                  <c:v>6.8143566101044578E-2</c:v>
                </c:pt>
                <c:pt idx="313">
                  <c:v>6.9433311543674187E-2</c:v>
                </c:pt>
                <c:pt idx="314">
                  <c:v>7.0740393456983394E-2</c:v>
                </c:pt>
                <c:pt idx="315">
                  <c:v>7.2064874336217985E-2</c:v>
                </c:pt>
                <c:pt idx="316">
                  <c:v>7.3406812581656919E-2</c:v>
                </c:pt>
                <c:pt idx="317">
                  <c:v>7.4766262398367603E-2</c:v>
                </c:pt>
                <c:pt idx="318">
                  <c:v>7.6143273696207353E-2</c:v>
                </c:pt>
                <c:pt idx="319">
                  <c:v>7.7537891990133986E-2</c:v>
                </c:pt>
                <c:pt idx="320">
                  <c:v>7.8950158300894177E-2</c:v>
                </c:pt>
                <c:pt idx="321">
                  <c:v>8.038010905615417E-2</c:v>
                </c:pt>
                <c:pt idx="322">
                  <c:v>8.1827775992142845E-2</c:v>
                </c:pt>
                <c:pt idx="323">
                  <c:v>8.3293186055874463E-2</c:v>
                </c:pt>
                <c:pt idx="324">
                  <c:v>8.4776361308022255E-2</c:v>
                </c:pt>
                <c:pt idx="325">
                  <c:v>8.6277318826511532E-2</c:v>
                </c:pt>
                <c:pt idx="326">
                  <c:v>8.7796070610905663E-2</c:v>
                </c:pt>
                <c:pt idx="327">
                  <c:v>8.9332623487655E-2</c:v>
                </c:pt>
                <c:pt idx="328">
                  <c:v>9.0886979016282898E-2</c:v>
                </c:pt>
                <c:pt idx="329">
                  <c:v>9.2459133396580684E-2</c:v>
                </c:pt>
                <c:pt idx="330">
                  <c:v>9.4049077376886975E-2</c:v>
                </c:pt>
                <c:pt idx="331">
                  <c:v>9.5656796163524016E-2</c:v>
                </c:pt>
                <c:pt idx="332">
                  <c:v>9.7282269331467539E-2</c:v>
                </c:pt>
                <c:pt idx="333">
                  <c:v>9.8925470736323712E-2</c:v>
                </c:pt>
                <c:pt idx="334">
                  <c:v>0.10058636842769055</c:v>
                </c:pt>
                <c:pt idx="335">
                  <c:v>0.10226492456397804</c:v>
                </c:pt>
                <c:pt idx="336">
                  <c:v>0.10396109532876419</c:v>
                </c:pt>
                <c:pt idx="337">
                  <c:v>0.10567483084876363</c:v>
                </c:pt>
                <c:pt idx="338">
                  <c:v>0.1074060751134838</c:v>
                </c:pt>
                <c:pt idx="339">
                  <c:v>0.1091547658966474</c:v>
                </c:pt>
                <c:pt idx="340">
                  <c:v>0.11092083467945554</c:v>
                </c:pt>
                <c:pt idx="341">
                  <c:v>0.1127042065757706</c:v>
                </c:pt>
                <c:pt idx="342">
                  <c:v>0.11450480025929236</c:v>
                </c:pt>
                <c:pt idx="343">
                  <c:v>0.11632252789280711</c:v>
                </c:pt>
                <c:pt idx="344">
                  <c:v>0.11815729505958227</c:v>
                </c:pt>
                <c:pt idx="345">
                  <c:v>0.12000900069698565</c:v>
                </c:pt>
                <c:pt idx="346">
                  <c:v>0.12187753703240178</c:v>
                </c:pt>
                <c:pt idx="347">
                  <c:v>0.12376278952152316</c:v>
                </c:pt>
                <c:pt idx="348">
                  <c:v>0.12566463678908815</c:v>
                </c:pt>
                <c:pt idx="349">
                  <c:v>0.12758295057214192</c:v>
                </c:pt>
                <c:pt idx="350">
                  <c:v>0.12951759566589174</c:v>
                </c:pt>
                <c:pt idx="351">
                  <c:v>0.13146842987223106</c:v>
                </c:pt>
                <c:pt idx="352">
                  <c:v>0.13343530395100231</c:v>
                </c:pt>
                <c:pt idx="353">
                  <c:v>0.13541806157407132</c:v>
                </c:pt>
                <c:pt idx="354">
                  <c:v>0.13741653928228179</c:v>
                </c:pt>
                <c:pt idx="355">
                  <c:v>0.13943056644536031</c:v>
                </c:pt>
                <c:pt idx="356">
                  <c:v>0.14145996522483878</c:v>
                </c:pt>
                <c:pt idx="357">
                  <c:v>0.14350455054006248</c:v>
                </c:pt>
                <c:pt idx="358">
                  <c:v>0.14556413003734761</c:v>
                </c:pt>
                <c:pt idx="359">
                  <c:v>0.14763850406235568</c:v>
                </c:pt>
                <c:pt idx="360">
                  <c:v>0.14972746563574488</c:v>
                </c:pt>
                <c:pt idx="361">
                  <c:v>0.15183080043216163</c:v>
                </c:pt>
                <c:pt idx="362">
                  <c:v>0.15394828676263372</c:v>
                </c:pt>
                <c:pt idx="363">
                  <c:v>0.15607969556042084</c:v>
                </c:pt>
                <c:pt idx="364">
                  <c:v>0.15822479037038306</c:v>
                </c:pt>
                <c:pt idx="365">
                  <c:v>0.1603833273419196</c:v>
                </c:pt>
                <c:pt idx="366">
                  <c:v>0.16255505522553418</c:v>
                </c:pt>
                <c:pt idx="367">
                  <c:v>0.1647397153730768</c:v>
                </c:pt>
                <c:pt idx="368">
                  <c:v>0.16693704174171387</c:v>
                </c:pt>
                <c:pt idx="369">
                  <c:v>0.16914676090167238</c:v>
                </c:pt>
                <c:pt idx="370">
                  <c:v>0.17136859204780741</c:v>
                </c:pt>
                <c:pt idx="371">
                  <c:v>0.17360224701503299</c:v>
                </c:pt>
                <c:pt idx="372">
                  <c:v>0.17584743029766242</c:v>
                </c:pt>
                <c:pt idx="373">
                  <c:v>0.17810383907269359</c:v>
                </c:pt>
                <c:pt idx="374">
                  <c:v>0.18037116322708038</c:v>
                </c:pt>
                <c:pt idx="375">
                  <c:v>0.18264908538902191</c:v>
                </c:pt>
                <c:pt idx="376">
                  <c:v>0.18493728096330536</c:v>
                </c:pt>
                <c:pt idx="377">
                  <c:v>0.18723541817072956</c:v>
                </c:pt>
                <c:pt idx="378">
                  <c:v>0.1895431580916403</c:v>
                </c:pt>
                <c:pt idx="379">
                  <c:v>0.19186015471359938</c:v>
                </c:pt>
                <c:pt idx="380">
                  <c:v>0.19418605498321304</c:v>
                </c:pt>
                <c:pt idx="381">
                  <c:v>0.19652049886213654</c:v>
                </c:pt>
                <c:pt idx="382">
                  <c:v>0.19886311938727594</c:v>
                </c:pt>
                <c:pt idx="383">
                  <c:v>0.2012135427351974</c:v>
                </c:pt>
                <c:pt idx="384">
                  <c:v>0.20357138829075938</c:v>
                </c:pt>
                <c:pt idx="385">
                  <c:v>0.20593626871997478</c:v>
                </c:pt>
                <c:pt idx="386">
                  <c:v>0.20830779004710831</c:v>
                </c:pt>
                <c:pt idx="387">
                  <c:v>0.21068555173601533</c:v>
                </c:pt>
                <c:pt idx="388">
                  <c:v>0.21306914677571784</c:v>
                </c:pt>
                <c:pt idx="389">
                  <c:v>0.21545816177021973</c:v>
                </c:pt>
                <c:pt idx="390">
                  <c:v>0.21785217703255053</c:v>
                </c:pt>
                <c:pt idx="391">
                  <c:v>0.22025076668303334</c:v>
                </c:pt>
                <c:pt idx="392">
                  <c:v>0.22265349875176113</c:v>
                </c:pt>
                <c:pt idx="393">
                  <c:v>0.22505993528526971</c:v>
                </c:pt>
                <c:pt idx="394">
                  <c:v>0.22746963245738591</c:v>
                </c:pt>
                <c:pt idx="395">
                  <c:v>0.2298821406842331</c:v>
                </c:pt>
                <c:pt idx="396">
                  <c:v>0.2322970047433662</c:v>
                </c:pt>
                <c:pt idx="397">
                  <c:v>0.23471376389701187</c:v>
                </c:pt>
                <c:pt idx="398">
                  <c:v>0.23713195201937959</c:v>
                </c:pt>
                <c:pt idx="399">
                  <c:v>0.23955109772801339</c:v>
                </c:pt>
                <c:pt idx="400">
                  <c:v>0.24197072451914337</c:v>
                </c:pt>
                <c:pt idx="401">
                  <c:v>0.24439035090699954</c:v>
                </c:pt>
                <c:pt idx="402">
                  <c:v>0.24680949056704282</c:v>
                </c:pt>
                <c:pt idx="403">
                  <c:v>0.249227652483066</c:v>
                </c:pt>
                <c:pt idx="404">
                  <c:v>0.25164434109811712</c:v>
                </c:pt>
                <c:pt idx="405">
                  <c:v>0.25405905646918897</c:v>
                </c:pt>
                <c:pt idx="406">
                  <c:v>0.2564712944256205</c:v>
                </c:pt>
                <c:pt idx="407">
                  <c:v>0.25888054673114891</c:v>
                </c:pt>
                <c:pt idx="408">
                  <c:v>0.26128630124955315</c:v>
                </c:pt>
                <c:pt idx="409">
                  <c:v>0.26368804211381813</c:v>
                </c:pt>
                <c:pt idx="410">
                  <c:v>0.26608524989875476</c:v>
                </c:pt>
                <c:pt idx="411">
                  <c:v>0.26847740179700241</c:v>
                </c:pt>
                <c:pt idx="412">
                  <c:v>0.27086397179833804</c:v>
                </c:pt>
                <c:pt idx="413">
                  <c:v>0.27324443087221623</c:v>
                </c:pt>
                <c:pt idx="414">
                  <c:v>0.27561824715345662</c:v>
                </c:pt>
                <c:pt idx="415">
                  <c:v>0.27798488613099659</c:v>
                </c:pt>
                <c:pt idx="416">
                  <c:v>0.28034381083962062</c:v>
                </c:pt>
                <c:pt idx="417">
                  <c:v>0.28269448205458025</c:v>
                </c:pt>
                <c:pt idx="418">
                  <c:v>0.28503635848900716</c:v>
                </c:pt>
                <c:pt idx="419">
                  <c:v>0.2873688969940284</c:v>
                </c:pt>
                <c:pt idx="420">
                  <c:v>0.28969155276148278</c:v>
                </c:pt>
                <c:pt idx="421">
                  <c:v>0.29200377952914142</c:v>
                </c:pt>
                <c:pt idx="422">
                  <c:v>0.29430502978832507</c:v>
                </c:pt>
                <c:pt idx="423">
                  <c:v>0.29659475499381582</c:v>
                </c:pt>
                <c:pt idx="424">
                  <c:v>0.29887240577595287</c:v>
                </c:pt>
                <c:pt idx="425">
                  <c:v>0.30113743215480443</c:v>
                </c:pt>
                <c:pt idx="426">
                  <c:v>0.30338928375630009</c:v>
                </c:pt>
                <c:pt idx="427">
                  <c:v>0.30562741003020999</c:v>
                </c:pt>
                <c:pt idx="428">
                  <c:v>0.30785126046985301</c:v>
                </c:pt>
                <c:pt idx="429">
                  <c:v>0.31006028483341613</c:v>
                </c:pt>
                <c:pt idx="430">
                  <c:v>0.31225393336676122</c:v>
                </c:pt>
                <c:pt idx="431">
                  <c:v>0.3144316570275974</c:v>
                </c:pt>
                <c:pt idx="432">
                  <c:v>0.31659290771089288</c:v>
                </c:pt>
                <c:pt idx="433">
                  <c:v>0.31873713847540158</c:v>
                </c:pt>
                <c:pt idx="434">
                  <c:v>0.32086380377117246</c:v>
                </c:pt>
                <c:pt idx="435">
                  <c:v>0.32297235966791443</c:v>
                </c:pt>
                <c:pt idx="436">
                  <c:v>0.32506226408408218</c:v>
                </c:pt>
                <c:pt idx="437">
                  <c:v>0.32713297701655447</c:v>
                </c:pt>
                <c:pt idx="438">
                  <c:v>0.32918396077076478</c:v>
                </c:pt>
                <c:pt idx="439">
                  <c:v>0.33121468019115285</c:v>
                </c:pt>
                <c:pt idx="440">
                  <c:v>0.33322460289179973</c:v>
                </c:pt>
                <c:pt idx="441">
                  <c:v>0.33521319948710615</c:v>
                </c:pt>
                <c:pt idx="442">
                  <c:v>0.33717994382238053</c:v>
                </c:pt>
                <c:pt idx="443">
                  <c:v>0.33912431320419212</c:v>
                </c:pt>
                <c:pt idx="444">
                  <c:v>0.34104578863035268</c:v>
                </c:pt>
                <c:pt idx="445">
                  <c:v>0.3429438550193839</c:v>
                </c:pt>
                <c:pt idx="446">
                  <c:v>0.34481800143933333</c:v>
                </c:pt>
                <c:pt idx="447">
                  <c:v>0.3466677213357916</c:v>
                </c:pt>
                <c:pt idx="448">
                  <c:v>0.34849251275897458</c:v>
                </c:pt>
                <c:pt idx="449">
                  <c:v>0.35029187858972588</c:v>
                </c:pt>
                <c:pt idx="450">
                  <c:v>0.35206532676429952</c:v>
                </c:pt>
                <c:pt idx="451">
                  <c:v>0.35381237049777964</c:v>
                </c:pt>
                <c:pt idx="452">
                  <c:v>0.35553252850599715</c:v>
                </c:pt>
                <c:pt idx="453">
                  <c:v>0.35722532522580086</c:v>
                </c:pt>
                <c:pt idx="454">
                  <c:v>0.35889029103354464</c:v>
                </c:pt>
                <c:pt idx="455">
                  <c:v>0.36052696246164795</c:v>
                </c:pt>
                <c:pt idx="456">
                  <c:v>0.36213488241309233</c:v>
                </c:pt>
                <c:pt idx="457">
                  <c:v>0.36371360037371347</c:v>
                </c:pt>
                <c:pt idx="458">
                  <c:v>0.36526267262215389</c:v>
                </c:pt>
                <c:pt idx="459">
                  <c:v>0.36678166243733612</c:v>
                </c:pt>
                <c:pt idx="460">
                  <c:v>0.36827014030332339</c:v>
                </c:pt>
                <c:pt idx="461">
                  <c:v>0.36972768411143242</c:v>
                </c:pt>
                <c:pt idx="462">
                  <c:v>0.37115387935946603</c:v>
                </c:pt>
                <c:pt idx="463">
                  <c:v>0.37254831934793342</c:v>
                </c:pt>
                <c:pt idx="464">
                  <c:v>0.37391060537312837</c:v>
                </c:pt>
                <c:pt idx="465">
                  <c:v>0.37524034691693797</c:v>
                </c:pt>
                <c:pt idx="466">
                  <c:v>0.37653716183325397</c:v>
                </c:pt>
                <c:pt idx="467">
                  <c:v>0.37780067653086458</c:v>
                </c:pt>
                <c:pt idx="468">
                  <c:v>0.37903052615270166</c:v>
                </c:pt>
                <c:pt idx="469">
                  <c:v>0.38022635475132499</c:v>
                </c:pt>
                <c:pt idx="470">
                  <c:v>0.38138781546052414</c:v>
                </c:pt>
                <c:pt idx="471">
                  <c:v>0.38251457066292405</c:v>
                </c:pt>
                <c:pt idx="472">
                  <c:v>0.38360629215347852</c:v>
                </c:pt>
                <c:pt idx="473">
                  <c:v>0.38466266129874283</c:v>
                </c:pt>
                <c:pt idx="474">
                  <c:v>0.38568336919181612</c:v>
                </c:pt>
                <c:pt idx="475">
                  <c:v>0.38666811680284924</c:v>
                </c:pt>
                <c:pt idx="476">
                  <c:v>0.38761661512501411</c:v>
                </c:pt>
                <c:pt idx="477">
                  <c:v>0.38852858531583595</c:v>
                </c:pt>
                <c:pt idx="478">
                  <c:v>0.38940375883379047</c:v>
                </c:pt>
                <c:pt idx="479">
                  <c:v>0.39024187757007428</c:v>
                </c:pt>
                <c:pt idx="480">
                  <c:v>0.39104269397545588</c:v>
                </c:pt>
                <c:pt idx="481">
                  <c:v>0.39180597118212113</c:v>
                </c:pt>
                <c:pt idx="482">
                  <c:v>0.39253148312042896</c:v>
                </c:pt>
                <c:pt idx="483">
                  <c:v>0.39321901463049719</c:v>
                </c:pt>
                <c:pt idx="484">
                  <c:v>0.39386836156854083</c:v>
                </c:pt>
                <c:pt idx="485">
                  <c:v>0.39447933090788895</c:v>
                </c:pt>
                <c:pt idx="486">
                  <c:v>0.39505174083461131</c:v>
                </c:pt>
                <c:pt idx="487">
                  <c:v>0.39558542083768738</c:v>
                </c:pt>
                <c:pt idx="488">
                  <c:v>0.3960802117936561</c:v>
                </c:pt>
                <c:pt idx="489">
                  <c:v>0.39653596604568575</c:v>
                </c:pt>
                <c:pt idx="490">
                  <c:v>0.39695254747701181</c:v>
                </c:pt>
                <c:pt idx="491">
                  <c:v>0.39732983157868834</c:v>
                </c:pt>
                <c:pt idx="492">
                  <c:v>0.39766770551160885</c:v>
                </c:pt>
                <c:pt idx="493">
                  <c:v>0.39796606816275104</c:v>
                </c:pt>
                <c:pt idx="494">
                  <c:v>0.39822483019560695</c:v>
                </c:pt>
                <c:pt idx="495">
                  <c:v>0.39844391409476404</c:v>
                </c:pt>
                <c:pt idx="496">
                  <c:v>0.39862325420460504</c:v>
                </c:pt>
                <c:pt idx="497">
                  <c:v>0.39876279676209969</c:v>
                </c:pt>
                <c:pt idx="498">
                  <c:v>0.39886249992366613</c:v>
                </c:pt>
                <c:pt idx="499">
                  <c:v>0.39892233378608216</c:v>
                </c:pt>
                <c:pt idx="500">
                  <c:v>0.3989422804014327</c:v>
                </c:pt>
                <c:pt idx="501">
                  <c:v>0.39892233378608216</c:v>
                </c:pt>
                <c:pt idx="502">
                  <c:v>0.39886249992366613</c:v>
                </c:pt>
                <c:pt idx="503">
                  <c:v>0.39876279676209969</c:v>
                </c:pt>
                <c:pt idx="504">
                  <c:v>0.39862325420460504</c:v>
                </c:pt>
                <c:pt idx="505">
                  <c:v>0.39844391409476404</c:v>
                </c:pt>
                <c:pt idx="506">
                  <c:v>0.39822483019560689</c:v>
                </c:pt>
                <c:pt idx="507">
                  <c:v>0.39796606816275104</c:v>
                </c:pt>
                <c:pt idx="508">
                  <c:v>0.39766770551160885</c:v>
                </c:pt>
                <c:pt idx="509">
                  <c:v>0.39732983157868834</c:v>
                </c:pt>
                <c:pt idx="510">
                  <c:v>0.39695254747701175</c:v>
                </c:pt>
                <c:pt idx="511">
                  <c:v>0.39653596604568575</c:v>
                </c:pt>
                <c:pt idx="512">
                  <c:v>0.3960802117936561</c:v>
                </c:pt>
                <c:pt idx="513">
                  <c:v>0.39558542083768738</c:v>
                </c:pt>
                <c:pt idx="514">
                  <c:v>0.39505174083461131</c:v>
                </c:pt>
                <c:pt idx="515">
                  <c:v>0.39447933090788889</c:v>
                </c:pt>
                <c:pt idx="516">
                  <c:v>0.39386836156854083</c:v>
                </c:pt>
                <c:pt idx="517">
                  <c:v>0.39321901463049719</c:v>
                </c:pt>
                <c:pt idx="518">
                  <c:v>0.39253148312042896</c:v>
                </c:pt>
                <c:pt idx="519">
                  <c:v>0.39180597118212107</c:v>
                </c:pt>
                <c:pt idx="520">
                  <c:v>0.39104269397545588</c:v>
                </c:pt>
                <c:pt idx="521">
                  <c:v>0.39024187757007428</c:v>
                </c:pt>
                <c:pt idx="522">
                  <c:v>0.38940375883379047</c:v>
                </c:pt>
                <c:pt idx="523">
                  <c:v>0.38852858531583589</c:v>
                </c:pt>
                <c:pt idx="524">
                  <c:v>0.38761661512501411</c:v>
                </c:pt>
                <c:pt idx="525">
                  <c:v>0.38666811680284924</c:v>
                </c:pt>
                <c:pt idx="526">
                  <c:v>0.38568336919181612</c:v>
                </c:pt>
                <c:pt idx="527">
                  <c:v>0.38466266129874277</c:v>
                </c:pt>
                <c:pt idx="528">
                  <c:v>0.38360629215347852</c:v>
                </c:pt>
                <c:pt idx="529">
                  <c:v>0.38251457066292405</c:v>
                </c:pt>
                <c:pt idx="530">
                  <c:v>0.38138781546052414</c:v>
                </c:pt>
                <c:pt idx="531">
                  <c:v>0.38022635475132488</c:v>
                </c:pt>
                <c:pt idx="532">
                  <c:v>0.37903052615270166</c:v>
                </c:pt>
                <c:pt idx="533">
                  <c:v>0.37780067653086458</c:v>
                </c:pt>
                <c:pt idx="534">
                  <c:v>0.37653716183325397</c:v>
                </c:pt>
                <c:pt idx="535">
                  <c:v>0.37524034691693781</c:v>
                </c:pt>
                <c:pt idx="536">
                  <c:v>0.37391060537312837</c:v>
                </c:pt>
                <c:pt idx="537">
                  <c:v>0.37254831934793342</c:v>
                </c:pt>
                <c:pt idx="538">
                  <c:v>0.37115387935946603</c:v>
                </c:pt>
                <c:pt idx="539">
                  <c:v>0.36972768411143242</c:v>
                </c:pt>
                <c:pt idx="540">
                  <c:v>0.36827014030332328</c:v>
                </c:pt>
                <c:pt idx="541">
                  <c:v>0.36678166243733612</c:v>
                </c:pt>
                <c:pt idx="542">
                  <c:v>0.36526267262215389</c:v>
                </c:pt>
                <c:pt idx="543">
                  <c:v>0.36371360037371347</c:v>
                </c:pt>
                <c:pt idx="544">
                  <c:v>0.36213488241309216</c:v>
                </c:pt>
                <c:pt idx="545">
                  <c:v>0.36052696246164795</c:v>
                </c:pt>
                <c:pt idx="546">
                  <c:v>0.35889029103354464</c:v>
                </c:pt>
                <c:pt idx="547">
                  <c:v>0.35722532522580086</c:v>
                </c:pt>
                <c:pt idx="548">
                  <c:v>0.35553252850599704</c:v>
                </c:pt>
                <c:pt idx="549">
                  <c:v>0.35381237049777964</c:v>
                </c:pt>
                <c:pt idx="550">
                  <c:v>0.35206532676429952</c:v>
                </c:pt>
                <c:pt idx="551">
                  <c:v>0.35029187858972588</c:v>
                </c:pt>
                <c:pt idx="552">
                  <c:v>0.34849251275897447</c:v>
                </c:pt>
                <c:pt idx="553">
                  <c:v>0.3466677213357916</c:v>
                </c:pt>
                <c:pt idx="554">
                  <c:v>0.34481800143933333</c:v>
                </c:pt>
                <c:pt idx="555">
                  <c:v>0.3429438550193839</c:v>
                </c:pt>
                <c:pt idx="556">
                  <c:v>0.34104578863035245</c:v>
                </c:pt>
                <c:pt idx="557">
                  <c:v>0.33912431320419212</c:v>
                </c:pt>
                <c:pt idx="558">
                  <c:v>0.33717994382238053</c:v>
                </c:pt>
                <c:pt idx="559">
                  <c:v>0.33521319948710615</c:v>
                </c:pt>
                <c:pt idx="560">
                  <c:v>0.33322460289179956</c:v>
                </c:pt>
                <c:pt idx="561">
                  <c:v>0.33121468019115285</c:v>
                </c:pt>
                <c:pt idx="562">
                  <c:v>0.32918396077076478</c:v>
                </c:pt>
                <c:pt idx="563">
                  <c:v>0.32713297701655447</c:v>
                </c:pt>
                <c:pt idx="564">
                  <c:v>0.32506226408408218</c:v>
                </c:pt>
                <c:pt idx="565">
                  <c:v>0.32297235966791421</c:v>
                </c:pt>
                <c:pt idx="566">
                  <c:v>0.32086380377117246</c:v>
                </c:pt>
                <c:pt idx="567">
                  <c:v>0.31873713847540158</c:v>
                </c:pt>
                <c:pt idx="568">
                  <c:v>0.31659290771089288</c:v>
                </c:pt>
                <c:pt idx="569">
                  <c:v>0.31443165702759723</c:v>
                </c:pt>
                <c:pt idx="570">
                  <c:v>0.31225393336676122</c:v>
                </c:pt>
                <c:pt idx="571">
                  <c:v>0.31006028483341613</c:v>
                </c:pt>
                <c:pt idx="572">
                  <c:v>0.30785126046985301</c:v>
                </c:pt>
                <c:pt idx="573">
                  <c:v>0.30562741003020982</c:v>
                </c:pt>
                <c:pt idx="574">
                  <c:v>0.30338928375630009</c:v>
                </c:pt>
                <c:pt idx="575">
                  <c:v>0.30113743215480443</c:v>
                </c:pt>
                <c:pt idx="576">
                  <c:v>0.29887240577595287</c:v>
                </c:pt>
                <c:pt idx="577">
                  <c:v>0.29659475499381566</c:v>
                </c:pt>
                <c:pt idx="578">
                  <c:v>0.29430502978832507</c:v>
                </c:pt>
                <c:pt idx="579">
                  <c:v>0.29200377952914142</c:v>
                </c:pt>
                <c:pt idx="580">
                  <c:v>0.28969155276148278</c:v>
                </c:pt>
                <c:pt idx="581">
                  <c:v>0.28736889699402818</c:v>
                </c:pt>
                <c:pt idx="582">
                  <c:v>0.28503635848900716</c:v>
                </c:pt>
                <c:pt idx="583">
                  <c:v>0.28269448205458025</c:v>
                </c:pt>
                <c:pt idx="584">
                  <c:v>0.28034381083962062</c:v>
                </c:pt>
                <c:pt idx="585">
                  <c:v>0.27798488613099637</c:v>
                </c:pt>
                <c:pt idx="586">
                  <c:v>0.27561824715345662</c:v>
                </c:pt>
                <c:pt idx="587">
                  <c:v>0.27324443087221623</c:v>
                </c:pt>
                <c:pt idx="588">
                  <c:v>0.27086397179833804</c:v>
                </c:pt>
                <c:pt idx="589">
                  <c:v>0.26847740179700241</c:v>
                </c:pt>
                <c:pt idx="590">
                  <c:v>0.26608524989875476</c:v>
                </c:pt>
                <c:pt idx="591">
                  <c:v>0.26368804211381813</c:v>
                </c:pt>
                <c:pt idx="592">
                  <c:v>0.26128630124955315</c:v>
                </c:pt>
                <c:pt idx="593">
                  <c:v>0.25888054673114891</c:v>
                </c:pt>
                <c:pt idx="594">
                  <c:v>0.25647129442562028</c:v>
                </c:pt>
                <c:pt idx="595">
                  <c:v>0.25405905646918897</c:v>
                </c:pt>
                <c:pt idx="596">
                  <c:v>0.25164434109811712</c:v>
                </c:pt>
                <c:pt idx="597">
                  <c:v>0.249227652483066</c:v>
                </c:pt>
                <c:pt idx="598">
                  <c:v>0.24680949056704266</c:v>
                </c:pt>
                <c:pt idx="599">
                  <c:v>0.24439035090699954</c:v>
                </c:pt>
                <c:pt idx="600">
                  <c:v>0.24197072451914337</c:v>
                </c:pt>
                <c:pt idx="601">
                  <c:v>0.23955109772801339</c:v>
                </c:pt>
                <c:pt idx="602">
                  <c:v>0.23713195201937948</c:v>
                </c:pt>
                <c:pt idx="603">
                  <c:v>0.23471376389701173</c:v>
                </c:pt>
                <c:pt idx="604">
                  <c:v>0.2322970047433662</c:v>
                </c:pt>
                <c:pt idx="605">
                  <c:v>0.2298821406842331</c:v>
                </c:pt>
                <c:pt idx="606">
                  <c:v>0.22746963245738577</c:v>
                </c:pt>
                <c:pt idx="607">
                  <c:v>0.22505993528526957</c:v>
                </c:pt>
                <c:pt idx="608">
                  <c:v>0.22265349875176113</c:v>
                </c:pt>
                <c:pt idx="609">
                  <c:v>0.22025076668303334</c:v>
                </c:pt>
                <c:pt idx="610">
                  <c:v>0.21785217703255041</c:v>
                </c:pt>
                <c:pt idx="611">
                  <c:v>0.21545816177021965</c:v>
                </c:pt>
                <c:pt idx="612">
                  <c:v>0.21306914677571784</c:v>
                </c:pt>
                <c:pt idx="613">
                  <c:v>0.21068555173601533</c:v>
                </c:pt>
                <c:pt idx="614">
                  <c:v>0.20830779004710823</c:v>
                </c:pt>
                <c:pt idx="615">
                  <c:v>0.20593626871997464</c:v>
                </c:pt>
                <c:pt idx="616">
                  <c:v>0.20357138829075938</c:v>
                </c:pt>
                <c:pt idx="617">
                  <c:v>0.2012135427351974</c:v>
                </c:pt>
                <c:pt idx="618">
                  <c:v>0.19886311938727594</c:v>
                </c:pt>
                <c:pt idx="619">
                  <c:v>0.19652049886213643</c:v>
                </c:pt>
                <c:pt idx="620">
                  <c:v>0.19418605498321292</c:v>
                </c:pt>
                <c:pt idx="621">
                  <c:v>0.19186015471359938</c:v>
                </c:pt>
                <c:pt idx="622">
                  <c:v>0.1895431580916403</c:v>
                </c:pt>
                <c:pt idx="623">
                  <c:v>0.18723541817072945</c:v>
                </c:pt>
                <c:pt idx="624">
                  <c:v>0.18493728096330525</c:v>
                </c:pt>
                <c:pt idx="625">
                  <c:v>0.18264908538902191</c:v>
                </c:pt>
                <c:pt idx="626">
                  <c:v>0.18037116322708038</c:v>
                </c:pt>
                <c:pt idx="627">
                  <c:v>0.17810383907269348</c:v>
                </c:pt>
                <c:pt idx="628">
                  <c:v>0.17584743029766231</c:v>
                </c:pt>
                <c:pt idx="629">
                  <c:v>0.17360224701503299</c:v>
                </c:pt>
                <c:pt idx="630">
                  <c:v>0.17136859204780741</c:v>
                </c:pt>
                <c:pt idx="631">
                  <c:v>0.1691467609016723</c:v>
                </c:pt>
                <c:pt idx="632">
                  <c:v>0.16693704174171375</c:v>
                </c:pt>
                <c:pt idx="633">
                  <c:v>0.1647397153730768</c:v>
                </c:pt>
                <c:pt idx="634">
                  <c:v>0.16255505522553418</c:v>
                </c:pt>
                <c:pt idx="635">
                  <c:v>0.16038332734191951</c:v>
                </c:pt>
                <c:pt idx="636">
                  <c:v>0.15822479037038298</c:v>
                </c:pt>
                <c:pt idx="637">
                  <c:v>0.15607969556042084</c:v>
                </c:pt>
                <c:pt idx="638">
                  <c:v>0.15394828676263372</c:v>
                </c:pt>
                <c:pt idx="639">
                  <c:v>0.15183080043216157</c:v>
                </c:pt>
                <c:pt idx="640">
                  <c:v>0.14972746563574479</c:v>
                </c:pt>
                <c:pt idx="641">
                  <c:v>0.14763850406235568</c:v>
                </c:pt>
                <c:pt idx="642">
                  <c:v>0.14556413003734761</c:v>
                </c:pt>
                <c:pt idx="643">
                  <c:v>0.14350455054006248</c:v>
                </c:pt>
                <c:pt idx="644">
                  <c:v>0.1414599652248387</c:v>
                </c:pt>
                <c:pt idx="645">
                  <c:v>0.13943056644536023</c:v>
                </c:pt>
                <c:pt idx="646">
                  <c:v>0.13741653928228179</c:v>
                </c:pt>
                <c:pt idx="647">
                  <c:v>0.13541806157407132</c:v>
                </c:pt>
                <c:pt idx="648">
                  <c:v>0.1334353039510022</c:v>
                </c:pt>
                <c:pt idx="649">
                  <c:v>0.13146842987223098</c:v>
                </c:pt>
                <c:pt idx="650">
                  <c:v>0.12951759566589174</c:v>
                </c:pt>
                <c:pt idx="651">
                  <c:v>0.12758295057214192</c:v>
                </c:pt>
                <c:pt idx="652">
                  <c:v>0.12566463678908804</c:v>
                </c:pt>
                <c:pt idx="653">
                  <c:v>0.12376278952152307</c:v>
                </c:pt>
                <c:pt idx="654">
                  <c:v>0.12187753703240178</c:v>
                </c:pt>
                <c:pt idx="655">
                  <c:v>0.12000900069698565</c:v>
                </c:pt>
                <c:pt idx="656">
                  <c:v>0.11815729505958221</c:v>
                </c:pt>
                <c:pt idx="657">
                  <c:v>0.11632252789280702</c:v>
                </c:pt>
                <c:pt idx="658">
                  <c:v>0.11450480025929236</c:v>
                </c:pt>
                <c:pt idx="659">
                  <c:v>0.1127042065757706</c:v>
                </c:pt>
                <c:pt idx="660">
                  <c:v>0.11092083467945546</c:v>
                </c:pt>
                <c:pt idx="661">
                  <c:v>0.10915476589664731</c:v>
                </c:pt>
                <c:pt idx="662">
                  <c:v>0.1074060751134838</c:v>
                </c:pt>
                <c:pt idx="663">
                  <c:v>0.10567483084876363</c:v>
                </c:pt>
                <c:pt idx="664">
                  <c:v>0.1039610953287641</c:v>
                </c:pt>
                <c:pt idx="665">
                  <c:v>0.10226492456397797</c:v>
                </c:pt>
                <c:pt idx="666">
                  <c:v>0.10058636842769055</c:v>
                </c:pt>
                <c:pt idx="667">
                  <c:v>9.8925470736323712E-2</c:v>
                </c:pt>
                <c:pt idx="668">
                  <c:v>9.7282269331467539E-2</c:v>
                </c:pt>
                <c:pt idx="669">
                  <c:v>9.5656796163523933E-2</c:v>
                </c:pt>
                <c:pt idx="670">
                  <c:v>9.4049077376886905E-2</c:v>
                </c:pt>
                <c:pt idx="671">
                  <c:v>9.2459133396580684E-2</c:v>
                </c:pt>
                <c:pt idx="672">
                  <c:v>9.0886979016282898E-2</c:v>
                </c:pt>
                <c:pt idx="673">
                  <c:v>8.933262348765493E-2</c:v>
                </c:pt>
                <c:pt idx="674">
                  <c:v>8.7796070610905594E-2</c:v>
                </c:pt>
                <c:pt idx="675">
                  <c:v>8.6277318826511532E-2</c:v>
                </c:pt>
                <c:pt idx="676">
                  <c:v>8.4776361308022255E-2</c:v>
                </c:pt>
                <c:pt idx="677">
                  <c:v>8.3293186055874407E-2</c:v>
                </c:pt>
                <c:pt idx="678">
                  <c:v>8.1827775992142762E-2</c:v>
                </c:pt>
                <c:pt idx="679">
                  <c:v>8.038010905615417E-2</c:v>
                </c:pt>
                <c:pt idx="680">
                  <c:v>7.8950158300894177E-2</c:v>
                </c:pt>
                <c:pt idx="681">
                  <c:v>7.7537891990133917E-2</c:v>
                </c:pt>
                <c:pt idx="682">
                  <c:v>7.6143273696207284E-2</c:v>
                </c:pt>
                <c:pt idx="683">
                  <c:v>7.4766262398367603E-2</c:v>
                </c:pt>
                <c:pt idx="684">
                  <c:v>7.3406812581656919E-2</c:v>
                </c:pt>
                <c:pt idx="685">
                  <c:v>7.2064874336217916E-2</c:v>
                </c:pt>
                <c:pt idx="686">
                  <c:v>7.0740393456983339E-2</c:v>
                </c:pt>
                <c:pt idx="687">
                  <c:v>6.9433311543674187E-2</c:v>
                </c:pt>
                <c:pt idx="688">
                  <c:v>6.8143566101044578E-2</c:v>
                </c:pt>
                <c:pt idx="689">
                  <c:v>6.6871090639307074E-2</c:v>
                </c:pt>
                <c:pt idx="690">
                  <c:v>6.5615814774676554E-2</c:v>
                </c:pt>
                <c:pt idx="691">
                  <c:v>6.4377664329969345E-2</c:v>
                </c:pt>
                <c:pt idx="692">
                  <c:v>6.3156561435198655E-2</c:v>
                </c:pt>
                <c:pt idx="693">
                  <c:v>6.1952424628105192E-2</c:v>
                </c:pt>
                <c:pt idx="694">
                  <c:v>6.0765168954564734E-2</c:v>
                </c:pt>
                <c:pt idx="695">
                  <c:v>5.9594706068816054E-2</c:v>
                </c:pt>
                <c:pt idx="696">
                  <c:v>5.8440944333451469E-2</c:v>
                </c:pt>
                <c:pt idx="697">
                  <c:v>5.7303788919117152E-2</c:v>
                </c:pt>
                <c:pt idx="698">
                  <c:v>5.6183141903867993E-2</c:v>
                </c:pt>
                <c:pt idx="699">
                  <c:v>5.5078902372125739E-2</c:v>
                </c:pt>
                <c:pt idx="700">
                  <c:v>5.3990966513188063E-2</c:v>
                </c:pt>
                <c:pt idx="701">
                  <c:v>5.2919227719240312E-2</c:v>
                </c:pt>
                <c:pt idx="702">
                  <c:v>5.186357668282051E-2</c:v>
                </c:pt>
                <c:pt idx="703">
                  <c:v>5.0823901493691162E-2</c:v>
                </c:pt>
                <c:pt idx="704">
                  <c:v>4.9800087735070775E-2</c:v>
                </c:pt>
                <c:pt idx="705">
                  <c:v>4.8792018579182764E-2</c:v>
                </c:pt>
                <c:pt idx="706">
                  <c:v>4.7799574882076964E-2</c:v>
                </c:pt>
                <c:pt idx="707">
                  <c:v>4.6822635277683121E-2</c:v>
                </c:pt>
                <c:pt idx="708">
                  <c:v>4.5861076271054887E-2</c:v>
                </c:pt>
                <c:pt idx="709">
                  <c:v>4.49147723307671E-2</c:v>
                </c:pt>
                <c:pt idx="710">
                  <c:v>4.3983595980427156E-2</c:v>
                </c:pt>
                <c:pt idx="711">
                  <c:v>4.3067417889265699E-2</c:v>
                </c:pt>
                <c:pt idx="712">
                  <c:v>4.2166106961770311E-2</c:v>
                </c:pt>
                <c:pt idx="713">
                  <c:v>4.1279530426330417E-2</c:v>
                </c:pt>
                <c:pt idx="714">
                  <c:v>4.0407553922860252E-2</c:v>
                </c:pt>
                <c:pt idx="715">
                  <c:v>3.9550041589370186E-2</c:v>
                </c:pt>
                <c:pt idx="716">
                  <c:v>3.8706856147455608E-2</c:v>
                </c:pt>
                <c:pt idx="717">
                  <c:v>3.7877858986677483E-2</c:v>
                </c:pt>
                <c:pt idx="718">
                  <c:v>3.7062910247806502E-2</c:v>
                </c:pt>
                <c:pt idx="719">
                  <c:v>3.6261868904906187E-2</c:v>
                </c:pt>
                <c:pt idx="720">
                  <c:v>3.5474592846231424E-2</c:v>
                </c:pt>
                <c:pt idx="721">
                  <c:v>3.470093895391882E-2</c:v>
                </c:pt>
                <c:pt idx="722">
                  <c:v>3.3940763182449214E-2</c:v>
                </c:pt>
                <c:pt idx="723">
                  <c:v>3.3193920635861088E-2</c:v>
                </c:pt>
                <c:pt idx="724">
                  <c:v>3.2460265643697445E-2</c:v>
                </c:pt>
                <c:pt idx="725">
                  <c:v>3.1739651835667418E-2</c:v>
                </c:pt>
                <c:pt idx="726">
                  <c:v>3.103193221500827E-2</c:v>
                </c:pt>
                <c:pt idx="727">
                  <c:v>3.0336959230531597E-2</c:v>
                </c:pt>
                <c:pt idx="728">
                  <c:v>2.965458484734125E-2</c:v>
                </c:pt>
                <c:pt idx="729">
                  <c:v>2.8984660616209412E-2</c:v>
                </c:pt>
                <c:pt idx="730">
                  <c:v>2.8327037741601186E-2</c:v>
                </c:pt>
                <c:pt idx="731">
                  <c:v>2.7681567148336531E-2</c:v>
                </c:pt>
                <c:pt idx="732">
                  <c:v>2.7048099546881761E-2</c:v>
                </c:pt>
                <c:pt idx="733">
                  <c:v>2.6426485497261721E-2</c:v>
                </c:pt>
                <c:pt idx="734">
                  <c:v>2.581657547158769E-2</c:v>
                </c:pt>
                <c:pt idx="735">
                  <c:v>2.5218219915194361E-2</c:v>
                </c:pt>
                <c:pt idx="736">
                  <c:v>2.4631269306382486E-2</c:v>
                </c:pt>
                <c:pt idx="737">
                  <c:v>2.4055574214762971E-2</c:v>
                </c:pt>
                <c:pt idx="738">
                  <c:v>2.3490985358201363E-2</c:v>
                </c:pt>
                <c:pt idx="739">
                  <c:v>2.2937353658360662E-2</c:v>
                </c:pt>
                <c:pt idx="740">
                  <c:v>2.2394530294842882E-2</c:v>
                </c:pt>
                <c:pt idx="741">
                  <c:v>2.1862366757929387E-2</c:v>
                </c:pt>
                <c:pt idx="742">
                  <c:v>2.1340714899922782E-2</c:v>
                </c:pt>
                <c:pt idx="743">
                  <c:v>2.0829426985092204E-2</c:v>
                </c:pt>
                <c:pt idx="744">
                  <c:v>2.032835573822582E-2</c:v>
                </c:pt>
                <c:pt idx="745">
                  <c:v>1.9837354391795313E-2</c:v>
                </c:pt>
                <c:pt idx="746">
                  <c:v>1.9356276731736961E-2</c:v>
                </c:pt>
                <c:pt idx="747">
                  <c:v>1.8884977141856187E-2</c:v>
                </c:pt>
                <c:pt idx="748">
                  <c:v>1.8423310646862031E-2</c:v>
                </c:pt>
                <c:pt idx="749">
                  <c:v>1.7971132954039633E-2</c:v>
                </c:pt>
                <c:pt idx="750">
                  <c:v>1.752830049356854E-2</c:v>
                </c:pt>
                <c:pt idx="751">
                  <c:v>1.7094670457496956E-2</c:v>
                </c:pt>
                <c:pt idx="752">
                  <c:v>1.6670100837381043E-2</c:v>
                </c:pt>
                <c:pt idx="753">
                  <c:v>1.6254450460600492E-2</c:v>
                </c:pt>
                <c:pt idx="754">
                  <c:v>1.5847579025360818E-2</c:v>
                </c:pt>
                <c:pt idx="755">
                  <c:v>1.5449347134395174E-2</c:v>
                </c:pt>
                <c:pt idx="756">
                  <c:v>1.505961632737743E-2</c:v>
                </c:pt>
                <c:pt idx="757">
                  <c:v>1.4678249112060025E-2</c:v>
                </c:pt>
                <c:pt idx="758">
                  <c:v>1.430510899414969E-2</c:v>
                </c:pt>
                <c:pt idx="759">
                  <c:v>1.3940060505935825E-2</c:v>
                </c:pt>
                <c:pt idx="760">
                  <c:v>1.3582969233685602E-2</c:v>
                </c:pt>
                <c:pt idx="761">
                  <c:v>1.3233701843821355E-2</c:v>
                </c:pt>
                <c:pt idx="762">
                  <c:v>1.2892126107895304E-2</c:v>
                </c:pt>
                <c:pt idx="763">
                  <c:v>1.2558110926378211E-2</c:v>
                </c:pt>
                <c:pt idx="764">
                  <c:v>1.2231526351277954E-2</c:v>
                </c:pt>
                <c:pt idx="765">
                  <c:v>1.1912243607605169E-2</c:v>
                </c:pt>
                <c:pt idx="766">
                  <c:v>1.1600135113702561E-2</c:v>
                </c:pt>
                <c:pt idx="767">
                  <c:v>1.1295074500456135E-2</c:v>
                </c:pt>
                <c:pt idx="768">
                  <c:v>1.0996936629405587E-2</c:v>
                </c:pt>
                <c:pt idx="769">
                  <c:v>1.0705597609772173E-2</c:v>
                </c:pt>
                <c:pt idx="770">
                  <c:v>1.0420934814422592E-2</c:v>
                </c:pt>
                <c:pt idx="771">
                  <c:v>1.0142826894787077E-2</c:v>
                </c:pt>
                <c:pt idx="772">
                  <c:v>9.8711537947511439E-3</c:v>
                </c:pt>
                <c:pt idx="773">
                  <c:v>9.6057967635395751E-3</c:v>
                </c:pt>
                <c:pt idx="774">
                  <c:v>9.3466383676122835E-3</c:v>
                </c:pt>
                <c:pt idx="775">
                  <c:v>9.0935625015910529E-3</c:v>
                </c:pt>
                <c:pt idx="776">
                  <c:v>8.8464543982372315E-3</c:v>
                </c:pt>
                <c:pt idx="777">
                  <c:v>8.605200637499661E-3</c:v>
                </c:pt>
                <c:pt idx="778">
                  <c:v>8.3696891546530226E-3</c:v>
                </c:pt>
                <c:pt idx="779">
                  <c:v>8.1398092475460215E-3</c:v>
                </c:pt>
                <c:pt idx="780">
                  <c:v>7.9154515829799686E-3</c:v>
                </c:pt>
                <c:pt idx="781">
                  <c:v>7.6965082022373114E-3</c:v>
                </c:pt>
                <c:pt idx="782">
                  <c:v>7.4828725257805526E-3</c:v>
                </c:pt>
                <c:pt idx="783">
                  <c:v>7.2744393571412182E-3</c:v>
                </c:pt>
                <c:pt idx="784">
                  <c:v>7.0711048860194487E-3</c:v>
                </c:pt>
                <c:pt idx="785">
                  <c:v>6.8727666906139651E-3</c:v>
                </c:pt>
                <c:pt idx="786">
                  <c:v>6.6793237392026089E-3</c:v>
                </c:pt>
                <c:pt idx="787">
                  <c:v>6.4906763909933643E-3</c:v>
                </c:pt>
                <c:pt idx="788">
                  <c:v>6.3067263962659275E-3</c:v>
                </c:pt>
                <c:pt idx="789">
                  <c:v>6.1273768958236769E-3</c:v>
                </c:pt>
                <c:pt idx="790">
                  <c:v>5.9525324197758486E-3</c:v>
                </c:pt>
                <c:pt idx="791">
                  <c:v>5.7820988856694729E-3</c:v>
                </c:pt>
                <c:pt idx="792">
                  <c:v>5.615983595990969E-3</c:v>
                </c:pt>
                <c:pt idx="793">
                  <c:v>5.454095235056541E-3</c:v>
                </c:pt>
                <c:pt idx="794">
                  <c:v>5.2963438653110097E-3</c:v>
                </c:pt>
                <c:pt idx="795">
                  <c:v>5.1426409230539392E-3</c:v>
                </c:pt>
                <c:pt idx="796">
                  <c:v>4.9928992136123763E-3</c:v>
                </c:pt>
                <c:pt idx="797">
                  <c:v>4.8470329059789527E-3</c:v>
                </c:pt>
                <c:pt idx="798">
                  <c:v>4.7049575269339713E-3</c:v>
                </c:pt>
                <c:pt idx="799">
                  <c:v>4.5665899546701444E-3</c:v>
                </c:pt>
                <c:pt idx="800">
                  <c:v>4.4318484119380075E-3</c:v>
                </c:pt>
                <c:pt idx="801">
                  <c:v>4.3006524587304498E-3</c:v>
                </c:pt>
                <c:pt idx="802">
                  <c:v>4.1729229845239657E-3</c:v>
                </c:pt>
                <c:pt idx="803">
                  <c:v>4.0485822000944369E-3</c:v>
                </c:pt>
                <c:pt idx="804">
                  <c:v>3.9275536289247685E-3</c:v>
                </c:pt>
                <c:pt idx="805">
                  <c:v>3.8097620982218E-3</c:v>
                </c:pt>
                <c:pt idx="806">
                  <c:v>3.6951337295590284E-3</c:v>
                </c:pt>
                <c:pt idx="807">
                  <c:v>3.5835959291623588E-3</c:v>
                </c:pt>
                <c:pt idx="808">
                  <c:v>3.4750773778549375E-3</c:v>
                </c:pt>
                <c:pt idx="809">
                  <c:v>3.3695080206774812E-3</c:v>
                </c:pt>
                <c:pt idx="810">
                  <c:v>3.2668190561999247E-3</c:v>
                </c:pt>
                <c:pt idx="811">
                  <c:v>3.1669429255400841E-3</c:v>
                </c:pt>
                <c:pt idx="812">
                  <c:v>3.0698133011047325E-3</c:v>
                </c:pt>
                <c:pt idx="813">
                  <c:v>2.9753650750682457E-3</c:v>
                </c:pt>
                <c:pt idx="814">
                  <c:v>2.883534347603434E-3</c:v>
                </c:pt>
                <c:pt idx="815">
                  <c:v>2.794258414879442E-3</c:v>
                </c:pt>
                <c:pt idx="816">
                  <c:v>2.7074757568406999E-3</c:v>
                </c:pt>
                <c:pt idx="817">
                  <c:v>2.6231260247810244E-3</c:v>
                </c:pt>
                <c:pt idx="818">
                  <c:v>2.5411500287265262E-3</c:v>
                </c:pt>
                <c:pt idx="819">
                  <c:v>2.4614897246407049E-3</c:v>
                </c:pt>
                <c:pt idx="820">
                  <c:v>2.3840882014648486E-3</c:v>
                </c:pt>
                <c:pt idx="821">
                  <c:v>2.3088896680064893E-3</c:v>
                </c:pt>
                <c:pt idx="822">
                  <c:v>2.2358394396885346E-3</c:v>
                </c:pt>
                <c:pt idx="823">
                  <c:v>2.1648839251710585E-3</c:v>
                </c:pt>
                <c:pt idx="824">
                  <c:v>2.0959706128579419E-3</c:v>
                </c:pt>
                <c:pt idx="825">
                  <c:v>2.0290480572997681E-3</c:v>
                </c:pt>
                <c:pt idx="826">
                  <c:v>1.9640658655043761E-3</c:v>
                </c:pt>
                <c:pt idx="827">
                  <c:v>1.900974683166082E-3</c:v>
                </c:pt>
                <c:pt idx="828">
                  <c:v>1.8397261808242825E-3</c:v>
                </c:pt>
                <c:pt idx="829">
                  <c:v>1.7802730399618721E-3</c:v>
                </c:pt>
                <c:pt idx="830">
                  <c:v>1.7225689390536767E-3</c:v>
                </c:pt>
                <c:pt idx="831">
                  <c:v>1.6665685395745784E-3</c:v>
                </c:pt>
                <c:pt idx="832">
                  <c:v>1.6122274719771231E-3</c:v>
                </c:pt>
                <c:pt idx="833">
                  <c:v>1.5595023216476915E-3</c:v>
                </c:pt>
                <c:pt idx="834">
                  <c:v>1.5083506148503073E-3</c:v>
                </c:pt>
                <c:pt idx="835">
                  <c:v>1.4587308046667472E-3</c:v>
                </c:pt>
                <c:pt idx="836">
                  <c:v>1.4106022569413861E-3</c:v>
                </c:pt>
                <c:pt idx="837">
                  <c:v>1.3639252362389E-3</c:v>
                </c:pt>
                <c:pt idx="838">
                  <c:v>1.3186608918227373E-3</c:v>
                </c:pt>
                <c:pt idx="839">
                  <c:v>1.2747712436618306E-3</c:v>
                </c:pt>
                <c:pt idx="840">
                  <c:v>1.2322191684730175E-3</c:v>
                </c:pt>
                <c:pt idx="841">
                  <c:v>1.1909683858061166E-3</c:v>
                </c:pt>
                <c:pt idx="842">
                  <c:v>1.1509834441784845E-3</c:v>
                </c:pt>
                <c:pt idx="843">
                  <c:v>1.112229707265567E-3</c:v>
                </c:pt>
                <c:pt idx="844">
                  <c:v>1.0746733401537367E-3</c:v>
                </c:pt>
                <c:pt idx="845">
                  <c:v>1.038281295661414E-3</c:v>
                </c:pt>
                <c:pt idx="846">
                  <c:v>1.0030213007342348E-3</c:v>
                </c:pt>
                <c:pt idx="847">
                  <c:v>9.6886184291984417E-4</c:v>
                </c:pt>
                <c:pt idx="848">
                  <c:v>9.3577215692747804E-4</c:v>
                </c:pt>
                <c:pt idx="849">
                  <c:v>9.0372221127752448E-4</c:v>
                </c:pt>
                <c:pt idx="850">
                  <c:v>8.7268269504576015E-4</c:v>
                </c:pt>
                <c:pt idx="851">
                  <c:v>8.4262500470690268E-4</c:v>
                </c:pt>
                <c:pt idx="852">
                  <c:v>8.1352123108180917E-4</c:v>
                </c:pt>
                <c:pt idx="853">
                  <c:v>7.8534414639247127E-4</c:v>
                </c:pt>
                <c:pt idx="854">
                  <c:v>7.5806719142870824E-4</c:v>
                </c:pt>
                <c:pt idx="855">
                  <c:v>7.3166446283030894E-4</c:v>
                </c:pt>
                <c:pt idx="856">
                  <c:v>7.0611070048803501E-4</c:v>
                </c:pt>
                <c:pt idx="857">
                  <c:v>6.8138127506689147E-4</c:v>
                </c:pt>
                <c:pt idx="858">
                  <c:v>6.5745217565467645E-4</c:v>
                </c:pt>
                <c:pt idx="859">
                  <c:v>6.342999975387576E-4</c:v>
                </c:pt>
                <c:pt idx="860">
                  <c:v>6.1190193011377298E-4</c:v>
                </c:pt>
                <c:pt idx="861">
                  <c:v>5.9023574492278658E-4</c:v>
                </c:pt>
                <c:pt idx="862">
                  <c:v>5.6927978383425066E-4</c:v>
                </c:pt>
                <c:pt idx="863">
                  <c:v>5.4901294735695719E-4</c:v>
                </c:pt>
                <c:pt idx="864">
                  <c:v>5.2941468309493378E-4</c:v>
                </c:pt>
                <c:pt idx="865">
                  <c:v>5.1046497434418473E-4</c:v>
                </c:pt>
                <c:pt idx="866">
                  <c:v>4.9214432883289312E-4</c:v>
                </c:pt>
                <c:pt idx="867">
                  <c:v>4.7443376760662064E-4</c:v>
                </c:pt>
                <c:pt idx="868">
                  <c:v>4.5731481405985762E-4</c:v>
                </c:pt>
                <c:pt idx="869">
                  <c:v>4.4076948311513327E-4</c:v>
                </c:pt>
                <c:pt idx="870">
                  <c:v>4.2478027055074997E-4</c:v>
                </c:pt>
                <c:pt idx="871">
                  <c:v>4.0933014247807736E-4</c:v>
                </c:pt>
                <c:pt idx="872">
                  <c:v>3.9440252496915552E-4</c:v>
                </c:pt>
                <c:pt idx="873">
                  <c:v>3.7998129383532076E-4</c:v>
                </c:pt>
                <c:pt idx="874">
                  <c:v>3.6605076455733496E-4</c:v>
                </c:pt>
                <c:pt idx="875">
                  <c:v>3.5259568236744541E-4</c:v>
                </c:pt>
                <c:pt idx="876">
                  <c:v>3.3960121248365478E-4</c:v>
                </c:pt>
                <c:pt idx="877">
                  <c:v>3.270529304963753E-4</c:v>
                </c:pt>
                <c:pt idx="878">
                  <c:v>3.1493681290752236E-4</c:v>
                </c:pt>
                <c:pt idx="879">
                  <c:v>3.0323922782200309E-4</c:v>
                </c:pt>
                <c:pt idx="880">
                  <c:v>2.9194692579145951E-4</c:v>
                </c:pt>
                <c:pt idx="881">
                  <c:v>2.8104703080998584E-4</c:v>
                </c:pt>
                <c:pt idx="882">
                  <c:v>2.7052703146152073E-4</c:v>
                </c:pt>
                <c:pt idx="883">
                  <c:v>2.6037477221844247E-4</c:v>
                </c:pt>
                <c:pt idx="884">
                  <c:v>2.5057844489086075E-4</c:v>
                </c:pt>
                <c:pt idx="885">
                  <c:v>2.4112658022599367E-4</c:v>
                </c:pt>
                <c:pt idx="886">
                  <c:v>2.3200803965694276E-4</c:v>
                </c:pt>
                <c:pt idx="887">
                  <c:v>2.232120072001013E-4</c:v>
                </c:pt>
                <c:pt idx="888">
                  <c:v>2.1472798150036626E-4</c:v>
                </c:pt>
                <c:pt idx="889">
                  <c:v>2.0654576802322513E-4</c:v>
                </c:pt>
                <c:pt idx="890">
                  <c:v>1.9865547139277237E-4</c:v>
                </c:pt>
                <c:pt idx="891">
                  <c:v>1.9104748787459762E-4</c:v>
                </c:pt>
                <c:pt idx="892">
                  <c:v>1.8371249800245711E-4</c:v>
                </c:pt>
                <c:pt idx="893">
                  <c:v>1.7664145934757122E-4</c:v>
                </c:pt>
                <c:pt idx="894">
                  <c:v>1.6982559942934388E-4</c:v>
                </c:pt>
                <c:pt idx="895">
                  <c:v>1.6325640876624142E-4</c:v>
                </c:pt>
                <c:pt idx="896">
                  <c:v>1.5692563406553169E-4</c:v>
                </c:pt>
                <c:pt idx="897">
                  <c:v>1.5082527155051753E-4</c:v>
                </c:pt>
                <c:pt idx="898">
                  <c:v>1.4494756042389079E-4</c:v>
                </c:pt>
                <c:pt idx="899">
                  <c:v>1.3928497646575994E-4</c:v>
                </c:pt>
                <c:pt idx="900">
                  <c:v>1.3383022576488537E-4</c:v>
                </c:pt>
                <c:pt idx="901">
                  <c:v>1.2857623858162108E-4</c:v>
                </c:pt>
                <c:pt idx="902">
                  <c:v>1.2351616334102368E-4</c:v>
                </c:pt>
                <c:pt idx="903">
                  <c:v>1.1864336075456619E-4</c:v>
                </c:pt>
                <c:pt idx="904">
                  <c:v>1.1395139806886421E-4</c:v>
                </c:pt>
                <c:pt idx="905">
                  <c:v>1.0943404343980016E-4</c:v>
                </c:pt>
                <c:pt idx="906">
                  <c:v>1.0508526043040011E-4</c:v>
                </c:pt>
                <c:pt idx="907">
                  <c:v>1.0089920263081441E-4</c:v>
                </c:pt>
                <c:pt idx="908">
                  <c:v>9.687020839871926E-5</c:v>
                </c:pt>
                <c:pt idx="909">
                  <c:v>9.2992795718445907E-5</c:v>
                </c:pt>
                <c:pt idx="910">
                  <c:v>8.9261657177132928E-5</c:v>
                </c:pt>
                <c:pt idx="911">
                  <c:v>8.5671655056182163E-5</c:v>
                </c:pt>
                <c:pt idx="912">
                  <c:v>8.2217816536285556E-5</c:v>
                </c:pt>
                <c:pt idx="913">
                  <c:v>7.8895329014292803E-5</c:v>
                </c:pt>
                <c:pt idx="914">
                  <c:v>7.5699535530160942E-5</c:v>
                </c:pt>
                <c:pt idx="915">
                  <c:v>7.2625930302252324E-5</c:v>
                </c:pt>
                <c:pt idx="916">
                  <c:v>6.9670154369214326E-5</c:v>
                </c:pt>
                <c:pt idx="917">
                  <c:v>6.6827991336690609E-5</c:v>
                </c:pt>
                <c:pt idx="918">
                  <c:v>6.4095363227106096E-5</c:v>
                </c:pt>
                <c:pt idx="919">
                  <c:v>6.1468326430769434E-5</c:v>
                </c:pt>
                <c:pt idx="920">
                  <c:v>5.8943067756539645E-5</c:v>
                </c:pt>
                <c:pt idx="921">
                  <c:v>5.6515900580307204E-5</c:v>
                </c:pt>
                <c:pt idx="922">
                  <c:v>5.4183261089539955E-5</c:v>
                </c:pt>
                <c:pt idx="923">
                  <c:v>5.1941704622159769E-5</c:v>
                </c:pt>
                <c:pt idx="924">
                  <c:v>4.978790209801209E-5</c:v>
                </c:pt>
                <c:pt idx="925">
                  <c:v>4.7718636541204952E-5</c:v>
                </c:pt>
                <c:pt idx="926">
                  <c:v>4.5730799691601314E-5</c:v>
                </c:pt>
                <c:pt idx="927">
                  <c:v>4.3821388703758118E-5</c:v>
                </c:pt>
                <c:pt idx="928">
                  <c:v>4.1987502931617464E-5</c:v>
                </c:pt>
                <c:pt idx="929">
                  <c:v>4.0226340797264829E-5</c:v>
                </c:pt>
                <c:pt idx="930">
                  <c:v>3.8535196742086994E-5</c:v>
                </c:pt>
                <c:pt idx="931">
                  <c:v>3.6911458258666067E-5</c:v>
                </c:pt>
                <c:pt idx="932">
                  <c:v>3.5352603001773097E-5</c:v>
                </c:pt>
                <c:pt idx="933">
                  <c:v>3.3856195976827888E-5</c:v>
                </c:pt>
                <c:pt idx="934">
                  <c:v>3.2419886804213778E-5</c:v>
                </c:pt>
                <c:pt idx="935">
                  <c:v>3.1041407057850266E-5</c:v>
                </c:pt>
                <c:pt idx="936">
                  <c:v>2.9718567676442307E-5</c:v>
                </c:pt>
                <c:pt idx="937">
                  <c:v>2.8449256445844203E-5</c:v>
                </c:pt>
                <c:pt idx="938">
                  <c:v>2.723143555099251E-5</c:v>
                </c:pt>
                <c:pt idx="939">
                  <c:v>2.6063139195878251E-5</c:v>
                </c:pt>
                <c:pt idx="940">
                  <c:v>2.4942471290053535E-5</c:v>
                </c:pt>
                <c:pt idx="941">
                  <c:v>2.3867603200179601E-5</c:v>
                </c:pt>
                <c:pt idx="942">
                  <c:v>2.283677156514692E-5</c:v>
                </c:pt>
                <c:pt idx="943">
                  <c:v>2.184827617331647E-5</c:v>
                </c:pt>
                <c:pt idx="944">
                  <c:v>2.0900477900450482E-5</c:v>
                </c:pt>
                <c:pt idx="945">
                  <c:v>1.999179670692272E-5</c:v>
                </c:pt>
                <c:pt idx="946">
                  <c:v>1.9120709692817669E-5</c:v>
                </c:pt>
                <c:pt idx="947">
                  <c:v>1.8285749209547312E-5</c:v>
                </c:pt>
                <c:pt idx="948">
                  <c:v>1.7485501026639135E-5</c:v>
                </c:pt>
                <c:pt idx="949">
                  <c:v>1.6718602552365071E-5</c:v>
                </c:pt>
                <c:pt idx="950">
                  <c:v>1.5983741106905475E-5</c:v>
                </c:pt>
                <c:pt idx="951">
                  <c:v>1.527965224676162E-5</c:v>
                </c:pt>
                <c:pt idx="952">
                  <c:v>1.4605118139152942E-5</c:v>
                </c:pt>
                <c:pt idx="953">
                  <c:v>1.3958965985154821E-5</c:v>
                </c:pt>
                <c:pt idx="954">
                  <c:v>1.3340066490355767E-5</c:v>
                </c:pt>
                <c:pt idx="955">
                  <c:v>1.2747332381833396E-5</c:v>
                </c:pt>
                <c:pt idx="956">
                  <c:v>1.2179716970268655E-5</c:v>
                </c:pt>
                <c:pt idx="957">
                  <c:v>1.1636212756042667E-5</c:v>
                </c:pt>
                <c:pt idx="958">
                  <c:v>1.111585007817779E-5</c:v>
                </c:pt>
                <c:pt idx="959">
                  <c:v>1.0617695805008393E-5</c:v>
                </c:pt>
                <c:pt idx="960">
                  <c:v>1.0140852065486758E-5</c:v>
                </c:pt>
                <c:pt idx="961">
                  <c:v>9.6844550200514709E-6</c:v>
                </c:pt>
                <c:pt idx="962">
                  <c:v>9.2476736700055675E-6</c:v>
                </c:pt>
                <c:pt idx="963">
                  <c:v>8.8297087043740503E-6</c:v>
                </c:pt>
                <c:pt idx="964">
                  <c:v>8.4297913832287412E-6</c:v>
                </c:pt>
                <c:pt idx="965">
                  <c:v>8.0471824564922952E-6</c:v>
                </c:pt>
                <c:pt idx="966">
                  <c:v>7.6811711172504553E-6</c:v>
                </c:pt>
                <c:pt idx="967">
                  <c:v>7.3310739886239449E-6</c:v>
                </c:pt>
                <c:pt idx="968">
                  <c:v>6.996234143270405E-6</c:v>
                </c:pt>
                <c:pt idx="969">
                  <c:v>6.6760201546074854E-6</c:v>
                </c:pt>
                <c:pt idx="970">
                  <c:v>6.3698251788670679E-6</c:v>
                </c:pt>
                <c:pt idx="971">
                  <c:v>6.0770660671110939E-6</c:v>
                </c:pt>
                <c:pt idx="972">
                  <c:v>5.7971825063572667E-6</c:v>
                </c:pt>
                <c:pt idx="973">
                  <c:v>5.5296361889840515E-6</c:v>
                </c:pt>
                <c:pt idx="974">
                  <c:v>5.2739100096013034E-6</c:v>
                </c:pt>
                <c:pt idx="975">
                  <c:v>5.0295072885924454E-6</c:v>
                </c:pt>
                <c:pt idx="976">
                  <c:v>4.7959510215525217E-6</c:v>
                </c:pt>
                <c:pt idx="977">
                  <c:v>4.5727831538641446E-6</c:v>
                </c:pt>
                <c:pt idx="978">
                  <c:v>4.3595638796716519E-6</c:v>
                </c:pt>
                <c:pt idx="979">
                  <c:v>4.155870964531179E-6</c:v>
                </c:pt>
                <c:pt idx="980">
                  <c:v>3.9612990910320609E-6</c:v>
                </c:pt>
                <c:pt idx="981">
                  <c:v>3.7754592267013287E-6</c:v>
                </c:pt>
                <c:pt idx="982">
                  <c:v>3.5979780135212474E-6</c:v>
                </c:pt>
                <c:pt idx="983">
                  <c:v>3.4284971784050389E-6</c:v>
                </c:pt>
                <c:pt idx="984">
                  <c:v>3.2666729639932752E-6</c:v>
                </c:pt>
                <c:pt idx="985">
                  <c:v>3.1121755791489445E-6</c:v>
                </c:pt>
                <c:pt idx="986">
                  <c:v>2.9646886685452831E-6</c:v>
                </c:pt>
                <c:pt idx="987">
                  <c:v>2.8239088007558108E-6</c:v>
                </c:pt>
                <c:pt idx="988">
                  <c:v>2.6895449742715136E-6</c:v>
                </c:pt>
                <c:pt idx="989">
                  <c:v>2.5613181408845308E-6</c:v>
                </c:pt>
                <c:pt idx="990">
                  <c:v>2.4389607458933522E-6</c:v>
                </c:pt>
                <c:pt idx="991">
                  <c:v>2.322216284597997E-6</c:v>
                </c:pt>
                <c:pt idx="992">
                  <c:v>2.2108388745684212E-6</c:v>
                </c:pt>
                <c:pt idx="993">
                  <c:v>2.1045928431831295E-6</c:v>
                </c:pt>
                <c:pt idx="994">
                  <c:v>2.0032523299485E-6</c:v>
                </c:pt>
                <c:pt idx="995">
                  <c:v>1.9066009031228006E-6</c:v>
                </c:pt>
                <c:pt idx="996">
                  <c:v>1.814431190182024E-6</c:v>
                </c:pt>
                <c:pt idx="997">
                  <c:v>1.7265445216770643E-6</c:v>
                </c:pt>
                <c:pt idx="998">
                  <c:v>1.6427505880450713E-6</c:v>
                </c:pt>
                <c:pt idx="999">
                  <c:v>1.5628671089492902E-6</c:v>
                </c:pt>
                <c:pt idx="1000">
                  <c:v>1.4867195147342977E-6</c:v>
                </c:pt>
              </c:numCache>
            </c:numRef>
          </c:val>
          <c:smooth val="0"/>
          <c:extLst xmlns:c16r2="http://schemas.microsoft.com/office/drawing/2015/06/chart">
            <c:ext xmlns:c16="http://schemas.microsoft.com/office/drawing/2014/chart" uri="{C3380CC4-5D6E-409C-BE32-E72D297353CC}">
              <c16:uniqueId val="{00000000-05D8-4B92-8C39-0DD25D4C4BD0}"/>
            </c:ext>
          </c:extLst>
        </c:ser>
        <c:ser>
          <c:idx val="1"/>
          <c:order val="1"/>
          <c:tx>
            <c:strRef>
              <c:f>Sheet1!$C$1</c:f>
              <c:strCache>
                <c:ptCount val="1"/>
                <c:pt idx="0">
                  <c:v>Curve 2</c:v>
                </c:pt>
              </c:strCache>
            </c:strRef>
          </c:tx>
          <c:spPr>
            <a:ln w="28575" cap="rnd">
              <a:solidFill>
                <a:schemeClr val="accent2"/>
              </a:solidFill>
              <a:round/>
            </a:ln>
            <a:effectLst/>
          </c:spPr>
          <c:marker>
            <c:symbol val="none"/>
          </c:marker>
          <c:cat>
            <c:numRef>
              <c:f>Sheet1!$A$2:$A$1002</c:f>
              <c:numCache>
                <c:formatCode>General</c:formatCode>
                <c:ptCount val="1001"/>
                <c:pt idx="0">
                  <c:v>-5</c:v>
                </c:pt>
                <c:pt idx="1">
                  <c:v>-4.99</c:v>
                </c:pt>
                <c:pt idx="2">
                  <c:v>-4.9800000000000004</c:v>
                </c:pt>
                <c:pt idx="3">
                  <c:v>-4.97</c:v>
                </c:pt>
                <c:pt idx="4">
                  <c:v>-4.96</c:v>
                </c:pt>
                <c:pt idx="5">
                  <c:v>-4.95</c:v>
                </c:pt>
                <c:pt idx="6">
                  <c:v>-4.9400000000000004</c:v>
                </c:pt>
                <c:pt idx="7">
                  <c:v>-4.93</c:v>
                </c:pt>
                <c:pt idx="8">
                  <c:v>-4.92</c:v>
                </c:pt>
                <c:pt idx="9">
                  <c:v>-4.91</c:v>
                </c:pt>
                <c:pt idx="10">
                  <c:v>-4.9000000000000004</c:v>
                </c:pt>
                <c:pt idx="11">
                  <c:v>-4.8899999999999997</c:v>
                </c:pt>
                <c:pt idx="12">
                  <c:v>-4.88</c:v>
                </c:pt>
                <c:pt idx="13">
                  <c:v>-4.87</c:v>
                </c:pt>
                <c:pt idx="14">
                  <c:v>-4.8600000000000003</c:v>
                </c:pt>
                <c:pt idx="15">
                  <c:v>-4.8499999999999996</c:v>
                </c:pt>
                <c:pt idx="16">
                  <c:v>-4.84</c:v>
                </c:pt>
                <c:pt idx="17">
                  <c:v>-4.83</c:v>
                </c:pt>
                <c:pt idx="18">
                  <c:v>-4.82</c:v>
                </c:pt>
                <c:pt idx="19">
                  <c:v>-4.8099999999999996</c:v>
                </c:pt>
                <c:pt idx="20">
                  <c:v>-4.8</c:v>
                </c:pt>
                <c:pt idx="21">
                  <c:v>-4.79</c:v>
                </c:pt>
                <c:pt idx="22">
                  <c:v>-4.78</c:v>
                </c:pt>
                <c:pt idx="23">
                  <c:v>-4.7699999999999996</c:v>
                </c:pt>
                <c:pt idx="24">
                  <c:v>-4.76</c:v>
                </c:pt>
                <c:pt idx="25">
                  <c:v>-4.75</c:v>
                </c:pt>
                <c:pt idx="26">
                  <c:v>-4.74</c:v>
                </c:pt>
                <c:pt idx="27">
                  <c:v>-4.7300000000000004</c:v>
                </c:pt>
                <c:pt idx="28">
                  <c:v>-4.72</c:v>
                </c:pt>
                <c:pt idx="29">
                  <c:v>-4.71</c:v>
                </c:pt>
                <c:pt idx="30">
                  <c:v>-4.7</c:v>
                </c:pt>
                <c:pt idx="31">
                  <c:v>-4.6900000000000004</c:v>
                </c:pt>
                <c:pt idx="32">
                  <c:v>-4.68</c:v>
                </c:pt>
                <c:pt idx="33">
                  <c:v>-4.67</c:v>
                </c:pt>
                <c:pt idx="34">
                  <c:v>-4.66</c:v>
                </c:pt>
                <c:pt idx="35">
                  <c:v>-4.6500000000000004</c:v>
                </c:pt>
                <c:pt idx="36">
                  <c:v>-4.6399999999999997</c:v>
                </c:pt>
                <c:pt idx="37">
                  <c:v>-4.63</c:v>
                </c:pt>
                <c:pt idx="38">
                  <c:v>-4.62</c:v>
                </c:pt>
                <c:pt idx="39">
                  <c:v>-4.6100000000000003</c:v>
                </c:pt>
                <c:pt idx="40">
                  <c:v>-4.5999999999999996</c:v>
                </c:pt>
                <c:pt idx="41">
                  <c:v>-4.59</c:v>
                </c:pt>
                <c:pt idx="42">
                  <c:v>-4.58</c:v>
                </c:pt>
                <c:pt idx="43">
                  <c:v>-4.57</c:v>
                </c:pt>
                <c:pt idx="44">
                  <c:v>-4.5599999999999996</c:v>
                </c:pt>
                <c:pt idx="45">
                  <c:v>-4.55</c:v>
                </c:pt>
                <c:pt idx="46">
                  <c:v>-4.54</c:v>
                </c:pt>
                <c:pt idx="47">
                  <c:v>-4.53</c:v>
                </c:pt>
                <c:pt idx="48">
                  <c:v>-4.5199999999999996</c:v>
                </c:pt>
                <c:pt idx="49">
                  <c:v>-4.51</c:v>
                </c:pt>
                <c:pt idx="50">
                  <c:v>-4.5</c:v>
                </c:pt>
                <c:pt idx="51">
                  <c:v>-4.49</c:v>
                </c:pt>
                <c:pt idx="52">
                  <c:v>-4.4800000000000004</c:v>
                </c:pt>
                <c:pt idx="53">
                  <c:v>-4.47</c:v>
                </c:pt>
                <c:pt idx="54">
                  <c:v>-4.46</c:v>
                </c:pt>
                <c:pt idx="55">
                  <c:v>-4.45</c:v>
                </c:pt>
                <c:pt idx="56">
                  <c:v>-4.4399999999999995</c:v>
                </c:pt>
                <c:pt idx="57">
                  <c:v>-4.43</c:v>
                </c:pt>
                <c:pt idx="58">
                  <c:v>-4.42</c:v>
                </c:pt>
                <c:pt idx="59">
                  <c:v>-4.41</c:v>
                </c:pt>
                <c:pt idx="60">
                  <c:v>-4.4000000000000004</c:v>
                </c:pt>
                <c:pt idx="61">
                  <c:v>-4.3899999999999997</c:v>
                </c:pt>
                <c:pt idx="62">
                  <c:v>-4.38</c:v>
                </c:pt>
                <c:pt idx="63">
                  <c:v>-4.37</c:v>
                </c:pt>
                <c:pt idx="64">
                  <c:v>-4.3600000000000003</c:v>
                </c:pt>
                <c:pt idx="65">
                  <c:v>-4.3499999999999996</c:v>
                </c:pt>
                <c:pt idx="66">
                  <c:v>-4.34</c:v>
                </c:pt>
                <c:pt idx="67">
                  <c:v>-4.33</c:v>
                </c:pt>
                <c:pt idx="68">
                  <c:v>-4.32</c:v>
                </c:pt>
                <c:pt idx="69">
                  <c:v>-4.3099999999999996</c:v>
                </c:pt>
                <c:pt idx="70">
                  <c:v>-4.3</c:v>
                </c:pt>
                <c:pt idx="71">
                  <c:v>-4.29</c:v>
                </c:pt>
                <c:pt idx="72">
                  <c:v>-4.28</c:v>
                </c:pt>
                <c:pt idx="73">
                  <c:v>-4.2699999999999996</c:v>
                </c:pt>
                <c:pt idx="74">
                  <c:v>-4.26</c:v>
                </c:pt>
                <c:pt idx="75">
                  <c:v>-4.25</c:v>
                </c:pt>
                <c:pt idx="76">
                  <c:v>-4.24</c:v>
                </c:pt>
                <c:pt idx="77">
                  <c:v>-4.2300000000000004</c:v>
                </c:pt>
                <c:pt idx="78">
                  <c:v>-4.22</c:v>
                </c:pt>
                <c:pt idx="79">
                  <c:v>-4.21</c:v>
                </c:pt>
                <c:pt idx="80">
                  <c:v>-4.2</c:v>
                </c:pt>
                <c:pt idx="81">
                  <c:v>-4.1899999999999995</c:v>
                </c:pt>
                <c:pt idx="82">
                  <c:v>-4.18</c:v>
                </c:pt>
                <c:pt idx="83">
                  <c:v>-4.17</c:v>
                </c:pt>
                <c:pt idx="84">
                  <c:v>-4.16</c:v>
                </c:pt>
                <c:pt idx="85">
                  <c:v>-4.1500000000000004</c:v>
                </c:pt>
                <c:pt idx="86">
                  <c:v>-4.1399999999999997</c:v>
                </c:pt>
                <c:pt idx="87">
                  <c:v>-4.13</c:v>
                </c:pt>
                <c:pt idx="88">
                  <c:v>-4.12</c:v>
                </c:pt>
                <c:pt idx="89">
                  <c:v>-4.1100000000000003</c:v>
                </c:pt>
                <c:pt idx="90">
                  <c:v>-4.0999999999999996</c:v>
                </c:pt>
                <c:pt idx="91">
                  <c:v>-4.09</c:v>
                </c:pt>
                <c:pt idx="92">
                  <c:v>-4.08</c:v>
                </c:pt>
                <c:pt idx="93">
                  <c:v>-4.07</c:v>
                </c:pt>
                <c:pt idx="94">
                  <c:v>-4.0599999999999996</c:v>
                </c:pt>
                <c:pt idx="95">
                  <c:v>-4.05</c:v>
                </c:pt>
                <c:pt idx="96">
                  <c:v>-4.04</c:v>
                </c:pt>
                <c:pt idx="97">
                  <c:v>-4.03</c:v>
                </c:pt>
                <c:pt idx="98">
                  <c:v>-4.0199999999999996</c:v>
                </c:pt>
                <c:pt idx="99">
                  <c:v>-4.01</c:v>
                </c:pt>
                <c:pt idx="100">
                  <c:v>-4</c:v>
                </c:pt>
                <c:pt idx="101">
                  <c:v>-3.99</c:v>
                </c:pt>
                <c:pt idx="102">
                  <c:v>-3.98</c:v>
                </c:pt>
                <c:pt idx="103">
                  <c:v>-3.9699999999999998</c:v>
                </c:pt>
                <c:pt idx="104">
                  <c:v>-3.96</c:v>
                </c:pt>
                <c:pt idx="105">
                  <c:v>-3.95</c:v>
                </c:pt>
                <c:pt idx="106">
                  <c:v>-3.94</c:v>
                </c:pt>
                <c:pt idx="107">
                  <c:v>-3.9299999999999997</c:v>
                </c:pt>
                <c:pt idx="108">
                  <c:v>-3.92</c:v>
                </c:pt>
                <c:pt idx="109">
                  <c:v>-3.91</c:v>
                </c:pt>
                <c:pt idx="110">
                  <c:v>-3.9</c:v>
                </c:pt>
                <c:pt idx="111">
                  <c:v>-3.8899999999999997</c:v>
                </c:pt>
                <c:pt idx="112">
                  <c:v>-3.88</c:v>
                </c:pt>
                <c:pt idx="113">
                  <c:v>-3.87</c:v>
                </c:pt>
                <c:pt idx="114">
                  <c:v>-3.86</c:v>
                </c:pt>
                <c:pt idx="115">
                  <c:v>-3.8499999999999996</c:v>
                </c:pt>
                <c:pt idx="116">
                  <c:v>-3.84</c:v>
                </c:pt>
                <c:pt idx="117">
                  <c:v>-3.83</c:v>
                </c:pt>
                <c:pt idx="118">
                  <c:v>-3.8200000000000003</c:v>
                </c:pt>
                <c:pt idx="119">
                  <c:v>-3.81</c:v>
                </c:pt>
                <c:pt idx="120">
                  <c:v>-3.8</c:v>
                </c:pt>
                <c:pt idx="121">
                  <c:v>-3.79</c:v>
                </c:pt>
                <c:pt idx="122">
                  <c:v>-3.7800000000000002</c:v>
                </c:pt>
                <c:pt idx="123">
                  <c:v>-3.77</c:v>
                </c:pt>
                <c:pt idx="124">
                  <c:v>-3.76</c:v>
                </c:pt>
                <c:pt idx="125">
                  <c:v>-3.75</c:v>
                </c:pt>
                <c:pt idx="126">
                  <c:v>-3.74</c:v>
                </c:pt>
                <c:pt idx="127">
                  <c:v>-3.73</c:v>
                </c:pt>
                <c:pt idx="128">
                  <c:v>-3.7199999999999998</c:v>
                </c:pt>
                <c:pt idx="129">
                  <c:v>-3.71</c:v>
                </c:pt>
                <c:pt idx="130">
                  <c:v>-3.7</c:v>
                </c:pt>
                <c:pt idx="131">
                  <c:v>-3.69</c:v>
                </c:pt>
                <c:pt idx="132">
                  <c:v>-3.6799999999999997</c:v>
                </c:pt>
                <c:pt idx="133">
                  <c:v>-3.67</c:v>
                </c:pt>
                <c:pt idx="134">
                  <c:v>-3.66</c:v>
                </c:pt>
                <c:pt idx="135">
                  <c:v>-3.65</c:v>
                </c:pt>
                <c:pt idx="136">
                  <c:v>-3.6399999999999997</c:v>
                </c:pt>
                <c:pt idx="137">
                  <c:v>-3.63</c:v>
                </c:pt>
                <c:pt idx="138">
                  <c:v>-3.62</c:v>
                </c:pt>
                <c:pt idx="139">
                  <c:v>-3.61</c:v>
                </c:pt>
                <c:pt idx="140">
                  <c:v>-3.5999999999999996</c:v>
                </c:pt>
                <c:pt idx="141">
                  <c:v>-3.59</c:v>
                </c:pt>
                <c:pt idx="142">
                  <c:v>-3.58</c:v>
                </c:pt>
                <c:pt idx="143">
                  <c:v>-3.5700000000000003</c:v>
                </c:pt>
                <c:pt idx="144">
                  <c:v>-3.56</c:v>
                </c:pt>
                <c:pt idx="145">
                  <c:v>-3.55</c:v>
                </c:pt>
                <c:pt idx="146">
                  <c:v>-3.54</c:v>
                </c:pt>
                <c:pt idx="147">
                  <c:v>-3.5300000000000002</c:v>
                </c:pt>
                <c:pt idx="148">
                  <c:v>-3.52</c:v>
                </c:pt>
                <c:pt idx="149">
                  <c:v>-3.51</c:v>
                </c:pt>
                <c:pt idx="150">
                  <c:v>-3.5</c:v>
                </c:pt>
                <c:pt idx="151">
                  <c:v>-3.49</c:v>
                </c:pt>
                <c:pt idx="152">
                  <c:v>-3.48</c:v>
                </c:pt>
                <c:pt idx="153">
                  <c:v>-3.4699999999999998</c:v>
                </c:pt>
                <c:pt idx="154">
                  <c:v>-3.46</c:v>
                </c:pt>
                <c:pt idx="155">
                  <c:v>-3.45</c:v>
                </c:pt>
                <c:pt idx="156">
                  <c:v>-3.44</c:v>
                </c:pt>
                <c:pt idx="157">
                  <c:v>-3.4299999999999997</c:v>
                </c:pt>
                <c:pt idx="158">
                  <c:v>-3.42</c:v>
                </c:pt>
                <c:pt idx="159">
                  <c:v>-3.41</c:v>
                </c:pt>
                <c:pt idx="160">
                  <c:v>-3.4</c:v>
                </c:pt>
                <c:pt idx="161">
                  <c:v>-3.3899999999999997</c:v>
                </c:pt>
                <c:pt idx="162">
                  <c:v>-3.38</c:v>
                </c:pt>
                <c:pt idx="163">
                  <c:v>-3.37</c:v>
                </c:pt>
                <c:pt idx="164">
                  <c:v>-3.36</c:v>
                </c:pt>
                <c:pt idx="165">
                  <c:v>-3.3499999999999996</c:v>
                </c:pt>
                <c:pt idx="166">
                  <c:v>-3.34</c:v>
                </c:pt>
                <c:pt idx="167">
                  <c:v>-3.33</c:v>
                </c:pt>
                <c:pt idx="168">
                  <c:v>-3.3200000000000003</c:v>
                </c:pt>
                <c:pt idx="169">
                  <c:v>-3.31</c:v>
                </c:pt>
                <c:pt idx="170">
                  <c:v>-3.3</c:v>
                </c:pt>
                <c:pt idx="171">
                  <c:v>-3.29</c:v>
                </c:pt>
                <c:pt idx="172">
                  <c:v>-3.2800000000000002</c:v>
                </c:pt>
                <c:pt idx="173">
                  <c:v>-3.27</c:v>
                </c:pt>
                <c:pt idx="174">
                  <c:v>-3.26</c:v>
                </c:pt>
                <c:pt idx="175">
                  <c:v>-3.25</c:v>
                </c:pt>
                <c:pt idx="176">
                  <c:v>-3.24</c:v>
                </c:pt>
                <c:pt idx="177">
                  <c:v>-3.23</c:v>
                </c:pt>
                <c:pt idx="178">
                  <c:v>-3.2199999999999998</c:v>
                </c:pt>
                <c:pt idx="179">
                  <c:v>-3.21</c:v>
                </c:pt>
                <c:pt idx="180">
                  <c:v>-3.2</c:v>
                </c:pt>
                <c:pt idx="181">
                  <c:v>-3.19</c:v>
                </c:pt>
                <c:pt idx="182">
                  <c:v>-3.1799999999999997</c:v>
                </c:pt>
                <c:pt idx="183">
                  <c:v>-3.17</c:v>
                </c:pt>
                <c:pt idx="184">
                  <c:v>-3.16</c:v>
                </c:pt>
                <c:pt idx="185">
                  <c:v>-3.15</c:v>
                </c:pt>
                <c:pt idx="186">
                  <c:v>-3.1399999999999997</c:v>
                </c:pt>
                <c:pt idx="187">
                  <c:v>-3.13</c:v>
                </c:pt>
                <c:pt idx="188">
                  <c:v>-3.12</c:v>
                </c:pt>
                <c:pt idx="189">
                  <c:v>-3.11</c:v>
                </c:pt>
                <c:pt idx="190">
                  <c:v>-3.0999999999999996</c:v>
                </c:pt>
                <c:pt idx="191">
                  <c:v>-3.09</c:v>
                </c:pt>
                <c:pt idx="192">
                  <c:v>-3.08</c:v>
                </c:pt>
                <c:pt idx="193">
                  <c:v>-3.0700000000000003</c:v>
                </c:pt>
                <c:pt idx="194">
                  <c:v>-3.06</c:v>
                </c:pt>
                <c:pt idx="195">
                  <c:v>-3.05</c:v>
                </c:pt>
                <c:pt idx="196">
                  <c:v>-3.04</c:v>
                </c:pt>
                <c:pt idx="197">
                  <c:v>-3.0300000000000002</c:v>
                </c:pt>
                <c:pt idx="198">
                  <c:v>-3.02</c:v>
                </c:pt>
                <c:pt idx="199">
                  <c:v>-3.01</c:v>
                </c:pt>
                <c:pt idx="200">
                  <c:v>-3</c:v>
                </c:pt>
                <c:pt idx="201">
                  <c:v>-2.9899999999999998</c:v>
                </c:pt>
                <c:pt idx="202">
                  <c:v>-2.98</c:v>
                </c:pt>
                <c:pt idx="203">
                  <c:v>-2.9699999999999998</c:v>
                </c:pt>
                <c:pt idx="204">
                  <c:v>-2.96</c:v>
                </c:pt>
                <c:pt idx="205">
                  <c:v>-2.95</c:v>
                </c:pt>
                <c:pt idx="206">
                  <c:v>-2.94</c:v>
                </c:pt>
                <c:pt idx="207">
                  <c:v>-2.93</c:v>
                </c:pt>
                <c:pt idx="208">
                  <c:v>-2.92</c:v>
                </c:pt>
                <c:pt idx="209">
                  <c:v>-2.91</c:v>
                </c:pt>
                <c:pt idx="210">
                  <c:v>-2.9</c:v>
                </c:pt>
                <c:pt idx="211">
                  <c:v>-2.89</c:v>
                </c:pt>
                <c:pt idx="212">
                  <c:v>-2.88</c:v>
                </c:pt>
                <c:pt idx="213">
                  <c:v>-2.87</c:v>
                </c:pt>
                <c:pt idx="214">
                  <c:v>-2.86</c:v>
                </c:pt>
                <c:pt idx="215">
                  <c:v>-2.85</c:v>
                </c:pt>
                <c:pt idx="216">
                  <c:v>-2.84</c:v>
                </c:pt>
                <c:pt idx="217">
                  <c:v>-2.83</c:v>
                </c:pt>
                <c:pt idx="218">
                  <c:v>-2.82</c:v>
                </c:pt>
                <c:pt idx="219">
                  <c:v>-2.81</c:v>
                </c:pt>
                <c:pt idx="220">
                  <c:v>-2.8</c:v>
                </c:pt>
                <c:pt idx="221">
                  <c:v>-2.79</c:v>
                </c:pt>
                <c:pt idx="222">
                  <c:v>-2.78</c:v>
                </c:pt>
                <c:pt idx="223">
                  <c:v>-2.77</c:v>
                </c:pt>
                <c:pt idx="224">
                  <c:v>-2.76</c:v>
                </c:pt>
                <c:pt idx="225">
                  <c:v>-2.75</c:v>
                </c:pt>
                <c:pt idx="226">
                  <c:v>-2.7399999999999998</c:v>
                </c:pt>
                <c:pt idx="227">
                  <c:v>-2.73</c:v>
                </c:pt>
                <c:pt idx="228">
                  <c:v>-2.7199999999999998</c:v>
                </c:pt>
                <c:pt idx="229">
                  <c:v>-2.71</c:v>
                </c:pt>
                <c:pt idx="230">
                  <c:v>-2.6999999999999997</c:v>
                </c:pt>
                <c:pt idx="231">
                  <c:v>-2.69</c:v>
                </c:pt>
                <c:pt idx="232">
                  <c:v>-2.68</c:v>
                </c:pt>
                <c:pt idx="233">
                  <c:v>-2.67</c:v>
                </c:pt>
                <c:pt idx="234">
                  <c:v>-2.66</c:v>
                </c:pt>
                <c:pt idx="235">
                  <c:v>-2.65</c:v>
                </c:pt>
                <c:pt idx="236">
                  <c:v>-2.64</c:v>
                </c:pt>
                <c:pt idx="237">
                  <c:v>-2.63</c:v>
                </c:pt>
                <c:pt idx="238">
                  <c:v>-2.62</c:v>
                </c:pt>
                <c:pt idx="239">
                  <c:v>-2.61</c:v>
                </c:pt>
                <c:pt idx="240">
                  <c:v>-2.6</c:v>
                </c:pt>
                <c:pt idx="241">
                  <c:v>-2.59</c:v>
                </c:pt>
                <c:pt idx="242">
                  <c:v>-2.58</c:v>
                </c:pt>
                <c:pt idx="243">
                  <c:v>-2.57</c:v>
                </c:pt>
                <c:pt idx="244">
                  <c:v>-2.56</c:v>
                </c:pt>
                <c:pt idx="245">
                  <c:v>-2.5499999999999998</c:v>
                </c:pt>
                <c:pt idx="246">
                  <c:v>-2.54</c:v>
                </c:pt>
                <c:pt idx="247">
                  <c:v>-2.5299999999999998</c:v>
                </c:pt>
                <c:pt idx="248">
                  <c:v>-2.52</c:v>
                </c:pt>
                <c:pt idx="249">
                  <c:v>-2.5099999999999998</c:v>
                </c:pt>
                <c:pt idx="250">
                  <c:v>-2.5</c:v>
                </c:pt>
                <c:pt idx="251">
                  <c:v>-2.4899999999999998</c:v>
                </c:pt>
                <c:pt idx="252">
                  <c:v>-2.48</c:v>
                </c:pt>
                <c:pt idx="253">
                  <c:v>-2.4699999999999998</c:v>
                </c:pt>
                <c:pt idx="254">
                  <c:v>-2.46</c:v>
                </c:pt>
                <c:pt idx="255">
                  <c:v>-2.4499999999999997</c:v>
                </c:pt>
                <c:pt idx="256">
                  <c:v>-2.44</c:v>
                </c:pt>
                <c:pt idx="257">
                  <c:v>-2.4300000000000002</c:v>
                </c:pt>
                <c:pt idx="258">
                  <c:v>-2.42</c:v>
                </c:pt>
                <c:pt idx="259">
                  <c:v>-2.41</c:v>
                </c:pt>
                <c:pt idx="260">
                  <c:v>-2.4</c:v>
                </c:pt>
                <c:pt idx="261">
                  <c:v>-2.39</c:v>
                </c:pt>
                <c:pt idx="262">
                  <c:v>-2.38</c:v>
                </c:pt>
                <c:pt idx="263">
                  <c:v>-2.37</c:v>
                </c:pt>
                <c:pt idx="264">
                  <c:v>-2.36</c:v>
                </c:pt>
                <c:pt idx="265">
                  <c:v>-2.35</c:v>
                </c:pt>
                <c:pt idx="266">
                  <c:v>-2.34</c:v>
                </c:pt>
                <c:pt idx="267">
                  <c:v>-2.33</c:v>
                </c:pt>
                <c:pt idx="268">
                  <c:v>-2.3199999999999998</c:v>
                </c:pt>
                <c:pt idx="269">
                  <c:v>-2.31</c:v>
                </c:pt>
                <c:pt idx="270">
                  <c:v>-2.2999999999999998</c:v>
                </c:pt>
                <c:pt idx="271">
                  <c:v>-2.29</c:v>
                </c:pt>
                <c:pt idx="272">
                  <c:v>-2.2799999999999998</c:v>
                </c:pt>
                <c:pt idx="273">
                  <c:v>-2.27</c:v>
                </c:pt>
                <c:pt idx="274">
                  <c:v>-2.2599999999999998</c:v>
                </c:pt>
                <c:pt idx="275">
                  <c:v>-2.25</c:v>
                </c:pt>
                <c:pt idx="276">
                  <c:v>-2.2399999999999998</c:v>
                </c:pt>
                <c:pt idx="277">
                  <c:v>-2.23</c:v>
                </c:pt>
                <c:pt idx="278">
                  <c:v>-2.2199999999999998</c:v>
                </c:pt>
                <c:pt idx="279">
                  <c:v>-2.21</c:v>
                </c:pt>
                <c:pt idx="280">
                  <c:v>-2.1999999999999997</c:v>
                </c:pt>
                <c:pt idx="281">
                  <c:v>-2.19</c:v>
                </c:pt>
                <c:pt idx="282">
                  <c:v>-2.1800000000000002</c:v>
                </c:pt>
                <c:pt idx="283">
                  <c:v>-2.17</c:v>
                </c:pt>
                <c:pt idx="284">
                  <c:v>-2.16</c:v>
                </c:pt>
                <c:pt idx="285">
                  <c:v>-2.15</c:v>
                </c:pt>
                <c:pt idx="286">
                  <c:v>-2.14</c:v>
                </c:pt>
                <c:pt idx="287">
                  <c:v>-2.13</c:v>
                </c:pt>
                <c:pt idx="288">
                  <c:v>-2.12</c:v>
                </c:pt>
                <c:pt idx="289">
                  <c:v>-2.11</c:v>
                </c:pt>
                <c:pt idx="290">
                  <c:v>-2.1</c:v>
                </c:pt>
                <c:pt idx="291">
                  <c:v>-2.09</c:v>
                </c:pt>
                <c:pt idx="292">
                  <c:v>-2.08</c:v>
                </c:pt>
                <c:pt idx="293">
                  <c:v>-2.0699999999999998</c:v>
                </c:pt>
                <c:pt idx="294">
                  <c:v>-2.06</c:v>
                </c:pt>
                <c:pt idx="295">
                  <c:v>-2.0499999999999998</c:v>
                </c:pt>
                <c:pt idx="296">
                  <c:v>-2.04</c:v>
                </c:pt>
                <c:pt idx="297">
                  <c:v>-2.0299999999999998</c:v>
                </c:pt>
                <c:pt idx="298">
                  <c:v>-2.02</c:v>
                </c:pt>
                <c:pt idx="299">
                  <c:v>-2.0099999999999998</c:v>
                </c:pt>
                <c:pt idx="300">
                  <c:v>-2</c:v>
                </c:pt>
                <c:pt idx="301">
                  <c:v>-1.9899999999999998</c:v>
                </c:pt>
                <c:pt idx="302">
                  <c:v>-1.98</c:v>
                </c:pt>
                <c:pt idx="303">
                  <c:v>-1.9699999999999998</c:v>
                </c:pt>
                <c:pt idx="304">
                  <c:v>-1.96</c:v>
                </c:pt>
                <c:pt idx="305">
                  <c:v>-1.9499999999999997</c:v>
                </c:pt>
                <c:pt idx="306">
                  <c:v>-1.94</c:v>
                </c:pt>
                <c:pt idx="307">
                  <c:v>-1.9299999999999997</c:v>
                </c:pt>
                <c:pt idx="308">
                  <c:v>-1.92</c:v>
                </c:pt>
                <c:pt idx="309">
                  <c:v>-1.9100000000000001</c:v>
                </c:pt>
                <c:pt idx="310">
                  <c:v>-1.9</c:v>
                </c:pt>
                <c:pt idx="311">
                  <c:v>-1.8900000000000001</c:v>
                </c:pt>
                <c:pt idx="312">
                  <c:v>-1.88</c:v>
                </c:pt>
                <c:pt idx="313">
                  <c:v>-1.87</c:v>
                </c:pt>
                <c:pt idx="314">
                  <c:v>-1.8599999999999999</c:v>
                </c:pt>
                <c:pt idx="315">
                  <c:v>-1.85</c:v>
                </c:pt>
                <c:pt idx="316">
                  <c:v>-1.8399999999999999</c:v>
                </c:pt>
                <c:pt idx="317">
                  <c:v>-1.83</c:v>
                </c:pt>
                <c:pt idx="318">
                  <c:v>-1.8199999999999998</c:v>
                </c:pt>
                <c:pt idx="319">
                  <c:v>-1.81</c:v>
                </c:pt>
                <c:pt idx="320">
                  <c:v>-1.7999999999999998</c:v>
                </c:pt>
                <c:pt idx="321">
                  <c:v>-1.79</c:v>
                </c:pt>
                <c:pt idx="322">
                  <c:v>-1.7799999999999998</c:v>
                </c:pt>
                <c:pt idx="323">
                  <c:v>-1.77</c:v>
                </c:pt>
                <c:pt idx="324">
                  <c:v>-1.7599999999999998</c:v>
                </c:pt>
                <c:pt idx="325">
                  <c:v>-1.75</c:v>
                </c:pt>
                <c:pt idx="326">
                  <c:v>-1.7399999999999998</c:v>
                </c:pt>
                <c:pt idx="327">
                  <c:v>-1.73</c:v>
                </c:pt>
                <c:pt idx="328">
                  <c:v>-1.7199999999999998</c:v>
                </c:pt>
                <c:pt idx="329">
                  <c:v>-1.71</c:v>
                </c:pt>
                <c:pt idx="330">
                  <c:v>-1.6999999999999997</c:v>
                </c:pt>
                <c:pt idx="331">
                  <c:v>-1.69</c:v>
                </c:pt>
                <c:pt idx="332">
                  <c:v>-1.6799999999999997</c:v>
                </c:pt>
                <c:pt idx="333">
                  <c:v>-1.67</c:v>
                </c:pt>
                <c:pt idx="334">
                  <c:v>-1.6600000000000001</c:v>
                </c:pt>
                <c:pt idx="335">
                  <c:v>-1.65</c:v>
                </c:pt>
                <c:pt idx="336">
                  <c:v>-1.6400000000000001</c:v>
                </c:pt>
                <c:pt idx="337">
                  <c:v>-1.63</c:v>
                </c:pt>
                <c:pt idx="338">
                  <c:v>-1.62</c:v>
                </c:pt>
                <c:pt idx="339">
                  <c:v>-1.6099999999999999</c:v>
                </c:pt>
                <c:pt idx="340">
                  <c:v>-1.6</c:v>
                </c:pt>
                <c:pt idx="341">
                  <c:v>-1.5899999999999999</c:v>
                </c:pt>
                <c:pt idx="342">
                  <c:v>-1.58</c:v>
                </c:pt>
                <c:pt idx="343">
                  <c:v>-1.5699999999999998</c:v>
                </c:pt>
                <c:pt idx="344">
                  <c:v>-1.56</c:v>
                </c:pt>
                <c:pt idx="345">
                  <c:v>-1.5499999999999998</c:v>
                </c:pt>
                <c:pt idx="346">
                  <c:v>-1.54</c:v>
                </c:pt>
                <c:pt idx="347">
                  <c:v>-1.5299999999999998</c:v>
                </c:pt>
                <c:pt idx="348">
                  <c:v>-1.52</c:v>
                </c:pt>
                <c:pt idx="349">
                  <c:v>-1.5099999999999998</c:v>
                </c:pt>
                <c:pt idx="350">
                  <c:v>-1.5</c:v>
                </c:pt>
                <c:pt idx="351">
                  <c:v>-1.4899999999999998</c:v>
                </c:pt>
                <c:pt idx="352">
                  <c:v>-1.48</c:v>
                </c:pt>
                <c:pt idx="353">
                  <c:v>-1.4699999999999998</c:v>
                </c:pt>
                <c:pt idx="354">
                  <c:v>-1.46</c:v>
                </c:pt>
                <c:pt idx="355">
                  <c:v>-1.4499999999999997</c:v>
                </c:pt>
                <c:pt idx="356">
                  <c:v>-1.44</c:v>
                </c:pt>
                <c:pt idx="357">
                  <c:v>-1.4299999999999997</c:v>
                </c:pt>
                <c:pt idx="358">
                  <c:v>-1.42</c:v>
                </c:pt>
                <c:pt idx="359">
                  <c:v>-1.4100000000000001</c:v>
                </c:pt>
                <c:pt idx="360">
                  <c:v>-1.4</c:v>
                </c:pt>
                <c:pt idx="361">
                  <c:v>-1.3900000000000001</c:v>
                </c:pt>
                <c:pt idx="362">
                  <c:v>-1.38</c:v>
                </c:pt>
                <c:pt idx="363">
                  <c:v>-1.37</c:v>
                </c:pt>
                <c:pt idx="364">
                  <c:v>-1.3599999999999999</c:v>
                </c:pt>
                <c:pt idx="365">
                  <c:v>-1.35</c:v>
                </c:pt>
                <c:pt idx="366">
                  <c:v>-1.3399999999999999</c:v>
                </c:pt>
                <c:pt idx="367">
                  <c:v>-1.33</c:v>
                </c:pt>
                <c:pt idx="368">
                  <c:v>-1.3199999999999998</c:v>
                </c:pt>
                <c:pt idx="369">
                  <c:v>-1.31</c:v>
                </c:pt>
                <c:pt idx="370">
                  <c:v>-1.2999999999999998</c:v>
                </c:pt>
                <c:pt idx="371">
                  <c:v>-1.29</c:v>
                </c:pt>
                <c:pt idx="372">
                  <c:v>-1.2799999999999998</c:v>
                </c:pt>
                <c:pt idx="373">
                  <c:v>-1.27</c:v>
                </c:pt>
                <c:pt idx="374">
                  <c:v>-1.2599999999999998</c:v>
                </c:pt>
                <c:pt idx="375">
                  <c:v>-1.25</c:v>
                </c:pt>
                <c:pt idx="376">
                  <c:v>-1.2399999999999998</c:v>
                </c:pt>
                <c:pt idx="377">
                  <c:v>-1.23</c:v>
                </c:pt>
                <c:pt idx="378">
                  <c:v>-1.2199999999999998</c:v>
                </c:pt>
                <c:pt idx="379">
                  <c:v>-1.21</c:v>
                </c:pt>
                <c:pt idx="380">
                  <c:v>-1.1999999999999997</c:v>
                </c:pt>
                <c:pt idx="381">
                  <c:v>-1.19</c:v>
                </c:pt>
                <c:pt idx="382">
                  <c:v>-1.1799999999999997</c:v>
                </c:pt>
                <c:pt idx="383">
                  <c:v>-1.17</c:v>
                </c:pt>
                <c:pt idx="384">
                  <c:v>-1.1600000000000001</c:v>
                </c:pt>
                <c:pt idx="385">
                  <c:v>-1.1499999999999999</c:v>
                </c:pt>
                <c:pt idx="386">
                  <c:v>-1.1400000000000001</c:v>
                </c:pt>
                <c:pt idx="387">
                  <c:v>-1.1299999999999999</c:v>
                </c:pt>
                <c:pt idx="388">
                  <c:v>-1.1200000000000001</c:v>
                </c:pt>
                <c:pt idx="389">
                  <c:v>-1.1099999999999999</c:v>
                </c:pt>
                <c:pt idx="390">
                  <c:v>-1.1000000000000001</c:v>
                </c:pt>
                <c:pt idx="391">
                  <c:v>-1.0899999999999999</c:v>
                </c:pt>
                <c:pt idx="392">
                  <c:v>-1.08</c:v>
                </c:pt>
                <c:pt idx="393">
                  <c:v>-1.0699999999999998</c:v>
                </c:pt>
                <c:pt idx="394">
                  <c:v>-1.06</c:v>
                </c:pt>
                <c:pt idx="395">
                  <c:v>-1.0499999999999998</c:v>
                </c:pt>
                <c:pt idx="396">
                  <c:v>-1.04</c:v>
                </c:pt>
                <c:pt idx="397">
                  <c:v>-1.0299999999999998</c:v>
                </c:pt>
                <c:pt idx="398">
                  <c:v>-1.02</c:v>
                </c:pt>
                <c:pt idx="399">
                  <c:v>-1.0099999999999998</c:v>
                </c:pt>
                <c:pt idx="400">
                  <c:v>-1</c:v>
                </c:pt>
                <c:pt idx="401">
                  <c:v>-0.99000000000000021</c:v>
                </c:pt>
                <c:pt idx="402">
                  <c:v>-0.97999999999999954</c:v>
                </c:pt>
                <c:pt idx="403">
                  <c:v>-0.96999999999999975</c:v>
                </c:pt>
                <c:pt idx="404">
                  <c:v>-0.96</c:v>
                </c:pt>
                <c:pt idx="405">
                  <c:v>-0.95000000000000018</c:v>
                </c:pt>
                <c:pt idx="406">
                  <c:v>-0.9399999999999995</c:v>
                </c:pt>
                <c:pt idx="407">
                  <c:v>-0.92999999999999972</c:v>
                </c:pt>
                <c:pt idx="408">
                  <c:v>-0.91999999999999993</c:v>
                </c:pt>
                <c:pt idx="409">
                  <c:v>-0.91000000000000014</c:v>
                </c:pt>
                <c:pt idx="410">
                  <c:v>-0.90000000000000036</c:v>
                </c:pt>
                <c:pt idx="411">
                  <c:v>-0.88999999999999968</c:v>
                </c:pt>
                <c:pt idx="412">
                  <c:v>-0.87999999999999989</c:v>
                </c:pt>
                <c:pt idx="413">
                  <c:v>-0.87000000000000011</c:v>
                </c:pt>
                <c:pt idx="414">
                  <c:v>-0.86000000000000032</c:v>
                </c:pt>
                <c:pt idx="415">
                  <c:v>-0.84999999999999964</c:v>
                </c:pt>
                <c:pt idx="416">
                  <c:v>-0.83999999999999986</c:v>
                </c:pt>
                <c:pt idx="417">
                  <c:v>-0.83000000000000007</c:v>
                </c:pt>
                <c:pt idx="418">
                  <c:v>-0.82000000000000028</c:v>
                </c:pt>
                <c:pt idx="419">
                  <c:v>-0.80999999999999961</c:v>
                </c:pt>
                <c:pt idx="420">
                  <c:v>-0.79999999999999982</c:v>
                </c:pt>
                <c:pt idx="421">
                  <c:v>-0.79</c:v>
                </c:pt>
                <c:pt idx="422">
                  <c:v>-0.78000000000000025</c:v>
                </c:pt>
                <c:pt idx="423">
                  <c:v>-0.76999999999999957</c:v>
                </c:pt>
                <c:pt idx="424">
                  <c:v>-0.75999999999999979</c:v>
                </c:pt>
                <c:pt idx="425">
                  <c:v>-0.75</c:v>
                </c:pt>
                <c:pt idx="426">
                  <c:v>-0.74000000000000021</c:v>
                </c:pt>
                <c:pt idx="427">
                  <c:v>-0.72999999999999954</c:v>
                </c:pt>
                <c:pt idx="428">
                  <c:v>-0.71999999999999975</c:v>
                </c:pt>
                <c:pt idx="429">
                  <c:v>-0.71</c:v>
                </c:pt>
                <c:pt idx="430">
                  <c:v>-0.70000000000000018</c:v>
                </c:pt>
                <c:pt idx="431">
                  <c:v>-0.6899999999999995</c:v>
                </c:pt>
                <c:pt idx="432">
                  <c:v>-0.67999999999999972</c:v>
                </c:pt>
                <c:pt idx="433">
                  <c:v>-0.66999999999999993</c:v>
                </c:pt>
                <c:pt idx="434">
                  <c:v>-0.66000000000000014</c:v>
                </c:pt>
                <c:pt idx="435">
                  <c:v>-0.64999999999999947</c:v>
                </c:pt>
                <c:pt idx="436">
                  <c:v>-0.63999999999999968</c:v>
                </c:pt>
                <c:pt idx="437">
                  <c:v>-0.62999999999999989</c:v>
                </c:pt>
                <c:pt idx="438">
                  <c:v>-0.62000000000000011</c:v>
                </c:pt>
                <c:pt idx="439">
                  <c:v>-0.61000000000000032</c:v>
                </c:pt>
                <c:pt idx="440">
                  <c:v>-0.59999999999999964</c:v>
                </c:pt>
                <c:pt idx="441">
                  <c:v>-0.58999999999999986</c:v>
                </c:pt>
                <c:pt idx="442">
                  <c:v>-0.58000000000000007</c:v>
                </c:pt>
                <c:pt idx="443">
                  <c:v>-0.57000000000000028</c:v>
                </c:pt>
                <c:pt idx="444">
                  <c:v>-0.55999999999999961</c:v>
                </c:pt>
                <c:pt idx="445">
                  <c:v>-0.54999999999999982</c:v>
                </c:pt>
                <c:pt idx="446">
                  <c:v>-0.54</c:v>
                </c:pt>
                <c:pt idx="447">
                  <c:v>-0.53000000000000025</c:v>
                </c:pt>
                <c:pt idx="448">
                  <c:v>-0.51999999999999957</c:v>
                </c:pt>
                <c:pt idx="449">
                  <c:v>-0.50999999999999979</c:v>
                </c:pt>
                <c:pt idx="450">
                  <c:v>-0.5</c:v>
                </c:pt>
                <c:pt idx="451">
                  <c:v>-0.49000000000000021</c:v>
                </c:pt>
                <c:pt idx="452">
                  <c:v>-0.47999999999999954</c:v>
                </c:pt>
                <c:pt idx="453">
                  <c:v>-0.46999999999999975</c:v>
                </c:pt>
                <c:pt idx="454">
                  <c:v>-0.45999999999999996</c:v>
                </c:pt>
                <c:pt idx="455">
                  <c:v>-0.45000000000000018</c:v>
                </c:pt>
                <c:pt idx="456">
                  <c:v>-0.4399999999999995</c:v>
                </c:pt>
                <c:pt idx="457">
                  <c:v>-0.42999999999999972</c:v>
                </c:pt>
                <c:pt idx="458">
                  <c:v>-0.41999999999999993</c:v>
                </c:pt>
                <c:pt idx="459">
                  <c:v>-0.41000000000000014</c:v>
                </c:pt>
                <c:pt idx="460">
                  <c:v>-0.39999999999999947</c:v>
                </c:pt>
                <c:pt idx="461">
                  <c:v>-0.38999999999999968</c:v>
                </c:pt>
                <c:pt idx="462">
                  <c:v>-0.37999999999999989</c:v>
                </c:pt>
                <c:pt idx="463">
                  <c:v>-0.37000000000000011</c:v>
                </c:pt>
                <c:pt idx="464">
                  <c:v>-0.36000000000000032</c:v>
                </c:pt>
                <c:pt idx="465">
                  <c:v>-0.34999999999999964</c:v>
                </c:pt>
                <c:pt idx="466">
                  <c:v>-0.33999999999999986</c:v>
                </c:pt>
                <c:pt idx="467">
                  <c:v>-0.33000000000000007</c:v>
                </c:pt>
                <c:pt idx="468">
                  <c:v>-0.32000000000000028</c:v>
                </c:pt>
                <c:pt idx="469">
                  <c:v>-0.30999999999999961</c:v>
                </c:pt>
                <c:pt idx="470">
                  <c:v>-0.29999999999999982</c:v>
                </c:pt>
                <c:pt idx="471">
                  <c:v>-0.29000000000000004</c:v>
                </c:pt>
                <c:pt idx="472">
                  <c:v>-0.28000000000000025</c:v>
                </c:pt>
                <c:pt idx="473">
                  <c:v>-0.26999999999999957</c:v>
                </c:pt>
                <c:pt idx="474">
                  <c:v>-0.25999999999999979</c:v>
                </c:pt>
                <c:pt idx="475">
                  <c:v>-0.25</c:v>
                </c:pt>
                <c:pt idx="476">
                  <c:v>-0.24000000000000021</c:v>
                </c:pt>
                <c:pt idx="477">
                  <c:v>-0.22999999999999954</c:v>
                </c:pt>
                <c:pt idx="478">
                  <c:v>-0.21999999999999975</c:v>
                </c:pt>
                <c:pt idx="479">
                  <c:v>-0.20999999999999996</c:v>
                </c:pt>
                <c:pt idx="480">
                  <c:v>-0.20000000000000018</c:v>
                </c:pt>
                <c:pt idx="481">
                  <c:v>-0.1899999999999995</c:v>
                </c:pt>
                <c:pt idx="482">
                  <c:v>-0.17999999999999972</c:v>
                </c:pt>
                <c:pt idx="483">
                  <c:v>-0.16999999999999993</c:v>
                </c:pt>
                <c:pt idx="484">
                  <c:v>-0.16000000000000014</c:v>
                </c:pt>
                <c:pt idx="485">
                  <c:v>-0.14999999999999947</c:v>
                </c:pt>
                <c:pt idx="486">
                  <c:v>-0.13999999999999968</c:v>
                </c:pt>
                <c:pt idx="487">
                  <c:v>-0.12999999999999989</c:v>
                </c:pt>
                <c:pt idx="488">
                  <c:v>-0.12000000000000011</c:v>
                </c:pt>
                <c:pt idx="489">
                  <c:v>-0.11000000000000032</c:v>
                </c:pt>
                <c:pt idx="490">
                  <c:v>-9.9999999999999645E-2</c:v>
                </c:pt>
                <c:pt idx="491">
                  <c:v>-8.9999999999999858E-2</c:v>
                </c:pt>
                <c:pt idx="492">
                  <c:v>-8.0000000000000071E-2</c:v>
                </c:pt>
                <c:pt idx="493">
                  <c:v>-7.0000000000000284E-2</c:v>
                </c:pt>
                <c:pt idx="494">
                  <c:v>-5.9999999999999609E-2</c:v>
                </c:pt>
                <c:pt idx="495">
                  <c:v>-4.9999999999999822E-2</c:v>
                </c:pt>
                <c:pt idx="496">
                  <c:v>-4.0000000000000036E-2</c:v>
                </c:pt>
                <c:pt idx="497">
                  <c:v>-3.0000000000000249E-2</c:v>
                </c:pt>
                <c:pt idx="498">
                  <c:v>-1.9999999999999574E-2</c:v>
                </c:pt>
                <c:pt idx="499">
                  <c:v>-9.9999999999997868E-3</c:v>
                </c:pt>
                <c:pt idx="500">
                  <c:v>0</c:v>
                </c:pt>
                <c:pt idx="501">
                  <c:v>9.9999999999997868E-3</c:v>
                </c:pt>
                <c:pt idx="502">
                  <c:v>2.0000000000000462E-2</c:v>
                </c:pt>
                <c:pt idx="503">
                  <c:v>3.0000000000000249E-2</c:v>
                </c:pt>
                <c:pt idx="504">
                  <c:v>4.0000000000000036E-2</c:v>
                </c:pt>
                <c:pt idx="505">
                  <c:v>4.9999999999999822E-2</c:v>
                </c:pt>
                <c:pt idx="506">
                  <c:v>6.0000000000000497E-2</c:v>
                </c:pt>
                <c:pt idx="507">
                  <c:v>7.0000000000000284E-2</c:v>
                </c:pt>
                <c:pt idx="508">
                  <c:v>8.0000000000000071E-2</c:v>
                </c:pt>
                <c:pt idx="509">
                  <c:v>8.9999999999999858E-2</c:v>
                </c:pt>
                <c:pt idx="510">
                  <c:v>0.10000000000000053</c:v>
                </c:pt>
                <c:pt idx="511">
                  <c:v>0.11000000000000032</c:v>
                </c:pt>
                <c:pt idx="512">
                  <c:v>0.12000000000000011</c:v>
                </c:pt>
                <c:pt idx="513">
                  <c:v>0.12999999999999989</c:v>
                </c:pt>
                <c:pt idx="514">
                  <c:v>0.13999999999999968</c:v>
                </c:pt>
                <c:pt idx="515">
                  <c:v>0.15000000000000036</c:v>
                </c:pt>
                <c:pt idx="516">
                  <c:v>0.16000000000000014</c:v>
                </c:pt>
                <c:pt idx="517">
                  <c:v>0.16999999999999993</c:v>
                </c:pt>
                <c:pt idx="518">
                  <c:v>0.17999999999999972</c:v>
                </c:pt>
                <c:pt idx="519">
                  <c:v>0.19000000000000039</c:v>
                </c:pt>
                <c:pt idx="520">
                  <c:v>0.20000000000000018</c:v>
                </c:pt>
                <c:pt idx="521">
                  <c:v>0.20999999999999996</c:v>
                </c:pt>
                <c:pt idx="522">
                  <c:v>0.21999999999999975</c:v>
                </c:pt>
                <c:pt idx="523">
                  <c:v>0.23000000000000043</c:v>
                </c:pt>
                <c:pt idx="524">
                  <c:v>0.24000000000000021</c:v>
                </c:pt>
                <c:pt idx="525">
                  <c:v>0.25</c:v>
                </c:pt>
                <c:pt idx="526">
                  <c:v>0.25999999999999979</c:v>
                </c:pt>
                <c:pt idx="527">
                  <c:v>0.27000000000000046</c:v>
                </c:pt>
                <c:pt idx="528">
                  <c:v>0.28000000000000025</c:v>
                </c:pt>
                <c:pt idx="529">
                  <c:v>0.29000000000000004</c:v>
                </c:pt>
                <c:pt idx="530">
                  <c:v>0.29999999999999982</c:v>
                </c:pt>
                <c:pt idx="531">
                  <c:v>0.3100000000000005</c:v>
                </c:pt>
                <c:pt idx="532">
                  <c:v>0.32000000000000028</c:v>
                </c:pt>
                <c:pt idx="533">
                  <c:v>0.33000000000000007</c:v>
                </c:pt>
                <c:pt idx="534">
                  <c:v>0.33999999999999986</c:v>
                </c:pt>
                <c:pt idx="535">
                  <c:v>0.35000000000000053</c:v>
                </c:pt>
                <c:pt idx="536">
                  <c:v>0.36000000000000032</c:v>
                </c:pt>
                <c:pt idx="537">
                  <c:v>0.37000000000000011</c:v>
                </c:pt>
                <c:pt idx="538">
                  <c:v>0.37999999999999989</c:v>
                </c:pt>
                <c:pt idx="539">
                  <c:v>0.38999999999999968</c:v>
                </c:pt>
                <c:pt idx="540">
                  <c:v>0.40000000000000036</c:v>
                </c:pt>
                <c:pt idx="541">
                  <c:v>0.41000000000000014</c:v>
                </c:pt>
                <c:pt idx="542">
                  <c:v>0.41999999999999993</c:v>
                </c:pt>
                <c:pt idx="543">
                  <c:v>0.42999999999999972</c:v>
                </c:pt>
                <c:pt idx="544">
                  <c:v>0.44000000000000039</c:v>
                </c:pt>
                <c:pt idx="545">
                  <c:v>0.45000000000000018</c:v>
                </c:pt>
                <c:pt idx="546">
                  <c:v>0.45999999999999996</c:v>
                </c:pt>
                <c:pt idx="547">
                  <c:v>0.46999999999999975</c:v>
                </c:pt>
                <c:pt idx="548">
                  <c:v>0.48000000000000043</c:v>
                </c:pt>
                <c:pt idx="549">
                  <c:v>0.49000000000000021</c:v>
                </c:pt>
                <c:pt idx="550">
                  <c:v>0.5</c:v>
                </c:pt>
                <c:pt idx="551">
                  <c:v>0.50999999999999979</c:v>
                </c:pt>
                <c:pt idx="552">
                  <c:v>0.52000000000000046</c:v>
                </c:pt>
                <c:pt idx="553">
                  <c:v>0.53000000000000025</c:v>
                </c:pt>
                <c:pt idx="554">
                  <c:v>0.54</c:v>
                </c:pt>
                <c:pt idx="555">
                  <c:v>0.54999999999999982</c:v>
                </c:pt>
                <c:pt idx="556">
                  <c:v>0.5600000000000005</c:v>
                </c:pt>
                <c:pt idx="557">
                  <c:v>0.57000000000000028</c:v>
                </c:pt>
                <c:pt idx="558">
                  <c:v>0.58000000000000007</c:v>
                </c:pt>
                <c:pt idx="559">
                  <c:v>0.58999999999999986</c:v>
                </c:pt>
                <c:pt idx="560">
                  <c:v>0.60000000000000053</c:v>
                </c:pt>
                <c:pt idx="561">
                  <c:v>0.61000000000000032</c:v>
                </c:pt>
                <c:pt idx="562">
                  <c:v>0.62000000000000011</c:v>
                </c:pt>
                <c:pt idx="563">
                  <c:v>0.62999999999999989</c:v>
                </c:pt>
                <c:pt idx="564">
                  <c:v>0.63999999999999968</c:v>
                </c:pt>
                <c:pt idx="565">
                  <c:v>0.65000000000000036</c:v>
                </c:pt>
                <c:pt idx="566">
                  <c:v>0.66000000000000014</c:v>
                </c:pt>
                <c:pt idx="567">
                  <c:v>0.66999999999999993</c:v>
                </c:pt>
                <c:pt idx="568">
                  <c:v>0.67999999999999972</c:v>
                </c:pt>
                <c:pt idx="569">
                  <c:v>0.69000000000000039</c:v>
                </c:pt>
                <c:pt idx="570">
                  <c:v>0.70000000000000018</c:v>
                </c:pt>
                <c:pt idx="571">
                  <c:v>0.71</c:v>
                </c:pt>
                <c:pt idx="572">
                  <c:v>0.71999999999999975</c:v>
                </c:pt>
                <c:pt idx="573">
                  <c:v>0.73000000000000043</c:v>
                </c:pt>
                <c:pt idx="574">
                  <c:v>0.74000000000000021</c:v>
                </c:pt>
                <c:pt idx="575">
                  <c:v>0.75</c:v>
                </c:pt>
                <c:pt idx="576">
                  <c:v>0.75999999999999979</c:v>
                </c:pt>
                <c:pt idx="577">
                  <c:v>0.77000000000000046</c:v>
                </c:pt>
                <c:pt idx="578">
                  <c:v>0.78000000000000025</c:v>
                </c:pt>
                <c:pt idx="579">
                  <c:v>0.79</c:v>
                </c:pt>
                <c:pt idx="580">
                  <c:v>0.79999999999999982</c:v>
                </c:pt>
                <c:pt idx="581">
                  <c:v>0.8100000000000005</c:v>
                </c:pt>
                <c:pt idx="582">
                  <c:v>0.82000000000000028</c:v>
                </c:pt>
                <c:pt idx="583">
                  <c:v>0.83000000000000007</c:v>
                </c:pt>
                <c:pt idx="584">
                  <c:v>0.83999999999999986</c:v>
                </c:pt>
                <c:pt idx="585">
                  <c:v>0.85000000000000053</c:v>
                </c:pt>
                <c:pt idx="586">
                  <c:v>0.86000000000000032</c:v>
                </c:pt>
                <c:pt idx="587">
                  <c:v>0.87000000000000011</c:v>
                </c:pt>
                <c:pt idx="588">
                  <c:v>0.87999999999999989</c:v>
                </c:pt>
                <c:pt idx="589">
                  <c:v>0.88999999999999968</c:v>
                </c:pt>
                <c:pt idx="590">
                  <c:v>0.90000000000000036</c:v>
                </c:pt>
                <c:pt idx="591">
                  <c:v>0.91000000000000014</c:v>
                </c:pt>
                <c:pt idx="592">
                  <c:v>0.91999999999999993</c:v>
                </c:pt>
                <c:pt idx="593">
                  <c:v>0.92999999999999972</c:v>
                </c:pt>
                <c:pt idx="594">
                  <c:v>0.94000000000000039</c:v>
                </c:pt>
                <c:pt idx="595">
                  <c:v>0.95000000000000018</c:v>
                </c:pt>
                <c:pt idx="596">
                  <c:v>0.96</c:v>
                </c:pt>
                <c:pt idx="597">
                  <c:v>0.96999999999999975</c:v>
                </c:pt>
                <c:pt idx="598">
                  <c:v>0.98000000000000043</c:v>
                </c:pt>
                <c:pt idx="599">
                  <c:v>0.99000000000000021</c:v>
                </c:pt>
                <c:pt idx="600">
                  <c:v>1</c:v>
                </c:pt>
                <c:pt idx="601">
                  <c:v>1.0099999999999998</c:v>
                </c:pt>
                <c:pt idx="602">
                  <c:v>1.0200000000000005</c:v>
                </c:pt>
                <c:pt idx="603">
                  <c:v>1.0300000000000002</c:v>
                </c:pt>
                <c:pt idx="604">
                  <c:v>1.04</c:v>
                </c:pt>
                <c:pt idx="605">
                  <c:v>1.0499999999999998</c:v>
                </c:pt>
                <c:pt idx="606">
                  <c:v>1.0600000000000005</c:v>
                </c:pt>
                <c:pt idx="607">
                  <c:v>1.0700000000000003</c:v>
                </c:pt>
                <c:pt idx="608">
                  <c:v>1.08</c:v>
                </c:pt>
                <c:pt idx="609">
                  <c:v>1.0899999999999999</c:v>
                </c:pt>
                <c:pt idx="610">
                  <c:v>1.1000000000000005</c:v>
                </c:pt>
                <c:pt idx="611">
                  <c:v>1.1100000000000003</c:v>
                </c:pt>
                <c:pt idx="612">
                  <c:v>1.1200000000000001</c:v>
                </c:pt>
                <c:pt idx="613">
                  <c:v>1.1299999999999999</c:v>
                </c:pt>
                <c:pt idx="614">
                  <c:v>1.1400000000000006</c:v>
                </c:pt>
                <c:pt idx="615">
                  <c:v>1.1500000000000004</c:v>
                </c:pt>
                <c:pt idx="616">
                  <c:v>1.1600000000000001</c:v>
                </c:pt>
                <c:pt idx="617">
                  <c:v>1.17</c:v>
                </c:pt>
                <c:pt idx="618">
                  <c:v>1.1799999999999997</c:v>
                </c:pt>
                <c:pt idx="619">
                  <c:v>1.1900000000000004</c:v>
                </c:pt>
                <c:pt idx="620">
                  <c:v>1.2000000000000002</c:v>
                </c:pt>
                <c:pt idx="621">
                  <c:v>1.21</c:v>
                </c:pt>
                <c:pt idx="622">
                  <c:v>1.2199999999999998</c:v>
                </c:pt>
                <c:pt idx="623">
                  <c:v>1.2300000000000004</c:v>
                </c:pt>
                <c:pt idx="624">
                  <c:v>1.2400000000000002</c:v>
                </c:pt>
                <c:pt idx="625">
                  <c:v>1.25</c:v>
                </c:pt>
                <c:pt idx="626">
                  <c:v>1.2599999999999998</c:v>
                </c:pt>
                <c:pt idx="627">
                  <c:v>1.2700000000000005</c:v>
                </c:pt>
                <c:pt idx="628">
                  <c:v>1.2800000000000002</c:v>
                </c:pt>
                <c:pt idx="629">
                  <c:v>1.29</c:v>
                </c:pt>
                <c:pt idx="630">
                  <c:v>1.2999999999999998</c:v>
                </c:pt>
                <c:pt idx="631">
                  <c:v>1.3100000000000005</c:v>
                </c:pt>
                <c:pt idx="632">
                  <c:v>1.3200000000000003</c:v>
                </c:pt>
                <c:pt idx="633">
                  <c:v>1.33</c:v>
                </c:pt>
                <c:pt idx="634">
                  <c:v>1.3399999999999999</c:v>
                </c:pt>
                <c:pt idx="635">
                  <c:v>1.3500000000000005</c:v>
                </c:pt>
                <c:pt idx="636">
                  <c:v>1.3600000000000003</c:v>
                </c:pt>
                <c:pt idx="637">
                  <c:v>1.37</c:v>
                </c:pt>
                <c:pt idx="638">
                  <c:v>1.38</c:v>
                </c:pt>
                <c:pt idx="639">
                  <c:v>1.3900000000000006</c:v>
                </c:pt>
                <c:pt idx="640">
                  <c:v>1.4000000000000004</c:v>
                </c:pt>
                <c:pt idx="641">
                  <c:v>1.4100000000000001</c:v>
                </c:pt>
                <c:pt idx="642">
                  <c:v>1.42</c:v>
                </c:pt>
                <c:pt idx="643">
                  <c:v>1.4299999999999997</c:v>
                </c:pt>
                <c:pt idx="644">
                  <c:v>1.4400000000000004</c:v>
                </c:pt>
                <c:pt idx="645">
                  <c:v>1.4500000000000002</c:v>
                </c:pt>
                <c:pt idx="646">
                  <c:v>1.46</c:v>
                </c:pt>
                <c:pt idx="647">
                  <c:v>1.4699999999999998</c:v>
                </c:pt>
                <c:pt idx="648">
                  <c:v>1.4800000000000004</c:v>
                </c:pt>
                <c:pt idx="649">
                  <c:v>1.4900000000000002</c:v>
                </c:pt>
                <c:pt idx="650">
                  <c:v>1.5</c:v>
                </c:pt>
                <c:pt idx="651">
                  <c:v>1.5099999999999998</c:v>
                </c:pt>
                <c:pt idx="652">
                  <c:v>1.5200000000000005</c:v>
                </c:pt>
                <c:pt idx="653">
                  <c:v>1.5300000000000002</c:v>
                </c:pt>
                <c:pt idx="654">
                  <c:v>1.54</c:v>
                </c:pt>
                <c:pt idx="655">
                  <c:v>1.5499999999999998</c:v>
                </c:pt>
                <c:pt idx="656">
                  <c:v>1.5600000000000005</c:v>
                </c:pt>
                <c:pt idx="657">
                  <c:v>1.5700000000000003</c:v>
                </c:pt>
                <c:pt idx="658">
                  <c:v>1.58</c:v>
                </c:pt>
                <c:pt idx="659">
                  <c:v>1.5899999999999999</c:v>
                </c:pt>
                <c:pt idx="660">
                  <c:v>1.6000000000000005</c:v>
                </c:pt>
                <c:pt idx="661">
                  <c:v>1.6100000000000003</c:v>
                </c:pt>
                <c:pt idx="662">
                  <c:v>1.62</c:v>
                </c:pt>
                <c:pt idx="663">
                  <c:v>1.63</c:v>
                </c:pt>
                <c:pt idx="664">
                  <c:v>1.6400000000000006</c:v>
                </c:pt>
                <c:pt idx="665">
                  <c:v>1.6500000000000004</c:v>
                </c:pt>
                <c:pt idx="666">
                  <c:v>1.6600000000000001</c:v>
                </c:pt>
                <c:pt idx="667">
                  <c:v>1.67</c:v>
                </c:pt>
                <c:pt idx="668">
                  <c:v>1.6799999999999997</c:v>
                </c:pt>
                <c:pt idx="669">
                  <c:v>1.6900000000000004</c:v>
                </c:pt>
                <c:pt idx="670">
                  <c:v>1.7000000000000002</c:v>
                </c:pt>
                <c:pt idx="671">
                  <c:v>1.71</c:v>
                </c:pt>
                <c:pt idx="672">
                  <c:v>1.7199999999999998</c:v>
                </c:pt>
                <c:pt idx="673">
                  <c:v>1.7300000000000004</c:v>
                </c:pt>
                <c:pt idx="674">
                  <c:v>1.7400000000000002</c:v>
                </c:pt>
                <c:pt idx="675">
                  <c:v>1.75</c:v>
                </c:pt>
                <c:pt idx="676">
                  <c:v>1.7599999999999998</c:v>
                </c:pt>
                <c:pt idx="677">
                  <c:v>1.7700000000000005</c:v>
                </c:pt>
                <c:pt idx="678">
                  <c:v>1.7800000000000002</c:v>
                </c:pt>
                <c:pt idx="679">
                  <c:v>1.79</c:v>
                </c:pt>
                <c:pt idx="680">
                  <c:v>1.7999999999999998</c:v>
                </c:pt>
                <c:pt idx="681">
                  <c:v>1.8100000000000005</c:v>
                </c:pt>
                <c:pt idx="682">
                  <c:v>1.8200000000000003</c:v>
                </c:pt>
                <c:pt idx="683">
                  <c:v>1.83</c:v>
                </c:pt>
                <c:pt idx="684">
                  <c:v>1.8399999999999999</c:v>
                </c:pt>
                <c:pt idx="685">
                  <c:v>1.8500000000000005</c:v>
                </c:pt>
                <c:pt idx="686">
                  <c:v>1.8600000000000003</c:v>
                </c:pt>
                <c:pt idx="687">
                  <c:v>1.87</c:v>
                </c:pt>
                <c:pt idx="688">
                  <c:v>1.88</c:v>
                </c:pt>
                <c:pt idx="689">
                  <c:v>1.8900000000000006</c:v>
                </c:pt>
                <c:pt idx="690">
                  <c:v>1.9000000000000004</c:v>
                </c:pt>
                <c:pt idx="691">
                  <c:v>1.9100000000000001</c:v>
                </c:pt>
                <c:pt idx="692">
                  <c:v>1.92</c:v>
                </c:pt>
                <c:pt idx="693">
                  <c:v>1.9299999999999997</c:v>
                </c:pt>
                <c:pt idx="694">
                  <c:v>1.9400000000000004</c:v>
                </c:pt>
                <c:pt idx="695">
                  <c:v>1.9500000000000002</c:v>
                </c:pt>
                <c:pt idx="696">
                  <c:v>1.96</c:v>
                </c:pt>
                <c:pt idx="697">
                  <c:v>1.9699999999999998</c:v>
                </c:pt>
                <c:pt idx="698">
                  <c:v>1.9800000000000004</c:v>
                </c:pt>
                <c:pt idx="699">
                  <c:v>1.9900000000000002</c:v>
                </c:pt>
                <c:pt idx="700">
                  <c:v>2</c:v>
                </c:pt>
                <c:pt idx="701">
                  <c:v>2.0099999999999998</c:v>
                </c:pt>
                <c:pt idx="702">
                  <c:v>2.0200000000000005</c:v>
                </c:pt>
                <c:pt idx="703">
                  <c:v>2.0300000000000002</c:v>
                </c:pt>
                <c:pt idx="704">
                  <c:v>2.04</c:v>
                </c:pt>
                <c:pt idx="705">
                  <c:v>2.0499999999999998</c:v>
                </c:pt>
                <c:pt idx="706">
                  <c:v>2.0600000000000005</c:v>
                </c:pt>
                <c:pt idx="707">
                  <c:v>2.0700000000000003</c:v>
                </c:pt>
                <c:pt idx="708">
                  <c:v>2.08</c:v>
                </c:pt>
                <c:pt idx="709">
                  <c:v>2.09</c:v>
                </c:pt>
                <c:pt idx="710">
                  <c:v>2.1000000000000005</c:v>
                </c:pt>
                <c:pt idx="711">
                  <c:v>2.1100000000000003</c:v>
                </c:pt>
                <c:pt idx="712">
                  <c:v>2.12</c:v>
                </c:pt>
                <c:pt idx="713">
                  <c:v>2.13</c:v>
                </c:pt>
                <c:pt idx="714">
                  <c:v>2.1400000000000006</c:v>
                </c:pt>
                <c:pt idx="715">
                  <c:v>2.1500000000000004</c:v>
                </c:pt>
                <c:pt idx="716">
                  <c:v>2.16</c:v>
                </c:pt>
                <c:pt idx="717">
                  <c:v>2.17</c:v>
                </c:pt>
                <c:pt idx="718">
                  <c:v>2.1799999999999997</c:v>
                </c:pt>
                <c:pt idx="719">
                  <c:v>2.1900000000000004</c:v>
                </c:pt>
                <c:pt idx="720">
                  <c:v>2.2000000000000002</c:v>
                </c:pt>
                <c:pt idx="721">
                  <c:v>2.21</c:v>
                </c:pt>
                <c:pt idx="722">
                  <c:v>2.2199999999999998</c:v>
                </c:pt>
                <c:pt idx="723">
                  <c:v>2.2300000000000004</c:v>
                </c:pt>
                <c:pt idx="724">
                  <c:v>2.2400000000000002</c:v>
                </c:pt>
                <c:pt idx="725">
                  <c:v>2.25</c:v>
                </c:pt>
                <c:pt idx="726">
                  <c:v>2.2599999999999998</c:v>
                </c:pt>
                <c:pt idx="727">
                  <c:v>2.2700000000000005</c:v>
                </c:pt>
                <c:pt idx="728">
                  <c:v>2.2800000000000002</c:v>
                </c:pt>
                <c:pt idx="729">
                  <c:v>2.29</c:v>
                </c:pt>
                <c:pt idx="730">
                  <c:v>2.2999999999999998</c:v>
                </c:pt>
                <c:pt idx="731">
                  <c:v>2.3100000000000005</c:v>
                </c:pt>
                <c:pt idx="732">
                  <c:v>2.3200000000000003</c:v>
                </c:pt>
                <c:pt idx="733">
                  <c:v>2.33</c:v>
                </c:pt>
                <c:pt idx="734">
                  <c:v>2.34</c:v>
                </c:pt>
                <c:pt idx="735">
                  <c:v>2.3500000000000005</c:v>
                </c:pt>
                <c:pt idx="736">
                  <c:v>2.3600000000000003</c:v>
                </c:pt>
                <c:pt idx="737">
                  <c:v>2.37</c:v>
                </c:pt>
                <c:pt idx="738">
                  <c:v>2.38</c:v>
                </c:pt>
                <c:pt idx="739">
                  <c:v>2.3900000000000006</c:v>
                </c:pt>
                <c:pt idx="740">
                  <c:v>2.4000000000000004</c:v>
                </c:pt>
                <c:pt idx="741">
                  <c:v>2.41</c:v>
                </c:pt>
                <c:pt idx="742">
                  <c:v>2.42</c:v>
                </c:pt>
                <c:pt idx="743">
                  <c:v>2.4299999999999997</c:v>
                </c:pt>
                <c:pt idx="744">
                  <c:v>2.4400000000000004</c:v>
                </c:pt>
                <c:pt idx="745">
                  <c:v>2.4500000000000002</c:v>
                </c:pt>
                <c:pt idx="746">
                  <c:v>2.46</c:v>
                </c:pt>
                <c:pt idx="747">
                  <c:v>2.4699999999999998</c:v>
                </c:pt>
                <c:pt idx="748">
                  <c:v>2.4800000000000004</c:v>
                </c:pt>
                <c:pt idx="749">
                  <c:v>2.4900000000000002</c:v>
                </c:pt>
                <c:pt idx="750">
                  <c:v>2.5</c:v>
                </c:pt>
                <c:pt idx="751">
                  <c:v>2.5099999999999998</c:v>
                </c:pt>
                <c:pt idx="752">
                  <c:v>2.5200000000000005</c:v>
                </c:pt>
                <c:pt idx="753">
                  <c:v>2.5300000000000002</c:v>
                </c:pt>
                <c:pt idx="754">
                  <c:v>2.54</c:v>
                </c:pt>
                <c:pt idx="755">
                  <c:v>2.5499999999999998</c:v>
                </c:pt>
                <c:pt idx="756">
                  <c:v>2.5600000000000005</c:v>
                </c:pt>
                <c:pt idx="757">
                  <c:v>2.5700000000000003</c:v>
                </c:pt>
                <c:pt idx="758">
                  <c:v>2.58</c:v>
                </c:pt>
                <c:pt idx="759">
                  <c:v>2.59</c:v>
                </c:pt>
                <c:pt idx="760">
                  <c:v>2.6000000000000005</c:v>
                </c:pt>
                <c:pt idx="761">
                  <c:v>2.6100000000000003</c:v>
                </c:pt>
                <c:pt idx="762">
                  <c:v>2.62</c:v>
                </c:pt>
                <c:pt idx="763">
                  <c:v>2.63</c:v>
                </c:pt>
                <c:pt idx="764">
                  <c:v>2.6400000000000006</c:v>
                </c:pt>
                <c:pt idx="765">
                  <c:v>2.6500000000000004</c:v>
                </c:pt>
                <c:pt idx="766">
                  <c:v>2.66</c:v>
                </c:pt>
                <c:pt idx="767">
                  <c:v>2.67</c:v>
                </c:pt>
                <c:pt idx="768">
                  <c:v>2.6799999999999997</c:v>
                </c:pt>
                <c:pt idx="769">
                  <c:v>2.6900000000000004</c:v>
                </c:pt>
                <c:pt idx="770">
                  <c:v>2.7</c:v>
                </c:pt>
                <c:pt idx="771">
                  <c:v>2.71</c:v>
                </c:pt>
                <c:pt idx="772">
                  <c:v>2.7199999999999998</c:v>
                </c:pt>
                <c:pt idx="773">
                  <c:v>2.7300000000000004</c:v>
                </c:pt>
                <c:pt idx="774">
                  <c:v>2.74</c:v>
                </c:pt>
                <c:pt idx="775">
                  <c:v>2.75</c:v>
                </c:pt>
                <c:pt idx="776">
                  <c:v>2.76</c:v>
                </c:pt>
                <c:pt idx="777">
                  <c:v>2.7700000000000005</c:v>
                </c:pt>
                <c:pt idx="778">
                  <c:v>2.7800000000000002</c:v>
                </c:pt>
                <c:pt idx="779">
                  <c:v>2.79</c:v>
                </c:pt>
                <c:pt idx="780">
                  <c:v>2.8</c:v>
                </c:pt>
                <c:pt idx="781">
                  <c:v>2.8100000000000005</c:v>
                </c:pt>
                <c:pt idx="782">
                  <c:v>2.8200000000000003</c:v>
                </c:pt>
                <c:pt idx="783">
                  <c:v>2.83</c:v>
                </c:pt>
                <c:pt idx="784">
                  <c:v>2.84</c:v>
                </c:pt>
                <c:pt idx="785">
                  <c:v>2.8500000000000005</c:v>
                </c:pt>
                <c:pt idx="786">
                  <c:v>2.8600000000000003</c:v>
                </c:pt>
                <c:pt idx="787">
                  <c:v>2.87</c:v>
                </c:pt>
                <c:pt idx="788">
                  <c:v>2.88</c:v>
                </c:pt>
                <c:pt idx="789">
                  <c:v>2.8900000000000006</c:v>
                </c:pt>
                <c:pt idx="790">
                  <c:v>2.9000000000000004</c:v>
                </c:pt>
                <c:pt idx="791">
                  <c:v>2.91</c:v>
                </c:pt>
                <c:pt idx="792">
                  <c:v>2.92</c:v>
                </c:pt>
                <c:pt idx="793">
                  <c:v>2.9300000000000006</c:v>
                </c:pt>
                <c:pt idx="794">
                  <c:v>2.9400000000000004</c:v>
                </c:pt>
                <c:pt idx="795">
                  <c:v>2.95</c:v>
                </c:pt>
                <c:pt idx="796">
                  <c:v>2.96</c:v>
                </c:pt>
                <c:pt idx="797">
                  <c:v>2.9699999999999998</c:v>
                </c:pt>
                <c:pt idx="798">
                  <c:v>2.9800000000000004</c:v>
                </c:pt>
                <c:pt idx="799">
                  <c:v>2.99</c:v>
                </c:pt>
                <c:pt idx="800">
                  <c:v>3</c:v>
                </c:pt>
                <c:pt idx="801">
                  <c:v>3.01</c:v>
                </c:pt>
                <c:pt idx="802">
                  <c:v>3.0199999999999996</c:v>
                </c:pt>
                <c:pt idx="803">
                  <c:v>3.0299999999999994</c:v>
                </c:pt>
                <c:pt idx="804">
                  <c:v>3.0400000000000009</c:v>
                </c:pt>
                <c:pt idx="805">
                  <c:v>3.0500000000000007</c:v>
                </c:pt>
                <c:pt idx="806">
                  <c:v>3.0600000000000005</c:v>
                </c:pt>
                <c:pt idx="807">
                  <c:v>3.0700000000000003</c:v>
                </c:pt>
                <c:pt idx="808">
                  <c:v>3.08</c:v>
                </c:pt>
                <c:pt idx="809">
                  <c:v>3.09</c:v>
                </c:pt>
                <c:pt idx="810">
                  <c:v>3.0999999999999996</c:v>
                </c:pt>
                <c:pt idx="811">
                  <c:v>3.1099999999999994</c:v>
                </c:pt>
                <c:pt idx="812">
                  <c:v>3.120000000000001</c:v>
                </c:pt>
                <c:pt idx="813">
                  <c:v>3.1300000000000008</c:v>
                </c:pt>
                <c:pt idx="814">
                  <c:v>3.1400000000000006</c:v>
                </c:pt>
                <c:pt idx="815">
                  <c:v>3.1500000000000004</c:v>
                </c:pt>
                <c:pt idx="816">
                  <c:v>3.16</c:v>
                </c:pt>
                <c:pt idx="817">
                  <c:v>3.17</c:v>
                </c:pt>
                <c:pt idx="818">
                  <c:v>3.1799999999999997</c:v>
                </c:pt>
                <c:pt idx="819">
                  <c:v>3.1899999999999995</c:v>
                </c:pt>
                <c:pt idx="820">
                  <c:v>3.1999999999999993</c:v>
                </c:pt>
                <c:pt idx="821">
                  <c:v>3.2100000000000009</c:v>
                </c:pt>
                <c:pt idx="822">
                  <c:v>3.2200000000000006</c:v>
                </c:pt>
                <c:pt idx="823">
                  <c:v>3.2300000000000004</c:v>
                </c:pt>
                <c:pt idx="824">
                  <c:v>3.24</c:v>
                </c:pt>
                <c:pt idx="825">
                  <c:v>3.25</c:v>
                </c:pt>
                <c:pt idx="826">
                  <c:v>3.26</c:v>
                </c:pt>
                <c:pt idx="827">
                  <c:v>3.2699999999999996</c:v>
                </c:pt>
                <c:pt idx="828">
                  <c:v>3.2799999999999994</c:v>
                </c:pt>
                <c:pt idx="829">
                  <c:v>3.2900000000000009</c:v>
                </c:pt>
                <c:pt idx="830">
                  <c:v>3.3000000000000007</c:v>
                </c:pt>
                <c:pt idx="831">
                  <c:v>3.3100000000000005</c:v>
                </c:pt>
                <c:pt idx="832">
                  <c:v>3.3200000000000003</c:v>
                </c:pt>
                <c:pt idx="833">
                  <c:v>3.33</c:v>
                </c:pt>
                <c:pt idx="834">
                  <c:v>3.34</c:v>
                </c:pt>
                <c:pt idx="835">
                  <c:v>3.3499999999999996</c:v>
                </c:pt>
                <c:pt idx="836">
                  <c:v>3.3599999999999994</c:v>
                </c:pt>
                <c:pt idx="837">
                  <c:v>3.370000000000001</c:v>
                </c:pt>
                <c:pt idx="838">
                  <c:v>3.3800000000000008</c:v>
                </c:pt>
                <c:pt idx="839">
                  <c:v>3.3900000000000006</c:v>
                </c:pt>
                <c:pt idx="840">
                  <c:v>3.4000000000000004</c:v>
                </c:pt>
                <c:pt idx="841">
                  <c:v>3.41</c:v>
                </c:pt>
                <c:pt idx="842">
                  <c:v>3.42</c:v>
                </c:pt>
                <c:pt idx="843">
                  <c:v>3.4299999999999997</c:v>
                </c:pt>
                <c:pt idx="844">
                  <c:v>3.4399999999999995</c:v>
                </c:pt>
                <c:pt idx="845">
                  <c:v>3.4499999999999993</c:v>
                </c:pt>
                <c:pt idx="846">
                  <c:v>3.4600000000000009</c:v>
                </c:pt>
                <c:pt idx="847">
                  <c:v>3.4700000000000006</c:v>
                </c:pt>
                <c:pt idx="848">
                  <c:v>3.4800000000000004</c:v>
                </c:pt>
                <c:pt idx="849">
                  <c:v>3.49</c:v>
                </c:pt>
                <c:pt idx="850">
                  <c:v>3.5</c:v>
                </c:pt>
                <c:pt idx="851">
                  <c:v>3.51</c:v>
                </c:pt>
                <c:pt idx="852">
                  <c:v>3.5199999999999996</c:v>
                </c:pt>
                <c:pt idx="853">
                  <c:v>3.5299999999999994</c:v>
                </c:pt>
                <c:pt idx="854">
                  <c:v>3.5400000000000009</c:v>
                </c:pt>
                <c:pt idx="855">
                  <c:v>3.5500000000000007</c:v>
                </c:pt>
                <c:pt idx="856">
                  <c:v>3.5600000000000005</c:v>
                </c:pt>
                <c:pt idx="857">
                  <c:v>3.5700000000000003</c:v>
                </c:pt>
                <c:pt idx="858">
                  <c:v>3.58</c:v>
                </c:pt>
                <c:pt idx="859">
                  <c:v>3.59</c:v>
                </c:pt>
                <c:pt idx="860">
                  <c:v>3.5999999999999996</c:v>
                </c:pt>
                <c:pt idx="861">
                  <c:v>3.6099999999999994</c:v>
                </c:pt>
                <c:pt idx="862">
                  <c:v>3.620000000000001</c:v>
                </c:pt>
                <c:pt idx="863">
                  <c:v>3.6300000000000008</c:v>
                </c:pt>
                <c:pt idx="864">
                  <c:v>3.6400000000000006</c:v>
                </c:pt>
                <c:pt idx="865">
                  <c:v>3.6500000000000004</c:v>
                </c:pt>
                <c:pt idx="866">
                  <c:v>3.66</c:v>
                </c:pt>
                <c:pt idx="867">
                  <c:v>3.67</c:v>
                </c:pt>
                <c:pt idx="868">
                  <c:v>3.6799999999999997</c:v>
                </c:pt>
                <c:pt idx="869">
                  <c:v>3.6899999999999995</c:v>
                </c:pt>
                <c:pt idx="870">
                  <c:v>3.7000000000000011</c:v>
                </c:pt>
                <c:pt idx="871">
                  <c:v>3.7100000000000009</c:v>
                </c:pt>
                <c:pt idx="872">
                  <c:v>3.7200000000000006</c:v>
                </c:pt>
                <c:pt idx="873">
                  <c:v>3.7300000000000004</c:v>
                </c:pt>
                <c:pt idx="874">
                  <c:v>3.74</c:v>
                </c:pt>
                <c:pt idx="875">
                  <c:v>3.75</c:v>
                </c:pt>
                <c:pt idx="876">
                  <c:v>3.76</c:v>
                </c:pt>
                <c:pt idx="877">
                  <c:v>3.7699999999999996</c:v>
                </c:pt>
                <c:pt idx="878">
                  <c:v>3.7799999999999994</c:v>
                </c:pt>
                <c:pt idx="879">
                  <c:v>3.7900000000000009</c:v>
                </c:pt>
                <c:pt idx="880">
                  <c:v>3.8000000000000007</c:v>
                </c:pt>
                <c:pt idx="881">
                  <c:v>3.8100000000000005</c:v>
                </c:pt>
                <c:pt idx="882">
                  <c:v>3.8200000000000003</c:v>
                </c:pt>
                <c:pt idx="883">
                  <c:v>3.83</c:v>
                </c:pt>
                <c:pt idx="884">
                  <c:v>3.84</c:v>
                </c:pt>
                <c:pt idx="885">
                  <c:v>3.8499999999999996</c:v>
                </c:pt>
                <c:pt idx="886">
                  <c:v>3.8599999999999994</c:v>
                </c:pt>
                <c:pt idx="887">
                  <c:v>3.870000000000001</c:v>
                </c:pt>
                <c:pt idx="888">
                  <c:v>3.8800000000000008</c:v>
                </c:pt>
                <c:pt idx="889">
                  <c:v>3.8900000000000006</c:v>
                </c:pt>
                <c:pt idx="890">
                  <c:v>3.9000000000000004</c:v>
                </c:pt>
                <c:pt idx="891">
                  <c:v>3.91</c:v>
                </c:pt>
                <c:pt idx="892">
                  <c:v>3.92</c:v>
                </c:pt>
                <c:pt idx="893">
                  <c:v>3.9299999999999997</c:v>
                </c:pt>
                <c:pt idx="894">
                  <c:v>3.9399999999999995</c:v>
                </c:pt>
                <c:pt idx="895">
                  <c:v>3.9500000000000011</c:v>
                </c:pt>
                <c:pt idx="896">
                  <c:v>3.9600000000000009</c:v>
                </c:pt>
                <c:pt idx="897">
                  <c:v>3.9700000000000006</c:v>
                </c:pt>
                <c:pt idx="898">
                  <c:v>3.9800000000000004</c:v>
                </c:pt>
                <c:pt idx="899">
                  <c:v>3.99</c:v>
                </c:pt>
                <c:pt idx="900">
                  <c:v>4</c:v>
                </c:pt>
                <c:pt idx="901">
                  <c:v>4.01</c:v>
                </c:pt>
                <c:pt idx="902">
                  <c:v>4.0199999999999996</c:v>
                </c:pt>
                <c:pt idx="903">
                  <c:v>4.0299999999999994</c:v>
                </c:pt>
                <c:pt idx="904">
                  <c:v>4.0400000000000009</c:v>
                </c:pt>
                <c:pt idx="905">
                  <c:v>4.0500000000000007</c:v>
                </c:pt>
                <c:pt idx="906">
                  <c:v>4.0600000000000005</c:v>
                </c:pt>
                <c:pt idx="907">
                  <c:v>4.07</c:v>
                </c:pt>
                <c:pt idx="908">
                  <c:v>4.08</c:v>
                </c:pt>
                <c:pt idx="909">
                  <c:v>4.09</c:v>
                </c:pt>
                <c:pt idx="910">
                  <c:v>4.0999999999999996</c:v>
                </c:pt>
                <c:pt idx="911">
                  <c:v>4.1099999999999994</c:v>
                </c:pt>
                <c:pt idx="912">
                  <c:v>4.120000000000001</c:v>
                </c:pt>
                <c:pt idx="913">
                  <c:v>4.1300000000000008</c:v>
                </c:pt>
                <c:pt idx="914">
                  <c:v>4.1400000000000006</c:v>
                </c:pt>
                <c:pt idx="915">
                  <c:v>4.1500000000000004</c:v>
                </c:pt>
                <c:pt idx="916">
                  <c:v>4.16</c:v>
                </c:pt>
                <c:pt idx="917">
                  <c:v>4.17</c:v>
                </c:pt>
                <c:pt idx="918">
                  <c:v>4.18</c:v>
                </c:pt>
                <c:pt idx="919">
                  <c:v>4.1899999999999995</c:v>
                </c:pt>
                <c:pt idx="920">
                  <c:v>4.2000000000000011</c:v>
                </c:pt>
                <c:pt idx="921">
                  <c:v>4.2100000000000009</c:v>
                </c:pt>
                <c:pt idx="922">
                  <c:v>4.2200000000000006</c:v>
                </c:pt>
                <c:pt idx="923">
                  <c:v>4.2300000000000004</c:v>
                </c:pt>
                <c:pt idx="924">
                  <c:v>4.24</c:v>
                </c:pt>
                <c:pt idx="925">
                  <c:v>4.25</c:v>
                </c:pt>
                <c:pt idx="926">
                  <c:v>4.26</c:v>
                </c:pt>
                <c:pt idx="927">
                  <c:v>4.2699999999999996</c:v>
                </c:pt>
                <c:pt idx="928">
                  <c:v>4.2799999999999994</c:v>
                </c:pt>
                <c:pt idx="929">
                  <c:v>4.2900000000000009</c:v>
                </c:pt>
                <c:pt idx="930">
                  <c:v>4.3000000000000007</c:v>
                </c:pt>
                <c:pt idx="931">
                  <c:v>4.3100000000000005</c:v>
                </c:pt>
                <c:pt idx="932">
                  <c:v>4.32</c:v>
                </c:pt>
                <c:pt idx="933">
                  <c:v>4.33</c:v>
                </c:pt>
                <c:pt idx="934">
                  <c:v>4.34</c:v>
                </c:pt>
                <c:pt idx="935">
                  <c:v>4.3499999999999996</c:v>
                </c:pt>
                <c:pt idx="936">
                  <c:v>4.3599999999999994</c:v>
                </c:pt>
                <c:pt idx="937">
                  <c:v>4.370000000000001</c:v>
                </c:pt>
                <c:pt idx="938">
                  <c:v>4.3800000000000008</c:v>
                </c:pt>
                <c:pt idx="939">
                  <c:v>4.3900000000000006</c:v>
                </c:pt>
                <c:pt idx="940">
                  <c:v>4.4000000000000004</c:v>
                </c:pt>
                <c:pt idx="941">
                  <c:v>4.41</c:v>
                </c:pt>
                <c:pt idx="942">
                  <c:v>4.42</c:v>
                </c:pt>
                <c:pt idx="943">
                  <c:v>4.43</c:v>
                </c:pt>
                <c:pt idx="944">
                  <c:v>4.4399999999999995</c:v>
                </c:pt>
                <c:pt idx="945">
                  <c:v>4.4500000000000011</c:v>
                </c:pt>
                <c:pt idx="946">
                  <c:v>4.4600000000000009</c:v>
                </c:pt>
                <c:pt idx="947">
                  <c:v>4.4700000000000006</c:v>
                </c:pt>
                <c:pt idx="948">
                  <c:v>4.4800000000000004</c:v>
                </c:pt>
                <c:pt idx="949">
                  <c:v>4.49</c:v>
                </c:pt>
                <c:pt idx="950">
                  <c:v>4.5</c:v>
                </c:pt>
                <c:pt idx="951">
                  <c:v>4.51</c:v>
                </c:pt>
                <c:pt idx="952">
                  <c:v>4.5199999999999996</c:v>
                </c:pt>
                <c:pt idx="953">
                  <c:v>4.5299999999999994</c:v>
                </c:pt>
                <c:pt idx="954">
                  <c:v>4.5400000000000009</c:v>
                </c:pt>
                <c:pt idx="955">
                  <c:v>4.5500000000000007</c:v>
                </c:pt>
                <c:pt idx="956">
                  <c:v>4.5600000000000005</c:v>
                </c:pt>
                <c:pt idx="957">
                  <c:v>4.57</c:v>
                </c:pt>
                <c:pt idx="958">
                  <c:v>4.58</c:v>
                </c:pt>
                <c:pt idx="959">
                  <c:v>4.59</c:v>
                </c:pt>
                <c:pt idx="960">
                  <c:v>4.5999999999999996</c:v>
                </c:pt>
                <c:pt idx="961">
                  <c:v>4.6099999999999994</c:v>
                </c:pt>
                <c:pt idx="962">
                  <c:v>4.620000000000001</c:v>
                </c:pt>
                <c:pt idx="963">
                  <c:v>4.6300000000000008</c:v>
                </c:pt>
                <c:pt idx="964">
                  <c:v>4.6400000000000006</c:v>
                </c:pt>
                <c:pt idx="965">
                  <c:v>4.6500000000000004</c:v>
                </c:pt>
                <c:pt idx="966">
                  <c:v>4.66</c:v>
                </c:pt>
                <c:pt idx="967">
                  <c:v>4.67</c:v>
                </c:pt>
                <c:pt idx="968">
                  <c:v>4.68</c:v>
                </c:pt>
                <c:pt idx="969">
                  <c:v>4.6899999999999995</c:v>
                </c:pt>
                <c:pt idx="970">
                  <c:v>4.7000000000000011</c:v>
                </c:pt>
                <c:pt idx="971">
                  <c:v>4.7100000000000009</c:v>
                </c:pt>
                <c:pt idx="972">
                  <c:v>4.7200000000000006</c:v>
                </c:pt>
                <c:pt idx="973">
                  <c:v>4.7300000000000004</c:v>
                </c:pt>
                <c:pt idx="974">
                  <c:v>4.74</c:v>
                </c:pt>
                <c:pt idx="975">
                  <c:v>4.75</c:v>
                </c:pt>
                <c:pt idx="976">
                  <c:v>4.76</c:v>
                </c:pt>
                <c:pt idx="977">
                  <c:v>4.7699999999999996</c:v>
                </c:pt>
                <c:pt idx="978">
                  <c:v>4.7799999999999994</c:v>
                </c:pt>
                <c:pt idx="979">
                  <c:v>4.7900000000000009</c:v>
                </c:pt>
                <c:pt idx="980">
                  <c:v>4.8000000000000007</c:v>
                </c:pt>
                <c:pt idx="981">
                  <c:v>4.8100000000000005</c:v>
                </c:pt>
                <c:pt idx="982">
                  <c:v>4.82</c:v>
                </c:pt>
                <c:pt idx="983">
                  <c:v>4.83</c:v>
                </c:pt>
                <c:pt idx="984">
                  <c:v>4.84</c:v>
                </c:pt>
                <c:pt idx="985">
                  <c:v>4.8499999999999996</c:v>
                </c:pt>
                <c:pt idx="986">
                  <c:v>4.8599999999999994</c:v>
                </c:pt>
                <c:pt idx="987">
                  <c:v>4.870000000000001</c:v>
                </c:pt>
                <c:pt idx="988">
                  <c:v>4.8800000000000008</c:v>
                </c:pt>
                <c:pt idx="989">
                  <c:v>4.8900000000000006</c:v>
                </c:pt>
                <c:pt idx="990">
                  <c:v>4.9000000000000004</c:v>
                </c:pt>
                <c:pt idx="991">
                  <c:v>4.91</c:v>
                </c:pt>
                <c:pt idx="992">
                  <c:v>4.92</c:v>
                </c:pt>
                <c:pt idx="993">
                  <c:v>4.93</c:v>
                </c:pt>
                <c:pt idx="994">
                  <c:v>4.9399999999999995</c:v>
                </c:pt>
                <c:pt idx="995">
                  <c:v>4.9500000000000011</c:v>
                </c:pt>
                <c:pt idx="996">
                  <c:v>4.9600000000000009</c:v>
                </c:pt>
                <c:pt idx="997">
                  <c:v>4.9700000000000006</c:v>
                </c:pt>
                <c:pt idx="998">
                  <c:v>4.9800000000000004</c:v>
                </c:pt>
                <c:pt idx="999">
                  <c:v>4.99</c:v>
                </c:pt>
                <c:pt idx="1000">
                  <c:v>5</c:v>
                </c:pt>
              </c:numCache>
            </c:numRef>
          </c:cat>
          <c:val>
            <c:numRef>
              <c:f>Sheet1!$C$2:$C$1002</c:f>
              <c:numCache>
                <c:formatCode>General</c:formatCode>
                <c:ptCount val="1001"/>
                <c:pt idx="0">
                  <c:v>4.2927674713261209E-32</c:v>
                </c:pt>
                <c:pt idx="1">
                  <c:v>5.4560856741868064E-32</c:v>
                </c:pt>
                <c:pt idx="2">
                  <c:v>6.9318838990626648E-32</c:v>
                </c:pt>
                <c:pt idx="3">
                  <c:v>8.8033437699008261E-32</c:v>
                </c:pt>
                <c:pt idx="4">
                  <c:v>1.1175586509173174E-31</c:v>
                </c:pt>
                <c:pt idx="5">
                  <c:v>1.4181405336856121E-31</c:v>
                </c:pt>
                <c:pt idx="6">
                  <c:v>1.7988481261999473E-31</c:v>
                </c:pt>
                <c:pt idx="7">
                  <c:v>2.2808462358298464E-31</c:v>
                </c:pt>
                <c:pt idx="8">
                  <c:v>2.8908383026137132E-31</c:v>
                </c:pt>
                <c:pt idx="9">
                  <c:v>3.662502035718792E-31</c:v>
                </c:pt>
                <c:pt idx="10">
                  <c:v>4.6382935545122339E-31</c:v>
                </c:pt>
                <c:pt idx="11">
                  <c:v>5.8717136815576679E-31</c:v>
                </c:pt>
                <c:pt idx="12">
                  <c:v>7.4301535903942906E-31</c:v>
                </c:pt>
                <c:pt idx="13">
                  <c:v>9.398466429521779E-31</c:v>
                </c:pt>
                <c:pt idx="14">
                  <c:v>1.1883448269233489E-30</c:v>
                </c:pt>
                <c:pt idx="15">
                  <c:v>1.5019457544993056E-30</c:v>
                </c:pt>
                <c:pt idx="16">
                  <c:v>1.8975459331278324E-30</c:v>
                </c:pt>
                <c:pt idx="17">
                  <c:v>2.3963852045498776E-30</c:v>
                </c:pt>
                <c:pt idx="18">
                  <c:v>3.0251522995576053E-30</c:v>
                </c:pt>
                <c:pt idx="19">
                  <c:v>3.8173689820827958E-30</c:v>
                </c:pt>
                <c:pt idx="20">
                  <c:v>4.8151222636786018E-30</c:v>
                </c:pt>
                <c:pt idx="21">
                  <c:v>6.0712313157497804E-30</c:v>
                </c:pt>
                <c:pt idx="22">
                  <c:v>7.6519570387213639E-30</c:v>
                </c:pt>
                <c:pt idx="23">
                  <c:v>9.6403887751017756E-30</c:v>
                </c:pt>
                <c:pt idx="24">
                  <c:v>1.2140675628559587E-29</c:v>
                </c:pt>
                <c:pt idx="25">
                  <c:v>1.5283310823174406E-29</c:v>
                </c:pt>
                <c:pt idx="26">
                  <c:v>1.9231728423457651E-29</c:v>
                </c:pt>
                <c:pt idx="27">
                  <c:v>2.419053490861234E-29</c:v>
                </c:pt>
                <c:pt idx="28">
                  <c:v>3.0415776486733737E-29</c:v>
                </c:pt>
                <c:pt idx="29">
                  <c:v>3.822774027116129E-29</c:v>
                </c:pt>
                <c:pt idx="30">
                  <c:v>4.8026908000170719E-29</c:v>
                </c:pt>
                <c:pt idx="31">
                  <c:v>6.0313830392468286E-29</c:v>
                </c:pt>
                <c:pt idx="32">
                  <c:v>7.5713875320179187E-29</c:v>
                </c:pt>
                <c:pt idx="33">
                  <c:v>9.5008032169267581E-29</c:v>
                </c:pt>
                <c:pt idx="34">
                  <c:v>1.191712384298844E-28</c:v>
                </c:pt>
                <c:pt idx="35">
                  <c:v>1.4942004551766942E-28</c:v>
                </c:pt>
                <c:pt idx="36">
                  <c:v>1.8727187484505578E-28</c:v>
                </c:pt>
                <c:pt idx="37">
                  <c:v>2.3461865166597819E-28</c:v>
                </c:pt>
                <c:pt idx="38">
                  <c:v>2.9381826712360902E-28</c:v>
                </c:pt>
                <c:pt idx="39">
                  <c:v>3.6780813766738144E-28</c:v>
                </c:pt>
                <c:pt idx="40">
                  <c:v>4.6024614176963104E-28</c:v>
                </c:pt>
                <c:pt idx="41">
                  <c:v>5.7568546116499133E-28</c:v>
                </c:pt>
                <c:pt idx="42">
                  <c:v>7.197913923459916E-28</c:v>
                </c:pt>
                <c:pt idx="43">
                  <c:v>8.9961009095208882E-28</c:v>
                </c:pt>
                <c:pt idx="44">
                  <c:v>1.1239015494685354E-27</c:v>
                </c:pt>
                <c:pt idx="45">
                  <c:v>1.4035519885322616E-27</c:v>
                </c:pt>
                <c:pt idx="46">
                  <c:v>1.7520843883041867E-27</c:v>
                </c:pt>
                <c:pt idx="47">
                  <c:v>2.1862902510778388E-27</c:v>
                </c:pt>
                <c:pt idx="48">
                  <c:v>2.7270110561832292E-27</c:v>
                </c:pt>
                <c:pt idx="49">
                  <c:v>3.400104471951157E-27</c:v>
                </c:pt>
                <c:pt idx="50">
                  <c:v>4.2376385070187075E-27</c:v>
                </c:pt>
                <c:pt idx="51">
                  <c:v>5.2793667572911859E-27</c:v>
                </c:pt>
                <c:pt idx="52">
                  <c:v>6.5745501547485097E-27</c:v>
                </c:pt>
                <c:pt idx="53">
                  <c:v>8.1842056627819186E-27</c:v>
                </c:pt>
                <c:pt idx="54">
                  <c:v>1.0183880816728293E-26</c:v>
                </c:pt>
                <c:pt idx="55">
                  <c:v>1.2667075643661211E-26</c:v>
                </c:pt>
                <c:pt idx="56">
                  <c:v>1.5749461247749888E-26</c:v>
                </c:pt>
                <c:pt idx="57">
                  <c:v>1.9574078358615248E-26</c:v>
                </c:pt>
                <c:pt idx="58">
                  <c:v>2.4317740803607893E-26</c:v>
                </c:pt>
                <c:pt idx="59">
                  <c:v>3.0198919880489169E-26</c:v>
                </c:pt>
                <c:pt idx="60">
                  <c:v>3.7487448046835927E-26</c:v>
                </c:pt>
                <c:pt idx="61">
                  <c:v>4.6516456731855361E-26</c:v>
                </c:pt>
                <c:pt idx="62">
                  <c:v>5.7697056491144968E-26</c:v>
                </c:pt>
                <c:pt idx="63">
                  <c:v>7.1536381910468772E-26</c:v>
                </c:pt>
                <c:pt idx="64">
                  <c:v>8.8659763178603307E-26</c:v>
                </c:pt>
                <c:pt idx="65">
                  <c:v>1.0983795663635714E-25</c:v>
                </c:pt>
                <c:pt idx="66">
                  <c:v>1.3602057461049669E-25</c:v>
                </c:pt>
                <c:pt idx="67">
                  <c:v>1.683771086514514E-25</c:v>
                </c:pt>
                <c:pt idx="68">
                  <c:v>2.0834724986608076E-25</c:v>
                </c:pt>
                <c:pt idx="69">
                  <c:v>2.5770258745916806E-25</c:v>
                </c:pt>
                <c:pt idx="70">
                  <c:v>3.1862222654019336E-25</c:v>
                </c:pt>
                <c:pt idx="71">
                  <c:v>3.9378542651512587E-25</c:v>
                </c:pt>
                <c:pt idx="72">
                  <c:v>4.864850435504539E-25</c:v>
                </c:pt>
                <c:pt idx="73">
                  <c:v>6.0076639083304376E-25</c:v>
                </c:pt>
                <c:pt idx="74">
                  <c:v>7.4159714035354395E-25</c:v>
                </c:pt>
                <c:pt idx="75">
                  <c:v>9.1507511810416111E-25</c:v>
                </c:pt>
                <c:pt idx="76">
                  <c:v>1.1286823373747959E-24</c:v>
                </c:pt>
                <c:pt idx="77">
                  <c:v>1.3915954284856003E-24</c:v>
                </c:pt>
                <c:pt idx="78">
                  <c:v>1.7150648258146749E-24</c:v>
                </c:pt>
                <c:pt idx="79">
                  <c:v>2.1128777465790616E-24</c:v>
                </c:pt>
                <c:pt idx="80">
                  <c:v>2.6019232398478259E-24</c:v>
                </c:pt>
                <c:pt idx="81">
                  <c:v>3.2028815186903036E-24</c:v>
                </c:pt>
                <c:pt idx="82">
                  <c:v>3.9410645580478296E-24</c:v>
                </c:pt>
                <c:pt idx="83">
                  <c:v>4.8474407206616149E-24</c:v>
                </c:pt>
                <c:pt idx="84">
                  <c:v>5.9598831740302415E-24</c:v>
                </c:pt>
                <c:pt idx="85">
                  <c:v>7.3246903371107568E-24</c:v>
                </c:pt>
                <c:pt idx="86">
                  <c:v>8.9984368526472377E-24</c:v>
                </c:pt>
                <c:pt idx="87">
                  <c:v>1.1050225988607968E-23</c:v>
                </c:pt>
                <c:pt idx="88">
                  <c:v>1.3564429374523766E-23</c:v>
                </c:pt>
                <c:pt idx="89">
                  <c:v>1.6644018110207625E-23</c:v>
                </c:pt>
                <c:pt idx="90">
                  <c:v>2.0414611188612202E-23</c:v>
                </c:pt>
                <c:pt idx="91">
                  <c:v>2.5029393624775466E-23</c:v>
                </c:pt>
                <c:pt idx="92">
                  <c:v>3.0675088608405189E-23</c:v>
                </c:pt>
                <c:pt idx="93">
                  <c:v>3.7579206515209528E-23</c:v>
                </c:pt>
                <c:pt idx="94">
                  <c:v>4.6018840062347686E-23</c:v>
                </c:pt>
                <c:pt idx="95">
                  <c:v>5.6331330885524849E-23</c:v>
                </c:pt>
                <c:pt idx="96">
                  <c:v>6.8927200279818949E-23</c:v>
                </c:pt>
                <c:pt idx="97">
                  <c:v>8.4305818098207385E-23</c:v>
                </c:pt>
                <c:pt idx="98">
                  <c:v>1.0307438161570124E-22</c:v>
                </c:pt>
                <c:pt idx="99">
                  <c:v>1.2597089386716435E-22</c:v>
                </c:pt>
                <c:pt idx="100">
                  <c:v>1.538919725341284E-22</c:v>
                </c:pt>
                <c:pt idx="101">
                  <c:v>1.8792649065498143E-22</c:v>
                </c:pt>
                <c:pt idx="102">
                  <c:v>2.2939625496479076E-22</c:v>
                </c:pt>
                <c:pt idx="103">
                  <c:v>2.799051733530102E-22</c:v>
                </c:pt>
                <c:pt idx="104">
                  <c:v>3.4139865790871976E-22</c:v>
                </c:pt>
                <c:pt idx="105">
                  <c:v>4.1623536404056491E-22</c:v>
                </c:pt>
                <c:pt idx="106">
                  <c:v>5.0727379083979739E-22</c:v>
                </c:pt>
                <c:pt idx="107">
                  <c:v>6.179767770807366E-22</c:v>
                </c:pt>
                <c:pt idx="108">
                  <c:v>7.5253753758470727E-22</c:v>
                </c:pt>
                <c:pt idx="109">
                  <c:v>9.1603161586262652E-22</c:v>
                </c:pt>
                <c:pt idx="110">
                  <c:v>1.1146000045441382E-21</c:v>
                </c:pt>
                <c:pt idx="111">
                  <c:v>1.3556697331518895E-21</c:v>
                </c:pt>
                <c:pt idx="112">
                  <c:v>1.6482194767017816E-21</c:v>
                </c:pt>
                <c:pt idx="113">
                  <c:v>2.0030992381820164E-21</c:v>
                </c:pt>
                <c:pt idx="114">
                  <c:v>2.4334149505124924E-21</c:v>
                </c:pt>
                <c:pt idx="115">
                  <c:v>2.9549909854085297E-21</c:v>
                </c:pt>
                <c:pt idx="116">
                  <c:v>3.5869261145874352E-21</c:v>
                </c:pt>
                <c:pt idx="117">
                  <c:v>4.3522615224819673E-21</c:v>
                </c:pt>
                <c:pt idx="118">
                  <c:v>5.2787831135136928E-21</c:v>
                </c:pt>
                <c:pt idx="119">
                  <c:v>6.3999847031516797E-21</c:v>
                </c:pt>
                <c:pt idx="120">
                  <c:v>7.7562238634939214E-21</c:v>
                </c:pt>
                <c:pt idx="121">
                  <c:v>9.3961083687667362E-21</c:v>
                </c:pt>
                <c:pt idx="122">
                  <c:v>1.1378158541038918E-20</c:v>
                </c:pt>
                <c:pt idx="123">
                  <c:v>1.3772799553280263E-20</c:v>
                </c:pt>
                <c:pt idx="124">
                  <c:v>1.6664748168264198E-20</c:v>
                </c:pt>
                <c:pt idx="125">
                  <c:v>2.015587078860002E-20</c:v>
                </c:pt>
                <c:pt idx="126">
                  <c:v>2.4368604433254847E-20</c:v>
                </c:pt>
                <c:pt idx="127">
                  <c:v>2.9450049774447909E-20</c:v>
                </c:pt>
                <c:pt idx="128">
                  <c:v>3.5576866180193433E-20</c:v>
                </c:pt>
                <c:pt idx="129">
                  <c:v>4.2961123419961197E-20</c:v>
                </c:pt>
                <c:pt idx="130">
                  <c:v>5.1857294022007416E-20</c:v>
                </c:pt>
                <c:pt idx="131">
                  <c:v>6.2570605068589103E-20</c:v>
                </c:pt>
                <c:pt idx="132">
                  <c:v>7.5467009480010028E-20</c:v>
                </c:pt>
                <c:pt idx="133">
                  <c:v>9.098508575022121E-20</c:v>
                </c:pt>
                <c:pt idx="134">
                  <c:v>1.0965023304666583E-19</c:v>
                </c:pt>
                <c:pt idx="135">
                  <c:v>1.3209159721478617E-19</c:v>
                </c:pt>
                <c:pt idx="136">
                  <c:v>1.5906224446397559E-19</c:v>
                </c:pt>
                <c:pt idx="137">
                  <c:v>1.9146319563039371E-19</c:v>
                </c:pt>
                <c:pt idx="138">
                  <c:v>2.3037204758826497E-19</c:v>
                </c:pt>
                <c:pt idx="139">
                  <c:v>2.7707704276195427E-19</c:v>
                </c:pt>
                <c:pt idx="140">
                  <c:v>3.331176064759858E-19</c:v>
                </c:pt>
                <c:pt idx="141">
                  <c:v>4.0033255941703268E-19</c:v>
                </c:pt>
                <c:pt idx="142">
                  <c:v>4.8091743387712956E-19</c:v>
                </c:pt>
                <c:pt idx="143">
                  <c:v>5.7749258369691736E-19</c:v>
                </c:pt>
                <c:pt idx="144">
                  <c:v>6.931840859665709E-19</c:v>
                </c:pt>
                <c:pt idx="145">
                  <c:v>8.3171979582303204E-19</c:v>
                </c:pt>
                <c:pt idx="146">
                  <c:v>9.9754334377921796E-19</c:v>
                </c:pt>
                <c:pt idx="147">
                  <c:v>1.1959493692724202E-18</c:v>
                </c:pt>
                <c:pt idx="148">
                  <c:v>1.4332438778022132E-18</c:v>
                </c:pt>
                <c:pt idx="149">
                  <c:v>1.7169343076910679E-18</c:v>
                </c:pt>
                <c:pt idx="150">
                  <c:v>2.0559547143337833E-18</c:v>
                </c:pt>
                <c:pt idx="151">
                  <c:v>2.4609324460813826E-18</c:v>
                </c:pt>
                <c:pt idx="152">
                  <c:v>2.9445038215088514E-18</c:v>
                </c:pt>
                <c:pt idx="153">
                  <c:v>3.521687651806225E-18</c:v>
                </c:pt>
                <c:pt idx="154">
                  <c:v>4.2103270183616903E-18</c:v>
                </c:pt>
                <c:pt idx="155">
                  <c:v>5.0316115539028094E-18</c:v>
                </c:pt>
                <c:pt idx="156">
                  <c:v>6.0106946320724088E-18</c:v>
                </c:pt>
                <c:pt idx="157">
                  <c:v>7.1774223989763561E-18</c:v>
                </c:pt>
                <c:pt idx="158">
                  <c:v>8.5671945439252949E-18</c:v>
                </c:pt>
                <c:pt idx="159">
                  <c:v>1.0221980178559531E-17</c:v>
                </c:pt>
                <c:pt idx="160">
                  <c:v>1.2191516259124836E-17</c:v>
                </c:pt>
                <c:pt idx="161">
                  <c:v>1.4534720745176198E-17</c:v>
                </c:pt>
                <c:pt idx="162">
                  <c:v>1.7321358254986314E-17</c:v>
                </c:pt>
                <c:pt idx="163">
                  <c:v>2.0634002487839625E-17</c:v>
                </c:pt>
                <c:pt idx="164">
                  <c:v>2.4570347292402387E-17</c:v>
                </c:pt>
                <c:pt idx="165">
                  <c:v>2.9245927150013158E-17</c:v>
                </c:pt>
                <c:pt idx="166">
                  <c:v>3.4797318222812449E-17</c:v>
                </c:pt>
                <c:pt idx="167">
                  <c:v>4.1385903233787343E-17</c:v>
                </c:pt>
                <c:pt idx="168">
                  <c:v>4.9202297582937153E-17</c:v>
                </c:pt>
                <c:pt idx="169">
                  <c:v>5.8471550590027918E-17</c:v>
                </c:pt>
                <c:pt idx="170">
                  <c:v>6.9459254971324164E-17</c:v>
                </c:pt>
                <c:pt idx="171">
                  <c:v>8.2478720047300452E-17</c:v>
                </c:pt>
                <c:pt idx="172">
                  <c:v>9.7899390252467349E-17</c:v>
                </c:pt>
                <c:pt idx="173">
                  <c:v>1.1615672086941962E-16</c:v>
                </c:pt>
                <c:pt idx="174">
                  <c:v>1.3776375822240439E-16</c:v>
                </c:pt>
                <c:pt idx="175">
                  <c:v>1.63324712633391E-16</c:v>
                </c:pt>
                <c:pt idx="176">
                  <c:v>1.9355086018155042E-16</c:v>
                </c:pt>
                <c:pt idx="177">
                  <c:v>2.2927916477305177E-16</c:v>
                </c:pt>
                <c:pt idx="178">
                  <c:v>2.7149407644344073E-16</c:v>
                </c:pt>
                <c:pt idx="179">
                  <c:v>3.2135303658893451E-16</c:v>
                </c:pt>
                <c:pt idx="180">
                  <c:v>3.8021630758159274E-16</c:v>
                </c:pt>
                <c:pt idx="181">
                  <c:v>4.4968184484039343E-16</c:v>
                </c:pt>
                <c:pt idx="182">
                  <c:v>5.316260460658808E-16</c:v>
                </c:pt>
                <c:pt idx="183">
                  <c:v>6.2825134748737069E-16</c:v>
                </c:pt>
                <c:pt idx="184">
                  <c:v>7.4214179348226923E-16</c:v>
                </c:pt>
                <c:pt idx="185">
                  <c:v>8.7632788710186532E-16</c:v>
                </c:pt>
                <c:pt idx="186">
                  <c:v>1.0343622386661087E-15</c:v>
                </c:pt>
                <c:pt idx="187">
                  <c:v>1.2204077720269208E-15</c:v>
                </c:pt>
                <c:pt idx="188">
                  <c:v>1.4393405283504486E-15</c:v>
                </c:pt>
                <c:pt idx="189">
                  <c:v>1.6968694310788608E-15</c:v>
                </c:pt>
                <c:pt idx="190">
                  <c:v>1.9996757496994359E-15</c:v>
                </c:pt>
                <c:pt idx="191">
                  <c:v>2.3555754316386739E-15</c:v>
                </c:pt>
                <c:pt idx="192">
                  <c:v>2.7737079696882759E-15</c:v>
                </c:pt>
                <c:pt idx="193">
                  <c:v>3.2647560468043964E-15</c:v>
                </c:pt>
                <c:pt idx="194">
                  <c:v>3.8412008622890819E-15</c:v>
                </c:pt>
                <c:pt idx="195">
                  <c:v>4.5176188063086063E-15</c:v>
                </c:pt>
                <c:pt idx="196">
                  <c:v>5.3110260283490488E-15</c:v>
                </c:pt>
                <c:pt idx="197">
                  <c:v>6.241278456627763E-15</c:v>
                </c:pt>
                <c:pt idx="198">
                  <c:v>7.331535989182587E-15</c:v>
                </c:pt>
                <c:pt idx="199">
                  <c:v>8.6088009156485127E-15</c:v>
                </c:pt>
                <c:pt idx="200">
                  <c:v>1.0104542167073785E-14</c:v>
                </c:pt>
                <c:pt idx="201">
                  <c:v>1.1855418758580382E-14</c:v>
                </c:pt>
                <c:pt idx="202">
                  <c:v>1.3904117819420749E-14</c:v>
                </c:pt>
                <c:pt idx="203">
                  <c:v>1.6300324934826595E-14</c:v>
                </c:pt>
                <c:pt idx="204">
                  <c:v>1.9101847197092657E-14</c:v>
                </c:pt>
                <c:pt idx="205">
                  <c:v>2.2375912428703634E-14</c:v>
                </c:pt>
                <c:pt idx="206">
                  <c:v>2.6200671553877783E-14</c:v>
                </c:pt>
                <c:pt idx="207">
                  <c:v>3.0666935120315809E-14</c:v>
                </c:pt>
                <c:pt idx="208">
                  <c:v>3.5880179582553508E-14</c:v>
                </c:pt>
                <c:pt idx="209">
                  <c:v>4.1962864234393919E-14</c:v>
                </c:pt>
                <c:pt idx="210">
                  <c:v>4.9057105713928647E-14</c:v>
                </c:pt>
                <c:pt idx="211">
                  <c:v>5.7327763906776223E-14</c:v>
                </c:pt>
                <c:pt idx="212">
                  <c:v>6.6966000961921493E-14</c:v>
                </c:pt>
                <c:pt idx="213">
                  <c:v>7.8193384146560892E-14</c:v>
                </c:pt>
                <c:pt idx="214">
                  <c:v>9.1266613556757892E-14</c:v>
                </c:pt>
                <c:pt idx="215">
                  <c:v>1.0648296744505886E-13</c:v>
                </c:pt>
                <c:pt idx="216">
                  <c:v>1.2418657132362517E-13</c:v>
                </c:pt>
                <c:pt idx="217">
                  <c:v>1.4477561227707996E-13</c:v>
                </c:pt>
                <c:pt idx="218">
                  <c:v>1.6871063732821057E-13</c:v>
                </c:pt>
                <c:pt idx="219">
                  <c:v>1.9652409453007673E-13</c:v>
                </c:pt>
                <c:pt idx="220">
                  <c:v>2.2883129803602739E-13</c:v>
                </c:pt>
                <c:pt idx="221">
                  <c:v>2.6634302409265409E-13</c:v>
                </c:pt>
                <c:pt idx="222">
                  <c:v>3.0987997412572065E-13</c:v>
                </c:pt>
                <c:pt idx="223">
                  <c:v>3.6038937431469392E-13</c:v>
                </c:pt>
                <c:pt idx="224">
                  <c:v>4.1896401880707381E-13</c:v>
                </c:pt>
                <c:pt idx="225">
                  <c:v>4.8686410660580192E-13</c:v>
                </c:pt>
                <c:pt idx="226">
                  <c:v>5.6554227084416719E-13</c:v>
                </c:pt>
                <c:pt idx="227">
                  <c:v>6.5667225439977474E-13</c:v>
                </c:pt>
                <c:pt idx="228">
                  <c:v>7.6218174844485914E-13</c:v>
                </c:pt>
                <c:pt idx="229">
                  <c:v>8.8428998154285137E-13</c:v>
                </c:pt>
                <c:pt idx="230">
                  <c:v>1.0255507273593399E-12</c:v>
                </c:pt>
                <c:pt idx="231">
                  <c:v>1.1889014901699298E-12</c:v>
                </c:pt>
                <c:pt idx="232">
                  <c:v>1.3777197304797429E-12</c:v>
                </c:pt>
                <c:pt idx="233">
                  <c:v>1.5958871097456375E-12</c:v>
                </c:pt>
                <c:pt idx="234">
                  <c:v>1.8478628651273205E-12</c:v>
                </c:pt>
                <c:pt idx="235">
                  <c:v>2.138767574308328E-12</c:v>
                </c:pt>
                <c:pt idx="236">
                  <c:v>2.4744787388755899E-12</c:v>
                </c:pt>
                <c:pt idx="237">
                  <c:v>2.8617398049404135E-12</c:v>
                </c:pt>
                <c:pt idx="238">
                  <c:v>3.308284454322206E-12</c:v>
                </c:pt>
                <c:pt idx="239">
                  <c:v>3.8229782417232903E-12</c:v>
                </c:pt>
                <c:pt idx="240">
                  <c:v>4.4159799262742785E-12</c:v>
                </c:pt>
                <c:pt idx="241">
                  <c:v>5.0989251534032137E-12</c:v>
                </c:pt>
                <c:pt idx="242">
                  <c:v>5.8851354893934062E-12</c:v>
                </c:pt>
                <c:pt idx="243">
                  <c:v>6.7898562009554592E-12</c:v>
                </c:pt>
                <c:pt idx="244">
                  <c:v>7.8305266108990342E-12</c:v>
                </c:pt>
                <c:pt idx="245">
                  <c:v>9.0270873544110349E-12</c:v>
                </c:pt>
                <c:pt idx="246">
                  <c:v>1.0402329415054343E-11</c:v>
                </c:pt>
                <c:pt idx="247">
                  <c:v>1.198229044267198E-11</c:v>
                </c:pt>
                <c:pt idx="248">
                  <c:v>1.3796704555004524E-11</c:v>
                </c:pt>
                <c:pt idx="249">
                  <c:v>1.5879512610021229E-11</c:v>
                </c:pt>
                <c:pt idx="250">
                  <c:v>1.8269440816729187E-11</c:v>
                </c:pt>
                <c:pt idx="251">
                  <c:v>2.1010656539707375E-11</c:v>
                </c:pt>
                <c:pt idx="252">
                  <c:v>2.4153511259156345E-11</c:v>
                </c:pt>
                <c:pt idx="253">
                  <c:v>2.7755381887605063E-11</c:v>
                </c:pt>
                <c:pt idx="254">
                  <c:v>3.1881623031767772E-11</c:v>
                </c:pt>
                <c:pt idx="255">
                  <c:v>3.6606644340311692E-11</c:v>
                </c:pt>
                <c:pt idx="256">
                  <c:v>4.2015128814138972E-11</c:v>
                </c:pt>
                <c:pt idx="257">
                  <c:v>4.8203409895964547E-11</c:v>
                </c:pt>
                <c:pt idx="258">
                  <c:v>5.5281027323359087E-11</c:v>
                </c:pt>
                <c:pt idx="259">
                  <c:v>6.3372484149418541E-11</c:v>
                </c:pt>
                <c:pt idx="260">
                  <c:v>7.2619230035836009E-11</c:v>
                </c:pt>
                <c:pt idx="261">
                  <c:v>8.3181898935321192E-11</c:v>
                </c:pt>
                <c:pt idx="262">
                  <c:v>9.524283263831348E-11</c:v>
                </c:pt>
                <c:pt idx="263">
                  <c:v>1.0900892540036512E-10</c:v>
                </c:pt>
                <c:pt idx="264">
                  <c:v>1.2471482903319695E-10</c:v>
                </c:pt>
                <c:pt idx="265">
                  <c:v>1.4262656247992153E-10</c:v>
                </c:pt>
                <c:pt idx="266">
                  <c:v>1.6304557505400128E-10</c:v>
                </c:pt>
                <c:pt idx="267">
                  <c:v>1.8631331825751701E-10</c:v>
                </c:pt>
                <c:pt idx="268">
                  <c:v>2.1281638746867276E-10</c:v>
                </c:pt>
                <c:pt idx="269">
                  <c:v>2.4299230186815393E-10</c:v>
                </c:pt>
                <c:pt idx="270">
                  <c:v>2.7733599883306344E-10</c:v>
                </c:pt>
                <c:pt idx="271">
                  <c:v>3.1640712774658261E-10</c:v>
                </c:pt>
                <c:pt idx="272">
                  <c:v>3.6083823784049802E-10</c:v>
                </c:pt>
                <c:pt idx="273">
                  <c:v>4.1134396540355938E-10</c:v>
                </c:pt>
                <c:pt idx="274">
                  <c:v>4.6873133755864153E-10</c:v>
                </c:pt>
                <c:pt idx="275">
                  <c:v>5.3391132295257038E-10</c:v>
                </c:pt>
                <c:pt idx="276">
                  <c:v>6.0791177424289303E-10</c:v>
                </c:pt>
                <c:pt idx="277">
                  <c:v>6.9189192334556885E-10</c:v>
                </c:pt>
                <c:pt idx="278">
                  <c:v>7.8715860818029076E-10</c:v>
                </c:pt>
                <c:pt idx="279">
                  <c:v>8.9518442928273803E-10</c:v>
                </c:pt>
                <c:pt idx="280">
                  <c:v>1.017628056329015E-9</c:v>
                </c:pt>
                <c:pt idx="281">
                  <c:v>1.1563569285351242E-9</c:v>
                </c:pt>
                <c:pt idx="282">
                  <c:v>1.313472619272216E-9</c:v>
                </c:pt>
                <c:pt idx="283">
                  <c:v>1.4913391643117008E-9</c:v>
                </c:pt>
                <c:pt idx="284">
                  <c:v>1.6926146851422311E-9</c:v>
                </c:pt>
                <c:pt idx="285">
                  <c:v>1.9202866740624673E-9</c:v>
                </c:pt>
                <c:pt idx="286">
                  <c:v>2.177711346554128E-9</c:v>
                </c:pt>
                <c:pt idx="287">
                  <c:v>2.4686575091112655E-9</c:v>
                </c:pt>
                <c:pt idx="288">
                  <c:v>2.7973554376012253E-9</c:v>
                </c:pt>
                <c:pt idx="289">
                  <c:v>3.16855131275291E-9</c:v>
                </c:pt>
                <c:pt idx="290">
                  <c:v>3.5875678159281588E-9</c:v>
                </c:pt>
                <c:pt idx="291">
                  <c:v>4.0603715503936104E-9</c:v>
                </c:pt>
                <c:pt idx="292">
                  <c:v>4.5936480213642372E-9</c:v>
                </c:pt>
                <c:pt idx="293">
                  <c:v>5.1948849826770811E-9</c:v>
                </c:pt>
                <c:pt idx="294">
                  <c:v>5.8724650396478617E-9</c:v>
                </c:pt>
                <c:pt idx="295">
                  <c:v>6.6357684870946098E-9</c:v>
                </c:pt>
                <c:pt idx="296">
                  <c:v>7.4952874593520776E-9</c:v>
                </c:pt>
                <c:pt idx="297">
                  <c:v>8.4627525760797879E-9</c:v>
                </c:pt>
                <c:pt idx="298">
                  <c:v>9.5512733845645518E-9</c:v>
                </c:pt>
                <c:pt idx="299">
                  <c:v>1.077549402688552E-8</c:v>
                </c:pt>
                <c:pt idx="300">
                  <c:v>1.2151765699646572E-8</c:v>
                </c:pt>
                <c:pt idx="301">
                  <c:v>1.3698337625971567E-8</c:v>
                </c:pt>
                <c:pt idx="302">
                  <c:v>1.5435568425141058E-8</c:v>
                </c:pt>
                <c:pt idx="303">
                  <c:v>1.7386159945760473E-8</c:v>
                </c:pt>
                <c:pt idx="304">
                  <c:v>1.9575415824882356E-8</c:v>
                </c:pt>
                <c:pt idx="305">
                  <c:v>2.2031527249364696E-8</c:v>
                </c:pt>
                <c:pt idx="306">
                  <c:v>2.4785888628300259E-8</c:v>
                </c:pt>
                <c:pt idx="307">
                  <c:v>2.7873446138094978E-8</c:v>
                </c:pt>
                <c:pt idx="308">
                  <c:v>3.1333082376265144E-8</c:v>
                </c:pt>
                <c:pt idx="309">
                  <c:v>3.5208040657971567E-8</c:v>
                </c:pt>
                <c:pt idx="310">
                  <c:v>3.9546392812489344E-8</c:v>
                </c:pt>
                <c:pt idx="311">
                  <c:v>4.4401554687158026E-8</c:v>
                </c:pt>
                <c:pt idx="312">
                  <c:v>4.9832853945901978E-8</c:v>
                </c:pt>
                <c:pt idx="313">
                  <c:v>5.5906155160309301E-8</c:v>
                </c:pt>
                <c:pt idx="314">
                  <c:v>6.269454763583958E-8</c:v>
                </c:pt>
                <c:pt idx="315">
                  <c:v>7.0279101896408681E-8</c:v>
                </c:pt>
                <c:pt idx="316">
                  <c:v>7.8749701269997007E-8</c:v>
                </c:pt>
                <c:pt idx="317">
                  <c:v>8.8205955578746165E-8</c:v>
                </c:pt>
                <c:pt idx="318">
                  <c:v>9.8758204542208979E-8</c:v>
                </c:pt>
                <c:pt idx="319">
                  <c:v>1.1052861915499431E-7</c:v>
                </c:pt>
                <c:pt idx="320">
                  <c:v>1.2365241000331715E-7</c:v>
                </c:pt>
                <c:pt idx="321">
                  <c:v>1.3827915224224797E-7</c:v>
                </c:pt>
                <c:pt idx="322">
                  <c:v>1.5457423777045839E-7</c:v>
                </c:pt>
                <c:pt idx="323">
                  <c:v>1.7272046601561976E-7</c:v>
                </c:pt>
                <c:pt idx="324">
                  <c:v>1.9291978568546768E-7</c:v>
                </c:pt>
                <c:pt idx="325">
                  <c:v>2.1539520085086552E-7</c:v>
                </c:pt>
                <c:pt idx="326">
                  <c:v>2.4039285581256546E-7</c:v>
                </c:pt>
                <c:pt idx="327">
                  <c:v>2.6818431436709502E-7</c:v>
                </c:pt>
                <c:pt idx="328">
                  <c:v>2.9906905033431997E-7</c:v>
                </c:pt>
                <c:pt idx="329">
                  <c:v>3.3337716754445656E-7</c:v>
                </c:pt>
                <c:pt idx="330">
                  <c:v>3.7147236891105995E-7</c:v>
                </c:pt>
                <c:pt idx="331">
                  <c:v>4.1375519574393099E-7</c:v>
                </c:pt>
                <c:pt idx="332">
                  <c:v>4.6066656008784375E-7</c:v>
                </c:pt>
                <c:pt idx="333">
                  <c:v>5.1269159461491858E-7</c:v>
                </c:pt>
                <c:pt idx="334">
                  <c:v>5.7036384645679524E-7</c:v>
                </c:pt>
                <c:pt idx="335">
                  <c:v>6.3426984334319519E-7</c:v>
                </c:pt>
                <c:pt idx="336">
                  <c:v>7.0505406252280763E-7</c:v>
                </c:pt>
                <c:pt idx="337">
                  <c:v>7.8342433518696332E-7</c:v>
                </c:pt>
                <c:pt idx="338">
                  <c:v>8.7015772150302173E-7</c:v>
                </c:pt>
                <c:pt idx="339">
                  <c:v>9.6610689389993658E-7</c:v>
                </c:pt>
                <c:pt idx="340">
                  <c:v>1.0722070689395229E-6</c:v>
                </c:pt>
                <c:pt idx="341">
                  <c:v>1.1894835309615526E-6</c:v>
                </c:pt>
                <c:pt idx="342">
                  <c:v>1.3190597937150433E-6</c:v>
                </c:pt>
                <c:pt idx="343">
                  <c:v>1.4621664493907004E-6</c:v>
                </c:pt>
                <c:pt idx="344">
                  <c:v>1.6201507578562689E-6</c:v>
                </c:pt>
                <c:pt idx="345">
                  <c:v>1.7944870324766675E-6</c:v>
                </c:pt>
                <c:pt idx="346">
                  <c:v>1.986787882679824E-6</c:v>
                </c:pt>
                <c:pt idx="347">
                  <c:v>2.1988163774164099E-6</c:v>
                </c:pt>
                <c:pt idx="348">
                  <c:v>2.4324991978626361E-6</c:v>
                </c:pt>
                <c:pt idx="349">
                  <c:v>2.6899408521388891E-6</c:v>
                </c:pt>
                <c:pt idx="350">
                  <c:v>2.9734390294685954E-6</c:v>
                </c:pt>
                <c:pt idx="351">
                  <c:v>3.2855011760901541E-6</c:v>
                </c:pt>
                <c:pt idx="352">
                  <c:v>3.6288623803640607E-6</c:v>
                </c:pt>
                <c:pt idx="353">
                  <c:v>4.006504659897E-6</c:v>
                </c:pt>
                <c:pt idx="354">
                  <c:v>4.4216777491368424E-6</c:v>
                </c:pt>
                <c:pt idx="355">
                  <c:v>4.8779214917867306E-6</c:v>
                </c:pt>
                <c:pt idx="356">
                  <c:v>5.3790899485430466E-6</c:v>
                </c:pt>
                <c:pt idx="357">
                  <c:v>5.9293773370905662E-6</c:v>
                </c:pt>
                <c:pt idx="358">
                  <c:v>6.5333459279865503E-6</c:v>
                </c:pt>
                <c:pt idx="359">
                  <c:v>7.1959560270424949E-6</c:v>
                </c:pt>
                <c:pt idx="360">
                  <c:v>7.9225981820641506E-6</c:v>
                </c:pt>
                <c:pt idx="361">
                  <c:v>8.7191277593432733E-6</c:v>
                </c:pt>
                <c:pt idx="362">
                  <c:v>9.5919020431050434E-6</c:v>
                </c:pt>
                <c:pt idx="363">
                  <c:v>1.0547820019202607E-5</c:v>
                </c:pt>
                <c:pt idx="364">
                  <c:v>1.1594365012714574E-5</c:v>
                </c:pt>
                <c:pt idx="365">
                  <c:v>1.273965035773418E-5</c:v>
                </c:pt>
                <c:pt idx="366">
                  <c:v>1.399246828654081E-5</c:v>
                </c:pt>
                <c:pt idx="367">
                  <c:v>1.5362342234500911E-5</c:v>
                </c:pt>
                <c:pt idx="368">
                  <c:v>1.6859582766457543E-5</c:v>
                </c:pt>
                <c:pt idx="369">
                  <c:v>1.8495347340011233E-5</c:v>
                </c:pt>
                <c:pt idx="370">
                  <c:v>2.0281704130973517E-5</c:v>
                </c:pt>
                <c:pt idx="371">
                  <c:v>2.223170015635558E-5</c:v>
                </c:pt>
                <c:pt idx="372">
                  <c:v>2.4359433940537398E-5</c:v>
                </c:pt>
                <c:pt idx="373">
                  <c:v>2.668013298071168E-5</c:v>
                </c:pt>
                <c:pt idx="374">
                  <c:v>2.9210236278305884E-5</c:v>
                </c:pt>
                <c:pt idx="375">
                  <c:v>3.1967482213810949E-5</c:v>
                </c:pt>
                <c:pt idx="376">
                  <c:v>3.4971002053278399E-5</c:v>
                </c:pt>
                <c:pt idx="377">
                  <c:v>3.8241419385635474E-5</c:v>
                </c:pt>
                <c:pt idx="378">
                  <c:v>4.1800955800900963E-5</c:v>
                </c:pt>
                <c:pt idx="379">
                  <c:v>4.567354313029384E-5</c:v>
                </c:pt>
                <c:pt idx="380">
                  <c:v>4.988494258010724E-5</c:v>
                </c:pt>
                <c:pt idx="381">
                  <c:v>5.4462871101985217E-5</c:v>
                </c:pt>
                <c:pt idx="382">
                  <c:v>5.9437135352884615E-5</c:v>
                </c:pt>
                <c:pt idx="383">
                  <c:v>6.4839773608427556E-5</c:v>
                </c:pt>
                <c:pt idx="384">
                  <c:v>7.0705206003546193E-5</c:v>
                </c:pt>
                <c:pt idx="385">
                  <c:v>7.7070393484174259E-5</c:v>
                </c:pt>
                <c:pt idx="386">
                  <c:v>8.3975005863234643E-5</c:v>
                </c:pt>
                <c:pt idx="387">
                  <c:v>9.1461599383202627E-5</c:v>
                </c:pt>
                <c:pt idx="388">
                  <c:v>9.957580419602418E-5</c:v>
                </c:pt>
                <c:pt idx="389">
                  <c:v>1.0836652217908029E-4</c:v>
                </c:pt>
                <c:pt idx="390">
                  <c:v>1.1788613551307971E-4</c:v>
                </c:pt>
                <c:pt idx="391">
                  <c:v>1.2819072645421219E-4</c:v>
                </c:pt>
                <c:pt idx="392">
                  <c:v>1.3934030873842865E-4</c:v>
                </c:pt>
                <c:pt idx="393">
                  <c:v>1.5139907106032243E-4</c:v>
                </c:pt>
                <c:pt idx="394">
                  <c:v>1.6443563307257201E-4</c:v>
                </c:pt>
                <c:pt idx="395">
                  <c:v>1.7852331435426586E-4</c:v>
                </c:pt>
                <c:pt idx="396">
                  <c:v>1.9374041679743852E-4</c:v>
                </c:pt>
                <c:pt idx="397">
                  <c:v>2.1017052086080094E-4</c:v>
                </c:pt>
                <c:pt idx="398">
                  <c:v>2.2790279613772922E-4</c:v>
                </c:pt>
                <c:pt idx="399">
                  <c:v>2.4703232668204736E-4</c:v>
                </c:pt>
                <c:pt idx="400">
                  <c:v>2.6766045152977074E-4</c:v>
                </c:pt>
                <c:pt idx="401">
                  <c:v>2.8989512084778157E-4</c:v>
                </c:pt>
                <c:pt idx="402">
                  <c:v>3.1385126813106566E-4</c:v>
                </c:pt>
                <c:pt idx="403">
                  <c:v>3.3965119885868777E-4</c:v>
                </c:pt>
                <c:pt idx="404">
                  <c:v>3.6742499600491422E-4</c:v>
                </c:pt>
                <c:pt idx="405">
                  <c:v>3.9731094278554473E-4</c:v>
                </c:pt>
                <c:pt idx="406">
                  <c:v>4.2945596300073555E-4</c:v>
                </c:pt>
                <c:pt idx="407">
                  <c:v>4.6401607931388552E-4</c:v>
                </c:pt>
                <c:pt idx="408">
                  <c:v>5.011568897817215E-4</c:v>
                </c:pt>
                <c:pt idx="409">
                  <c:v>5.4105406292304147E-4</c:v>
                </c:pt>
                <c:pt idx="410">
                  <c:v>5.8389385158291902E-4</c:v>
                </c:pt>
                <c:pt idx="411">
                  <c:v>6.2987362581504473E-4</c:v>
                </c:pt>
                <c:pt idx="412">
                  <c:v>6.7920242496730956E-4</c:v>
                </c:pt>
                <c:pt idx="413">
                  <c:v>7.3210152911466991E-4</c:v>
                </c:pt>
                <c:pt idx="414">
                  <c:v>7.8880504993831104E-4</c:v>
                </c:pt>
                <c:pt idx="415">
                  <c:v>8.495605411015058E-4</c:v>
                </c:pt>
                <c:pt idx="416">
                  <c:v>9.1462962811971523E-4</c:v>
                </c:pt>
                <c:pt idx="417">
                  <c:v>9.8428865766578624E-4</c:v>
                </c:pt>
                <c:pt idx="418">
                  <c:v>1.0588293661898676E-3</c:v>
                </c:pt>
                <c:pt idx="419">
                  <c:v>1.1385595676685083E-3</c:v>
                </c:pt>
                <c:pt idx="420">
                  <c:v>1.223803860227546E-3</c:v>
                </c:pt>
                <c:pt idx="421">
                  <c:v>1.3149043513093529E-3</c:v>
                </c:pt>
                <c:pt idx="422">
                  <c:v>1.41222140097607E-3</c:v>
                </c:pt>
                <c:pt idx="423">
                  <c:v>1.516134382857426E-3</c:v>
                </c:pt>
                <c:pt idx="424">
                  <c:v>1.6270424621636183E-3</c:v>
                </c:pt>
                <c:pt idx="425">
                  <c:v>1.7453653900915203E-3</c:v>
                </c:pt>
                <c:pt idx="426">
                  <c:v>1.8715443138549561E-3</c:v>
                </c:pt>
                <c:pt idx="427">
                  <c:v>2.0060426014684822E-3</c:v>
                </c:pt>
                <c:pt idx="428">
                  <c:v>2.1493466803074734E-3</c:v>
                </c:pt>
                <c:pt idx="429">
                  <c:v>2.3019668883569691E-3</c:v>
                </c:pt>
                <c:pt idx="430">
                  <c:v>2.4644383369460351E-3</c:v>
                </c:pt>
                <c:pt idx="431">
                  <c:v>2.6373217836454911E-3</c:v>
                </c:pt>
                <c:pt idx="432">
                  <c:v>2.8212045138827722E-3</c:v>
                </c:pt>
                <c:pt idx="433">
                  <c:v>3.0167012297006145E-3</c:v>
                </c:pt>
                <c:pt idx="434">
                  <c:v>3.2244549439542462E-3</c:v>
                </c:pt>
                <c:pt idx="435">
                  <c:v>3.445137878107372E-3</c:v>
                </c:pt>
                <c:pt idx="436">
                  <c:v>3.679452361648565E-3</c:v>
                </c:pt>
                <c:pt idx="437">
                  <c:v>3.9281317310087523E-3</c:v>
                </c:pt>
                <c:pt idx="438">
                  <c:v>4.1919412257158837E-3</c:v>
                </c:pt>
                <c:pt idx="439">
                  <c:v>4.4716788793770692E-3</c:v>
                </c:pt>
                <c:pt idx="440">
                  <c:v>4.7681764029296973E-3</c:v>
                </c:pt>
                <c:pt idx="441">
                  <c:v>5.0823000574530524E-3</c:v>
                </c:pt>
                <c:pt idx="442">
                  <c:v>5.4149515136813998E-3</c:v>
                </c:pt>
                <c:pt idx="443">
                  <c:v>5.767068695206868E-3</c:v>
                </c:pt>
                <c:pt idx="444">
                  <c:v>6.1396266022094971E-3</c:v>
                </c:pt>
                <c:pt idx="445">
                  <c:v>6.5336381123998494E-3</c:v>
                </c:pt>
                <c:pt idx="446">
                  <c:v>6.9501547557098749E-3</c:v>
                </c:pt>
                <c:pt idx="447">
                  <c:v>7.3902674591180568E-3</c:v>
                </c:pt>
                <c:pt idx="448">
                  <c:v>7.8551072578495786E-3</c:v>
                </c:pt>
                <c:pt idx="449">
                  <c:v>8.3458459690479315E-3</c:v>
                </c:pt>
                <c:pt idx="450">
                  <c:v>8.8636968238760151E-3</c:v>
                </c:pt>
                <c:pt idx="451">
                  <c:v>9.4099150538679427E-3</c:v>
                </c:pt>
                <c:pt idx="452">
                  <c:v>9.9857984272247787E-3</c:v>
                </c:pt>
                <c:pt idx="453">
                  <c:v>1.0592687730622049E-2</c:v>
                </c:pt>
                <c:pt idx="454">
                  <c:v>1.1231967191981938E-2</c:v>
                </c:pt>
                <c:pt idx="455">
                  <c:v>1.1905064839551697E-2</c:v>
                </c:pt>
                <c:pt idx="456">
                  <c:v>1.261345279253189E-2</c:v>
                </c:pt>
                <c:pt idx="457">
                  <c:v>1.3358647478405254E-2</c:v>
                </c:pt>
                <c:pt idx="458">
                  <c:v>1.4142209772038897E-2</c:v>
                </c:pt>
                <c:pt idx="459">
                  <c:v>1.4965745051561105E-2</c:v>
                </c:pt>
                <c:pt idx="460">
                  <c:v>1.5830903165959979E-2</c:v>
                </c:pt>
                <c:pt idx="461">
                  <c:v>1.673937830930609E-2</c:v>
                </c:pt>
                <c:pt idx="462">
                  <c:v>1.7692908796474463E-2</c:v>
                </c:pt>
                <c:pt idx="463">
                  <c:v>1.8693276735224567E-2</c:v>
                </c:pt>
                <c:pt idx="464">
                  <c:v>1.9742307589502246E-2</c:v>
                </c:pt>
                <c:pt idx="465">
                  <c:v>2.0841869628845228E-2</c:v>
                </c:pt>
                <c:pt idx="466">
                  <c:v>2.1993873258811174E-2</c:v>
                </c:pt>
                <c:pt idx="467">
                  <c:v>2.3200270227405121E-2</c:v>
                </c:pt>
                <c:pt idx="468">
                  <c:v>2.4463052702555908E-2</c:v>
                </c:pt>
                <c:pt idx="469">
                  <c:v>2.5784252215790667E-2</c:v>
                </c:pt>
                <c:pt idx="470">
                  <c:v>2.7165938467371267E-2</c:v>
                </c:pt>
                <c:pt idx="471">
                  <c:v>2.861021798829938E-2</c:v>
                </c:pt>
                <c:pt idx="472">
                  <c:v>3.0119232654754861E-2</c:v>
                </c:pt>
                <c:pt idx="473">
                  <c:v>3.1695158050721713E-2</c:v>
                </c:pt>
                <c:pt idx="474">
                  <c:v>3.3340201674762156E-2</c:v>
                </c:pt>
                <c:pt idx="475">
                  <c:v>3.5056600987137081E-2</c:v>
                </c:pt>
                <c:pt idx="476">
                  <c:v>3.6846621293724062E-2</c:v>
                </c:pt>
                <c:pt idx="477">
                  <c:v>3.8712553463474013E-2</c:v>
                </c:pt>
                <c:pt idx="478">
                  <c:v>4.065671147645171E-2</c:v>
                </c:pt>
                <c:pt idx="479">
                  <c:v>4.2681429799845565E-2</c:v>
                </c:pt>
                <c:pt idx="480">
                  <c:v>4.4789060589685764E-2</c:v>
                </c:pt>
                <c:pt idx="481">
                  <c:v>4.6981970716402831E-2</c:v>
                </c:pt>
                <c:pt idx="482">
                  <c:v>4.9262538612765056E-2</c:v>
                </c:pt>
                <c:pt idx="483">
                  <c:v>5.1633150943175381E-2</c:v>
                </c:pt>
                <c:pt idx="484">
                  <c:v>5.4096199093763522E-2</c:v>
                </c:pt>
                <c:pt idx="485">
                  <c:v>5.6654075483202497E-2</c:v>
                </c:pt>
                <c:pt idx="486">
                  <c:v>5.9309169694682633E-2</c:v>
                </c:pt>
                <c:pt idx="487">
                  <c:v>6.206386443001654E-2</c:v>
                </c:pt>
                <c:pt idx="488">
                  <c:v>6.4920531287394889E-2</c:v>
                </c:pt>
                <c:pt idx="489">
                  <c:v>6.7881526364898304E-2</c:v>
                </c:pt>
                <c:pt idx="490">
                  <c:v>7.0949185692462974E-2</c:v>
                </c:pt>
                <c:pt idx="491">
                  <c:v>7.4125820495613004E-2</c:v>
                </c:pt>
                <c:pt idx="492">
                  <c:v>7.7413712294911216E-2</c:v>
                </c:pt>
                <c:pt idx="493">
                  <c:v>8.0815107845720505E-2</c:v>
                </c:pt>
                <c:pt idx="494">
                  <c:v>8.4332213923540761E-2</c:v>
                </c:pt>
                <c:pt idx="495">
                  <c:v>8.7967191960854466E-2</c:v>
                </c:pt>
                <c:pt idx="496">
                  <c:v>9.1722152542109775E-2</c:v>
                </c:pt>
                <c:pt idx="497">
                  <c:v>9.5599149764153929E-2</c:v>
                </c:pt>
                <c:pt idx="498">
                  <c:v>9.9600175470141716E-2</c:v>
                </c:pt>
                <c:pt idx="499">
                  <c:v>0.10372715336564121</c:v>
                </c:pt>
                <c:pt idx="500">
                  <c:v>0.10798193302637613</c:v>
                </c:pt>
                <c:pt idx="501">
                  <c:v>0.11236628380773599</c:v>
                </c:pt>
                <c:pt idx="502">
                  <c:v>0.11688188866690312</c:v>
                </c:pt>
                <c:pt idx="503">
                  <c:v>0.12153033790912966</c:v>
                </c:pt>
                <c:pt idx="504">
                  <c:v>0.12631312287039731</c:v>
                </c:pt>
                <c:pt idx="505">
                  <c:v>0.13123162954935311</c:v>
                </c:pt>
                <c:pt idx="506">
                  <c:v>0.13628713220208941</c:v>
                </c:pt>
                <c:pt idx="507">
                  <c:v>0.14148078691396693</c:v>
                </c:pt>
                <c:pt idx="508">
                  <c:v>0.14681362516331384</c:v>
                </c:pt>
                <c:pt idx="509">
                  <c:v>0.15228654739241457</c:v>
                </c:pt>
                <c:pt idx="510">
                  <c:v>0.1579003166017886</c:v>
                </c:pt>
                <c:pt idx="511">
                  <c:v>0.1636555519842858</c:v>
                </c:pt>
                <c:pt idx="512">
                  <c:v>0.16955272261604451</c:v>
                </c:pt>
                <c:pt idx="513">
                  <c:v>0.17559214122181119</c:v>
                </c:pt>
                <c:pt idx="514">
                  <c:v>0.18177395803256552</c:v>
                </c:pt>
                <c:pt idx="515">
                  <c:v>0.18809815475377409</c:v>
                </c:pt>
                <c:pt idx="516">
                  <c:v>0.19456453866293508</c:v>
                </c:pt>
                <c:pt idx="517">
                  <c:v>0.20117273685538109</c:v>
                </c:pt>
                <c:pt idx="518">
                  <c:v>0.20792219065752821</c:v>
                </c:pt>
                <c:pt idx="519">
                  <c:v>0.21481215022696792</c:v>
                </c:pt>
                <c:pt idx="520">
                  <c:v>0.22184166935891125</c:v>
                </c:pt>
                <c:pt idx="521">
                  <c:v>0.22900960051858471</c:v>
                </c:pt>
                <c:pt idx="522">
                  <c:v>0.23631459011916442</c:v>
                </c:pt>
                <c:pt idx="523">
                  <c:v>0.24375507406480387</c:v>
                </c:pt>
                <c:pt idx="524">
                  <c:v>0.25132927357817647</c:v>
                </c:pt>
                <c:pt idx="525">
                  <c:v>0.25903519133178349</c:v>
                </c:pt>
                <c:pt idx="526">
                  <c:v>0.2668706079020044</c:v>
                </c:pt>
                <c:pt idx="527">
                  <c:v>0.2748330785645639</c:v>
                </c:pt>
                <c:pt idx="528">
                  <c:v>0.28291993044967778</c:v>
                </c:pt>
                <c:pt idx="529">
                  <c:v>0.29112826007469522</c:v>
                </c:pt>
                <c:pt idx="530">
                  <c:v>0.29945493127148959</c:v>
                </c:pt>
                <c:pt idx="531">
                  <c:v>0.30789657352526784</c:v>
                </c:pt>
                <c:pt idx="532">
                  <c:v>0.31644958074076635</c:v>
                </c:pt>
                <c:pt idx="533">
                  <c:v>0.32511011045106836</c:v>
                </c:pt>
                <c:pt idx="534">
                  <c:v>0.33387408348342751</c:v>
                </c:pt>
                <c:pt idx="535">
                  <c:v>0.34273718409561521</c:v>
                </c:pt>
                <c:pt idx="536">
                  <c:v>0.35169486059532507</c:v>
                </c:pt>
                <c:pt idx="537">
                  <c:v>0.36074232645416077</c:v>
                </c:pt>
                <c:pt idx="538">
                  <c:v>0.3698745619266105</c:v>
                </c:pt>
                <c:pt idx="539">
                  <c:v>0.3790863161832802</c:v>
                </c:pt>
                <c:pt idx="540">
                  <c:v>0.38837210996642624</c:v>
                </c:pt>
                <c:pt idx="541">
                  <c:v>0.39772623877455188</c:v>
                </c:pt>
                <c:pt idx="542">
                  <c:v>0.40714277658151876</c:v>
                </c:pt>
                <c:pt idx="543">
                  <c:v>0.41661558009421645</c:v>
                </c:pt>
                <c:pt idx="544">
                  <c:v>0.42613829355143612</c:v>
                </c:pt>
                <c:pt idx="545">
                  <c:v>0.43570435406510127</c:v>
                </c:pt>
                <c:pt idx="546">
                  <c:v>0.44530699750352226</c:v>
                </c:pt>
                <c:pt idx="547">
                  <c:v>0.45493926491477155</c:v>
                </c:pt>
                <c:pt idx="548">
                  <c:v>0.4645940094867328</c:v>
                </c:pt>
                <c:pt idx="549">
                  <c:v>0.4742639040387594</c:v>
                </c:pt>
                <c:pt idx="550">
                  <c:v>0.48394144903828673</c:v>
                </c:pt>
                <c:pt idx="551">
                  <c:v>0.49361898113408531</c:v>
                </c:pt>
                <c:pt idx="552">
                  <c:v>0.50328868219623468</c:v>
                </c:pt>
                <c:pt idx="553">
                  <c:v>0.512942588851241</c:v>
                </c:pt>
                <c:pt idx="554">
                  <c:v>0.52257260249910631</c:v>
                </c:pt>
                <c:pt idx="555">
                  <c:v>0.53217049979750952</c:v>
                </c:pt>
                <c:pt idx="556">
                  <c:v>0.54172794359667653</c:v>
                </c:pt>
                <c:pt idx="557">
                  <c:v>0.55123649430691368</c:v>
                </c:pt>
                <c:pt idx="558">
                  <c:v>0.56068762167924124</c:v>
                </c:pt>
                <c:pt idx="559">
                  <c:v>0.57007271697801432</c:v>
                </c:pt>
                <c:pt idx="560">
                  <c:v>0.57938310552296601</c:v>
                </c:pt>
                <c:pt idx="561">
                  <c:v>0.58861005957665058</c:v>
                </c:pt>
                <c:pt idx="562">
                  <c:v>0.59774481155190573</c:v>
                </c:pt>
                <c:pt idx="563">
                  <c:v>0.60677856751260018</c:v>
                </c:pt>
                <c:pt idx="564">
                  <c:v>0.61570252093970557</c:v>
                </c:pt>
                <c:pt idx="565">
                  <c:v>0.62450786673352288</c:v>
                </c:pt>
                <c:pt idx="566">
                  <c:v>0.63318581542178576</c:v>
                </c:pt>
                <c:pt idx="567">
                  <c:v>0.64172760754234492</c:v>
                </c:pt>
                <c:pt idx="568">
                  <c:v>0.65012452816816402</c:v>
                </c:pt>
                <c:pt idx="569">
                  <c:v>0.6583679215415299</c:v>
                </c:pt>
                <c:pt idx="570">
                  <c:v>0.66644920578359945</c:v>
                </c:pt>
                <c:pt idx="571">
                  <c:v>0.67435988764476107</c:v>
                </c:pt>
                <c:pt idx="572">
                  <c:v>0.68209157726070491</c:v>
                </c:pt>
                <c:pt idx="573">
                  <c:v>0.68963600287866711</c:v>
                </c:pt>
                <c:pt idx="574">
                  <c:v>0.69698502551794916</c:v>
                </c:pt>
                <c:pt idx="575">
                  <c:v>0.70413065352859905</c:v>
                </c:pt>
                <c:pt idx="576">
                  <c:v>0.71106505701199407</c:v>
                </c:pt>
                <c:pt idx="577">
                  <c:v>0.7177805820670895</c:v>
                </c:pt>
                <c:pt idx="578">
                  <c:v>0.72426976482618466</c:v>
                </c:pt>
                <c:pt idx="579">
                  <c:v>0.73052534524430779</c:v>
                </c:pt>
                <c:pt idx="580">
                  <c:v>0.73654028060664656</c:v>
                </c:pt>
                <c:pt idx="581">
                  <c:v>0.74230775871893229</c:v>
                </c:pt>
                <c:pt idx="582">
                  <c:v>0.74782121074625696</c:v>
                </c:pt>
                <c:pt idx="583">
                  <c:v>0.75307432366650795</c:v>
                </c:pt>
                <c:pt idx="584">
                  <c:v>0.75806105230540333</c:v>
                </c:pt>
                <c:pt idx="585">
                  <c:v>0.76277563092104839</c:v>
                </c:pt>
                <c:pt idx="586">
                  <c:v>0.76721258430695716</c:v>
                </c:pt>
                <c:pt idx="587">
                  <c:v>0.77136673838363223</c:v>
                </c:pt>
                <c:pt idx="588">
                  <c:v>0.77523323025002822</c:v>
                </c:pt>
                <c:pt idx="589">
                  <c:v>0.77880751766758072</c:v>
                </c:pt>
                <c:pt idx="590">
                  <c:v>0.78208538795091198</c:v>
                </c:pt>
                <c:pt idx="591">
                  <c:v>0.78506296624085792</c:v>
                </c:pt>
                <c:pt idx="592">
                  <c:v>0.78773672313708165</c:v>
                </c:pt>
                <c:pt idx="593">
                  <c:v>0.7901034816692224</c:v>
                </c:pt>
                <c:pt idx="594">
                  <c:v>0.7921604235873122</c:v>
                </c:pt>
                <c:pt idx="595">
                  <c:v>0.79390509495402362</c:v>
                </c:pt>
                <c:pt idx="596">
                  <c:v>0.7953354110232177</c:v>
                </c:pt>
                <c:pt idx="597">
                  <c:v>0.79644966039121379</c:v>
                </c:pt>
                <c:pt idx="598">
                  <c:v>0.79724650840921008</c:v>
                </c:pt>
                <c:pt idx="599">
                  <c:v>0.79772499984733225</c:v>
                </c:pt>
                <c:pt idx="600">
                  <c:v>0.79788456080286541</c:v>
                </c:pt>
                <c:pt idx="601">
                  <c:v>0.79772499984733225</c:v>
                </c:pt>
                <c:pt idx="602">
                  <c:v>0.79724650840921008</c:v>
                </c:pt>
                <c:pt idx="603">
                  <c:v>0.79644966039121379</c:v>
                </c:pt>
                <c:pt idx="604">
                  <c:v>0.7953354110232177</c:v>
                </c:pt>
                <c:pt idx="605">
                  <c:v>0.79390509495402362</c:v>
                </c:pt>
                <c:pt idx="606">
                  <c:v>0.79216042358731209</c:v>
                </c:pt>
                <c:pt idx="607">
                  <c:v>0.7901034816692224</c:v>
                </c:pt>
                <c:pt idx="608">
                  <c:v>0.78773672313708165</c:v>
                </c:pt>
                <c:pt idx="609">
                  <c:v>0.78506296624085792</c:v>
                </c:pt>
                <c:pt idx="610">
                  <c:v>0.78208538795091165</c:v>
                </c:pt>
                <c:pt idx="611">
                  <c:v>0.77880751766758072</c:v>
                </c:pt>
                <c:pt idx="612">
                  <c:v>0.77523323025002822</c:v>
                </c:pt>
                <c:pt idx="613">
                  <c:v>0.77136673838363223</c:v>
                </c:pt>
                <c:pt idx="614">
                  <c:v>0.76721258430695682</c:v>
                </c:pt>
                <c:pt idx="615">
                  <c:v>0.76277563092104805</c:v>
                </c:pt>
                <c:pt idx="616">
                  <c:v>0.75806105230540333</c:v>
                </c:pt>
                <c:pt idx="617">
                  <c:v>0.75307432366650795</c:v>
                </c:pt>
                <c:pt idx="618">
                  <c:v>0.74782121074625696</c:v>
                </c:pt>
                <c:pt idx="619">
                  <c:v>0.74230775871893184</c:v>
                </c:pt>
                <c:pt idx="620">
                  <c:v>0.73654028060664656</c:v>
                </c:pt>
                <c:pt idx="621">
                  <c:v>0.73052534524430779</c:v>
                </c:pt>
                <c:pt idx="622">
                  <c:v>0.72426976482618466</c:v>
                </c:pt>
                <c:pt idx="623">
                  <c:v>0.71778058206708895</c:v>
                </c:pt>
                <c:pt idx="624">
                  <c:v>0.71106505701199407</c:v>
                </c:pt>
                <c:pt idx="625">
                  <c:v>0.70413065352859905</c:v>
                </c:pt>
                <c:pt idx="626">
                  <c:v>0.69698502551794916</c:v>
                </c:pt>
                <c:pt idx="627">
                  <c:v>0.68963600287866633</c:v>
                </c:pt>
                <c:pt idx="628">
                  <c:v>0.68209157726070491</c:v>
                </c:pt>
                <c:pt idx="629">
                  <c:v>0.67435988764476107</c:v>
                </c:pt>
                <c:pt idx="630">
                  <c:v>0.66644920578359945</c:v>
                </c:pt>
                <c:pt idx="631">
                  <c:v>0.65836792154152923</c:v>
                </c:pt>
                <c:pt idx="632">
                  <c:v>0.65012452816816402</c:v>
                </c:pt>
                <c:pt idx="633">
                  <c:v>0.64172760754234492</c:v>
                </c:pt>
                <c:pt idx="634">
                  <c:v>0.63318581542178576</c:v>
                </c:pt>
                <c:pt idx="635">
                  <c:v>0.6245078667335221</c:v>
                </c:pt>
                <c:pt idx="636">
                  <c:v>0.61570252093970557</c:v>
                </c:pt>
                <c:pt idx="637">
                  <c:v>0.60677856751260018</c:v>
                </c:pt>
                <c:pt idx="638">
                  <c:v>0.59774481155190573</c:v>
                </c:pt>
                <c:pt idx="639">
                  <c:v>0.58861005957664969</c:v>
                </c:pt>
                <c:pt idx="640">
                  <c:v>0.57938310552296513</c:v>
                </c:pt>
                <c:pt idx="641">
                  <c:v>0.57007271697801432</c:v>
                </c:pt>
                <c:pt idx="642">
                  <c:v>0.56068762167924124</c:v>
                </c:pt>
                <c:pt idx="643">
                  <c:v>0.55123649430691368</c:v>
                </c:pt>
                <c:pt idx="644">
                  <c:v>0.54172794359667564</c:v>
                </c:pt>
                <c:pt idx="645">
                  <c:v>0.53217049979750952</c:v>
                </c:pt>
                <c:pt idx="646">
                  <c:v>0.52257260249910631</c:v>
                </c:pt>
                <c:pt idx="647">
                  <c:v>0.512942588851241</c:v>
                </c:pt>
                <c:pt idx="648">
                  <c:v>0.50328868219623379</c:v>
                </c:pt>
                <c:pt idx="649">
                  <c:v>0.49361898113408531</c:v>
                </c:pt>
                <c:pt idx="650">
                  <c:v>0.48394144903828673</c:v>
                </c:pt>
                <c:pt idx="651">
                  <c:v>0.4742639040387594</c:v>
                </c:pt>
                <c:pt idx="652">
                  <c:v>0.46459400948673196</c:v>
                </c:pt>
                <c:pt idx="653">
                  <c:v>0.45493926491477155</c:v>
                </c:pt>
                <c:pt idx="654">
                  <c:v>0.44530699750352226</c:v>
                </c:pt>
                <c:pt idx="655">
                  <c:v>0.43570435406510127</c:v>
                </c:pt>
                <c:pt idx="656">
                  <c:v>0.42613829355143534</c:v>
                </c:pt>
                <c:pt idx="657">
                  <c:v>0.41661558009421645</c:v>
                </c:pt>
                <c:pt idx="658">
                  <c:v>0.40714277658151876</c:v>
                </c:pt>
                <c:pt idx="659">
                  <c:v>0.39772623877455188</c:v>
                </c:pt>
                <c:pt idx="660">
                  <c:v>0.38837210996642541</c:v>
                </c:pt>
                <c:pt idx="661">
                  <c:v>0.3790863161832802</c:v>
                </c:pt>
                <c:pt idx="662">
                  <c:v>0.3698745619266105</c:v>
                </c:pt>
                <c:pt idx="663">
                  <c:v>0.36074232645416077</c:v>
                </c:pt>
                <c:pt idx="664">
                  <c:v>0.35169486059532423</c:v>
                </c:pt>
                <c:pt idx="665">
                  <c:v>0.34273718409561438</c:v>
                </c:pt>
                <c:pt idx="666">
                  <c:v>0.33387408348342751</c:v>
                </c:pt>
                <c:pt idx="667">
                  <c:v>0.32511011045106836</c:v>
                </c:pt>
                <c:pt idx="668">
                  <c:v>0.31644958074076635</c:v>
                </c:pt>
                <c:pt idx="669">
                  <c:v>0.30789657352526706</c:v>
                </c:pt>
                <c:pt idx="670">
                  <c:v>0.29945493127148959</c:v>
                </c:pt>
                <c:pt idx="671">
                  <c:v>0.29112826007469522</c:v>
                </c:pt>
                <c:pt idx="672">
                  <c:v>0.28291993044967778</c:v>
                </c:pt>
                <c:pt idx="673">
                  <c:v>0.27483307856456318</c:v>
                </c:pt>
                <c:pt idx="674">
                  <c:v>0.2668706079020044</c:v>
                </c:pt>
                <c:pt idx="675">
                  <c:v>0.25903519133178349</c:v>
                </c:pt>
                <c:pt idx="676">
                  <c:v>0.25132927357817647</c:v>
                </c:pt>
                <c:pt idx="677">
                  <c:v>0.24375507406480315</c:v>
                </c:pt>
                <c:pt idx="678">
                  <c:v>0.23631459011916442</c:v>
                </c:pt>
                <c:pt idx="679">
                  <c:v>0.22900960051858471</c:v>
                </c:pt>
                <c:pt idx="680">
                  <c:v>0.22184166935891125</c:v>
                </c:pt>
                <c:pt idx="681">
                  <c:v>0.21481215022696731</c:v>
                </c:pt>
                <c:pt idx="682">
                  <c:v>0.20792219065752821</c:v>
                </c:pt>
                <c:pt idx="683">
                  <c:v>0.20117273685538109</c:v>
                </c:pt>
                <c:pt idx="684">
                  <c:v>0.19456453866293508</c:v>
                </c:pt>
                <c:pt idx="685">
                  <c:v>0.18809815475377351</c:v>
                </c:pt>
                <c:pt idx="686">
                  <c:v>0.18177395803256552</c:v>
                </c:pt>
                <c:pt idx="687">
                  <c:v>0.17559214122181119</c:v>
                </c:pt>
                <c:pt idx="688">
                  <c:v>0.16955272261604451</c:v>
                </c:pt>
                <c:pt idx="689">
                  <c:v>0.16365555198428527</c:v>
                </c:pt>
                <c:pt idx="690">
                  <c:v>0.15790031660178813</c:v>
                </c:pt>
                <c:pt idx="691">
                  <c:v>0.15228654739241457</c:v>
                </c:pt>
                <c:pt idx="692">
                  <c:v>0.14681362516331384</c:v>
                </c:pt>
                <c:pt idx="693">
                  <c:v>0.14148078691396693</c:v>
                </c:pt>
                <c:pt idx="694">
                  <c:v>0.13628713220208893</c:v>
                </c:pt>
                <c:pt idx="695">
                  <c:v>0.13123162954935311</c:v>
                </c:pt>
                <c:pt idx="696">
                  <c:v>0.12631312287039731</c:v>
                </c:pt>
                <c:pt idx="697">
                  <c:v>0.12153033790912966</c:v>
                </c:pt>
                <c:pt idx="698">
                  <c:v>0.11688188866690274</c:v>
                </c:pt>
                <c:pt idx="699">
                  <c:v>0.11236628380773599</c:v>
                </c:pt>
                <c:pt idx="700">
                  <c:v>0.10798193302637613</c:v>
                </c:pt>
                <c:pt idx="701">
                  <c:v>0.10372715336564121</c:v>
                </c:pt>
                <c:pt idx="702">
                  <c:v>9.9600175470141369E-2</c:v>
                </c:pt>
                <c:pt idx="703">
                  <c:v>9.5599149764153929E-2</c:v>
                </c:pt>
                <c:pt idx="704">
                  <c:v>9.1722152542109775E-2</c:v>
                </c:pt>
                <c:pt idx="705">
                  <c:v>8.7967191960854466E-2</c:v>
                </c:pt>
                <c:pt idx="706">
                  <c:v>8.4332213923540469E-2</c:v>
                </c:pt>
                <c:pt idx="707">
                  <c:v>8.0815107845720505E-2</c:v>
                </c:pt>
                <c:pt idx="708">
                  <c:v>7.7413712294911216E-2</c:v>
                </c:pt>
                <c:pt idx="709">
                  <c:v>7.4125820495613004E-2</c:v>
                </c:pt>
                <c:pt idx="710">
                  <c:v>7.0949185692462724E-2</c:v>
                </c:pt>
                <c:pt idx="711">
                  <c:v>6.7881526364898304E-2</c:v>
                </c:pt>
                <c:pt idx="712">
                  <c:v>6.4920531287394889E-2</c:v>
                </c:pt>
                <c:pt idx="713">
                  <c:v>6.206386443001654E-2</c:v>
                </c:pt>
                <c:pt idx="714">
                  <c:v>5.9309169694682404E-2</c:v>
                </c:pt>
                <c:pt idx="715">
                  <c:v>5.665407548320224E-2</c:v>
                </c:pt>
                <c:pt idx="716">
                  <c:v>5.4096199093763522E-2</c:v>
                </c:pt>
                <c:pt idx="717">
                  <c:v>5.1633150943175381E-2</c:v>
                </c:pt>
                <c:pt idx="718">
                  <c:v>4.9262538612765056E-2</c:v>
                </c:pt>
                <c:pt idx="719">
                  <c:v>4.6981970716402623E-2</c:v>
                </c:pt>
                <c:pt idx="720">
                  <c:v>4.4789060589685764E-2</c:v>
                </c:pt>
                <c:pt idx="721">
                  <c:v>4.2681429799845565E-2</c:v>
                </c:pt>
                <c:pt idx="722">
                  <c:v>4.065671147645171E-2</c:v>
                </c:pt>
                <c:pt idx="723">
                  <c:v>3.8712553463473839E-2</c:v>
                </c:pt>
                <c:pt idx="724">
                  <c:v>3.6846621293724062E-2</c:v>
                </c:pt>
                <c:pt idx="725">
                  <c:v>3.5056600987137081E-2</c:v>
                </c:pt>
                <c:pt idx="726">
                  <c:v>3.3340201674762156E-2</c:v>
                </c:pt>
                <c:pt idx="727">
                  <c:v>3.1695158050721567E-2</c:v>
                </c:pt>
                <c:pt idx="728">
                  <c:v>3.0119232654754861E-2</c:v>
                </c:pt>
                <c:pt idx="729">
                  <c:v>2.861021798829938E-2</c:v>
                </c:pt>
                <c:pt idx="730">
                  <c:v>2.7165938467371267E-2</c:v>
                </c:pt>
                <c:pt idx="731">
                  <c:v>2.5784252215790553E-2</c:v>
                </c:pt>
                <c:pt idx="732">
                  <c:v>2.4463052702555908E-2</c:v>
                </c:pt>
                <c:pt idx="733">
                  <c:v>2.3200270227405121E-2</c:v>
                </c:pt>
                <c:pt idx="734">
                  <c:v>2.1993873258811174E-2</c:v>
                </c:pt>
                <c:pt idx="735">
                  <c:v>2.0841869628845135E-2</c:v>
                </c:pt>
                <c:pt idx="736">
                  <c:v>1.9742307589502246E-2</c:v>
                </c:pt>
                <c:pt idx="737">
                  <c:v>1.8693276735224567E-2</c:v>
                </c:pt>
                <c:pt idx="738">
                  <c:v>1.7692908796474463E-2</c:v>
                </c:pt>
                <c:pt idx="739">
                  <c:v>1.6739378309306007E-2</c:v>
                </c:pt>
                <c:pt idx="740">
                  <c:v>1.5830903165959892E-2</c:v>
                </c:pt>
                <c:pt idx="741">
                  <c:v>1.4965745051561105E-2</c:v>
                </c:pt>
                <c:pt idx="742">
                  <c:v>1.4142209772038897E-2</c:v>
                </c:pt>
                <c:pt idx="743">
                  <c:v>1.3358647478405254E-2</c:v>
                </c:pt>
                <c:pt idx="744">
                  <c:v>1.261345279253182E-2</c:v>
                </c:pt>
                <c:pt idx="745">
                  <c:v>1.1905064839551697E-2</c:v>
                </c:pt>
                <c:pt idx="746">
                  <c:v>1.1231967191981938E-2</c:v>
                </c:pt>
                <c:pt idx="747">
                  <c:v>1.0592687730622049E-2</c:v>
                </c:pt>
                <c:pt idx="748">
                  <c:v>9.9857984272247249E-3</c:v>
                </c:pt>
                <c:pt idx="749">
                  <c:v>9.4099150538679427E-3</c:v>
                </c:pt>
                <c:pt idx="750">
                  <c:v>8.8636968238760151E-3</c:v>
                </c:pt>
                <c:pt idx="751">
                  <c:v>8.3458459690479315E-3</c:v>
                </c:pt>
                <c:pt idx="752">
                  <c:v>7.8551072578495369E-3</c:v>
                </c:pt>
                <c:pt idx="753">
                  <c:v>7.3902674591180568E-3</c:v>
                </c:pt>
                <c:pt idx="754">
                  <c:v>6.9501547557098749E-3</c:v>
                </c:pt>
                <c:pt idx="755">
                  <c:v>6.5336381123998494E-3</c:v>
                </c:pt>
                <c:pt idx="756">
                  <c:v>6.139626602209465E-3</c:v>
                </c:pt>
                <c:pt idx="757">
                  <c:v>5.767068695206868E-3</c:v>
                </c:pt>
                <c:pt idx="758">
                  <c:v>5.4149515136813998E-3</c:v>
                </c:pt>
                <c:pt idx="759">
                  <c:v>5.0823000574530524E-3</c:v>
                </c:pt>
                <c:pt idx="760">
                  <c:v>4.7681764029296686E-3</c:v>
                </c:pt>
                <c:pt idx="761">
                  <c:v>4.4716788793770692E-3</c:v>
                </c:pt>
                <c:pt idx="762">
                  <c:v>4.1919412257158837E-3</c:v>
                </c:pt>
                <c:pt idx="763">
                  <c:v>3.9281317310087523E-3</c:v>
                </c:pt>
                <c:pt idx="764">
                  <c:v>3.6794523616485455E-3</c:v>
                </c:pt>
                <c:pt idx="765">
                  <c:v>3.4451378781073533E-3</c:v>
                </c:pt>
                <c:pt idx="766">
                  <c:v>3.2244549439542462E-3</c:v>
                </c:pt>
                <c:pt idx="767">
                  <c:v>3.0167012297006145E-3</c:v>
                </c:pt>
                <c:pt idx="768">
                  <c:v>2.8212045138827722E-3</c:v>
                </c:pt>
                <c:pt idx="769">
                  <c:v>2.6373217836454747E-3</c:v>
                </c:pt>
                <c:pt idx="770">
                  <c:v>2.4644383369460351E-3</c:v>
                </c:pt>
                <c:pt idx="771">
                  <c:v>2.3019668883569691E-3</c:v>
                </c:pt>
                <c:pt idx="772">
                  <c:v>2.1493466803074734E-3</c:v>
                </c:pt>
                <c:pt idx="773">
                  <c:v>2.0060426014684696E-3</c:v>
                </c:pt>
                <c:pt idx="774">
                  <c:v>1.8715443138549561E-3</c:v>
                </c:pt>
                <c:pt idx="775">
                  <c:v>1.7453653900915203E-3</c:v>
                </c:pt>
                <c:pt idx="776">
                  <c:v>1.6270424621636183E-3</c:v>
                </c:pt>
                <c:pt idx="777">
                  <c:v>1.5161343828574165E-3</c:v>
                </c:pt>
                <c:pt idx="778">
                  <c:v>1.41222140097607E-3</c:v>
                </c:pt>
                <c:pt idx="779">
                  <c:v>1.3149043513093529E-3</c:v>
                </c:pt>
                <c:pt idx="780">
                  <c:v>1.223803860227546E-3</c:v>
                </c:pt>
                <c:pt idx="781">
                  <c:v>1.1385595676685013E-3</c:v>
                </c:pt>
                <c:pt idx="782">
                  <c:v>1.0588293661898676E-3</c:v>
                </c:pt>
                <c:pt idx="783">
                  <c:v>9.8428865766578624E-4</c:v>
                </c:pt>
                <c:pt idx="784">
                  <c:v>9.1462962811971523E-4</c:v>
                </c:pt>
                <c:pt idx="785">
                  <c:v>8.4956054110149994E-4</c:v>
                </c:pt>
                <c:pt idx="786">
                  <c:v>7.8880504993831104E-4</c:v>
                </c:pt>
                <c:pt idx="787">
                  <c:v>7.3210152911466991E-4</c:v>
                </c:pt>
                <c:pt idx="788">
                  <c:v>6.7920242496730956E-4</c:v>
                </c:pt>
                <c:pt idx="789">
                  <c:v>6.2987362581504083E-4</c:v>
                </c:pt>
                <c:pt idx="790">
                  <c:v>5.8389385158291902E-4</c:v>
                </c:pt>
                <c:pt idx="791">
                  <c:v>5.4105406292304147E-4</c:v>
                </c:pt>
                <c:pt idx="792">
                  <c:v>5.011568897817215E-4</c:v>
                </c:pt>
                <c:pt idx="793">
                  <c:v>4.6401607931388221E-4</c:v>
                </c:pt>
                <c:pt idx="794">
                  <c:v>4.2945596300073252E-4</c:v>
                </c:pt>
                <c:pt idx="795">
                  <c:v>3.9731094278554473E-4</c:v>
                </c:pt>
                <c:pt idx="796">
                  <c:v>3.6742499600491422E-4</c:v>
                </c:pt>
                <c:pt idx="797">
                  <c:v>3.3965119885868777E-4</c:v>
                </c:pt>
                <c:pt idx="798">
                  <c:v>3.1385126813106339E-4</c:v>
                </c:pt>
                <c:pt idx="799">
                  <c:v>2.8989512084778157E-4</c:v>
                </c:pt>
                <c:pt idx="800">
                  <c:v>2.6766045152977074E-4</c:v>
                </c:pt>
                <c:pt idx="801">
                  <c:v>2.4703232668204736E-4</c:v>
                </c:pt>
                <c:pt idx="802">
                  <c:v>2.2790279613773003E-4</c:v>
                </c:pt>
                <c:pt idx="803">
                  <c:v>2.101705208608017E-4</c:v>
                </c:pt>
                <c:pt idx="804">
                  <c:v>1.9374041679743717E-4</c:v>
                </c:pt>
                <c:pt idx="805">
                  <c:v>1.7852331435426461E-4</c:v>
                </c:pt>
                <c:pt idx="806">
                  <c:v>1.6443563307257111E-4</c:v>
                </c:pt>
                <c:pt idx="807">
                  <c:v>1.5139907106032188E-4</c:v>
                </c:pt>
                <c:pt idx="808">
                  <c:v>1.3934030873842865E-4</c:v>
                </c:pt>
                <c:pt idx="809">
                  <c:v>1.2819072645421219E-4</c:v>
                </c:pt>
                <c:pt idx="810">
                  <c:v>1.1788613551308012E-4</c:v>
                </c:pt>
                <c:pt idx="811">
                  <c:v>1.0836652217908067E-4</c:v>
                </c:pt>
                <c:pt idx="812">
                  <c:v>9.9575804196023462E-5</c:v>
                </c:pt>
                <c:pt idx="813">
                  <c:v>9.1461599383201814E-5</c:v>
                </c:pt>
                <c:pt idx="814">
                  <c:v>8.3975005863234182E-5</c:v>
                </c:pt>
                <c:pt idx="815">
                  <c:v>7.7070393484173988E-5</c:v>
                </c:pt>
                <c:pt idx="816">
                  <c:v>7.0705206003546193E-5</c:v>
                </c:pt>
                <c:pt idx="817">
                  <c:v>6.4839773608427556E-5</c:v>
                </c:pt>
                <c:pt idx="818">
                  <c:v>5.9437135352884615E-5</c:v>
                </c:pt>
                <c:pt idx="819">
                  <c:v>5.4462871101985414E-5</c:v>
                </c:pt>
                <c:pt idx="820">
                  <c:v>4.9884942580107423E-5</c:v>
                </c:pt>
                <c:pt idx="821">
                  <c:v>4.5673543130293515E-5</c:v>
                </c:pt>
                <c:pt idx="822">
                  <c:v>4.1800955800900665E-5</c:v>
                </c:pt>
                <c:pt idx="823">
                  <c:v>3.8241419385635339E-5</c:v>
                </c:pt>
                <c:pt idx="824">
                  <c:v>3.4971002053278271E-5</c:v>
                </c:pt>
                <c:pt idx="825">
                  <c:v>3.1967482213810949E-5</c:v>
                </c:pt>
                <c:pt idx="826">
                  <c:v>2.9210236278305884E-5</c:v>
                </c:pt>
                <c:pt idx="827">
                  <c:v>2.6680132980711771E-5</c:v>
                </c:pt>
                <c:pt idx="828">
                  <c:v>2.4359433940537527E-5</c:v>
                </c:pt>
                <c:pt idx="829">
                  <c:v>2.223170015635542E-5</c:v>
                </c:pt>
                <c:pt idx="830">
                  <c:v>2.028170413097334E-5</c:v>
                </c:pt>
                <c:pt idx="831">
                  <c:v>1.8495347340011135E-5</c:v>
                </c:pt>
                <c:pt idx="832">
                  <c:v>1.6859582766457482E-5</c:v>
                </c:pt>
                <c:pt idx="833">
                  <c:v>1.5362342234500911E-5</c:v>
                </c:pt>
                <c:pt idx="834">
                  <c:v>1.399246828654081E-5</c:v>
                </c:pt>
                <c:pt idx="835">
                  <c:v>1.2739650357734248E-5</c:v>
                </c:pt>
                <c:pt idx="836">
                  <c:v>1.1594365012714615E-5</c:v>
                </c:pt>
                <c:pt idx="837">
                  <c:v>1.0547820019202514E-5</c:v>
                </c:pt>
                <c:pt idx="838">
                  <c:v>9.5919020431049587E-6</c:v>
                </c:pt>
                <c:pt idx="839">
                  <c:v>8.7191277593432259E-6</c:v>
                </c:pt>
                <c:pt idx="840">
                  <c:v>7.9225981820641218E-6</c:v>
                </c:pt>
                <c:pt idx="841">
                  <c:v>7.1959560270424949E-6</c:v>
                </c:pt>
                <c:pt idx="842">
                  <c:v>6.5333459279865503E-6</c:v>
                </c:pt>
                <c:pt idx="843">
                  <c:v>5.9293773370905662E-6</c:v>
                </c:pt>
                <c:pt idx="844">
                  <c:v>5.3790899485430661E-6</c:v>
                </c:pt>
                <c:pt idx="845">
                  <c:v>4.8779214917867475E-6</c:v>
                </c:pt>
                <c:pt idx="846">
                  <c:v>4.4216777491368026E-6</c:v>
                </c:pt>
                <c:pt idx="847">
                  <c:v>4.0065046598969644E-6</c:v>
                </c:pt>
                <c:pt idx="848">
                  <c:v>3.628862380364048E-6</c:v>
                </c:pt>
                <c:pt idx="849">
                  <c:v>3.2855011760901427E-6</c:v>
                </c:pt>
                <c:pt idx="850">
                  <c:v>2.9734390294685954E-6</c:v>
                </c:pt>
                <c:pt idx="851">
                  <c:v>2.6899408521388891E-6</c:v>
                </c:pt>
                <c:pt idx="852">
                  <c:v>2.4324991978626492E-6</c:v>
                </c:pt>
                <c:pt idx="853">
                  <c:v>2.1988163774164218E-6</c:v>
                </c:pt>
                <c:pt idx="854">
                  <c:v>1.9867878826798063E-6</c:v>
                </c:pt>
                <c:pt idx="855">
                  <c:v>1.7944870324766516E-6</c:v>
                </c:pt>
                <c:pt idx="856">
                  <c:v>1.6201507578562603E-6</c:v>
                </c:pt>
                <c:pt idx="857">
                  <c:v>1.4621664493906928E-6</c:v>
                </c:pt>
                <c:pt idx="858">
                  <c:v>1.3190597937150433E-6</c:v>
                </c:pt>
                <c:pt idx="859">
                  <c:v>1.1894835309615526E-6</c:v>
                </c:pt>
                <c:pt idx="860">
                  <c:v>1.0722070689395284E-6</c:v>
                </c:pt>
                <c:pt idx="861">
                  <c:v>9.6610689389993997E-7</c:v>
                </c:pt>
                <c:pt idx="862">
                  <c:v>8.7015772150301401E-7</c:v>
                </c:pt>
                <c:pt idx="863">
                  <c:v>7.8342433518695485E-7</c:v>
                </c:pt>
                <c:pt idx="864">
                  <c:v>7.0505406252280382E-7</c:v>
                </c:pt>
                <c:pt idx="865">
                  <c:v>6.3426984334319286E-7</c:v>
                </c:pt>
                <c:pt idx="866">
                  <c:v>5.7036384645679524E-7</c:v>
                </c:pt>
                <c:pt idx="867">
                  <c:v>5.1269159461491858E-7</c:v>
                </c:pt>
                <c:pt idx="868">
                  <c:v>4.6066656008784375E-7</c:v>
                </c:pt>
                <c:pt idx="869">
                  <c:v>4.1375519574393242E-7</c:v>
                </c:pt>
                <c:pt idx="870">
                  <c:v>3.7147236891105465E-7</c:v>
                </c:pt>
                <c:pt idx="871">
                  <c:v>3.3337716754445359E-7</c:v>
                </c:pt>
                <c:pt idx="872">
                  <c:v>2.9906905033431733E-7</c:v>
                </c:pt>
                <c:pt idx="873">
                  <c:v>2.6818431436709359E-7</c:v>
                </c:pt>
                <c:pt idx="874">
                  <c:v>2.4039285581256461E-7</c:v>
                </c:pt>
                <c:pt idx="875">
                  <c:v>2.1539520085086552E-7</c:v>
                </c:pt>
                <c:pt idx="876">
                  <c:v>1.9291978568546768E-7</c:v>
                </c:pt>
                <c:pt idx="877">
                  <c:v>1.7272046601562066E-7</c:v>
                </c:pt>
                <c:pt idx="878">
                  <c:v>1.5457423777045921E-7</c:v>
                </c:pt>
                <c:pt idx="879">
                  <c:v>1.3827915224224672E-7</c:v>
                </c:pt>
                <c:pt idx="880">
                  <c:v>1.2365241000331582E-7</c:v>
                </c:pt>
                <c:pt idx="881">
                  <c:v>1.1052861915499372E-7</c:v>
                </c:pt>
                <c:pt idx="882">
                  <c:v>9.875820454220845E-8</c:v>
                </c:pt>
                <c:pt idx="883">
                  <c:v>8.8205955578746165E-8</c:v>
                </c:pt>
                <c:pt idx="884">
                  <c:v>7.8749701269997007E-8</c:v>
                </c:pt>
                <c:pt idx="885">
                  <c:v>7.0279101896408932E-8</c:v>
                </c:pt>
                <c:pt idx="886">
                  <c:v>6.2694547635839792E-8</c:v>
                </c:pt>
                <c:pt idx="887">
                  <c:v>5.5906155160308699E-8</c:v>
                </c:pt>
                <c:pt idx="888">
                  <c:v>4.9832853945901442E-8</c:v>
                </c:pt>
                <c:pt idx="889">
                  <c:v>4.4401554687157708E-8</c:v>
                </c:pt>
                <c:pt idx="890">
                  <c:v>3.9546392812489205E-8</c:v>
                </c:pt>
                <c:pt idx="891">
                  <c:v>3.5208040657971567E-8</c:v>
                </c:pt>
                <c:pt idx="892">
                  <c:v>3.1333082376265144E-8</c:v>
                </c:pt>
                <c:pt idx="893">
                  <c:v>2.7873446138094978E-8</c:v>
                </c:pt>
                <c:pt idx="894">
                  <c:v>2.4785888628300345E-8</c:v>
                </c:pt>
                <c:pt idx="895">
                  <c:v>2.2031527249364382E-8</c:v>
                </c:pt>
                <c:pt idx="896">
                  <c:v>1.9575415824882147E-8</c:v>
                </c:pt>
                <c:pt idx="897">
                  <c:v>1.7386159945760287E-8</c:v>
                </c:pt>
                <c:pt idx="898">
                  <c:v>1.5435568425140948E-8</c:v>
                </c:pt>
                <c:pt idx="899">
                  <c:v>1.3698337625971517E-8</c:v>
                </c:pt>
                <c:pt idx="900">
                  <c:v>1.2151765699646572E-8</c:v>
                </c:pt>
                <c:pt idx="901">
                  <c:v>1.077549402688552E-8</c:v>
                </c:pt>
                <c:pt idx="902">
                  <c:v>9.5512733845645849E-9</c:v>
                </c:pt>
                <c:pt idx="903">
                  <c:v>8.4627525760798474E-9</c:v>
                </c:pt>
                <c:pt idx="904">
                  <c:v>7.4952874593519982E-9</c:v>
                </c:pt>
                <c:pt idx="905">
                  <c:v>6.6357684870945395E-9</c:v>
                </c:pt>
                <c:pt idx="906">
                  <c:v>5.8724650396478195E-9</c:v>
                </c:pt>
                <c:pt idx="907">
                  <c:v>5.1948849826770621E-9</c:v>
                </c:pt>
                <c:pt idx="908">
                  <c:v>4.5936480213642372E-9</c:v>
                </c:pt>
                <c:pt idx="909">
                  <c:v>4.0603715503936104E-9</c:v>
                </c:pt>
                <c:pt idx="910">
                  <c:v>3.5875678159281845E-9</c:v>
                </c:pt>
                <c:pt idx="911">
                  <c:v>3.1685513127529212E-9</c:v>
                </c:pt>
                <c:pt idx="912">
                  <c:v>2.7973554376011951E-9</c:v>
                </c:pt>
                <c:pt idx="913">
                  <c:v>2.4686575091112394E-9</c:v>
                </c:pt>
                <c:pt idx="914">
                  <c:v>2.1777113465541127E-9</c:v>
                </c:pt>
                <c:pt idx="915">
                  <c:v>1.9202866740624532E-9</c:v>
                </c:pt>
                <c:pt idx="916">
                  <c:v>1.6926146851422311E-9</c:v>
                </c:pt>
                <c:pt idx="917">
                  <c:v>1.4913391643117008E-9</c:v>
                </c:pt>
                <c:pt idx="918">
                  <c:v>1.3134726192722253E-9</c:v>
                </c:pt>
                <c:pt idx="919">
                  <c:v>1.1563569285351325E-9</c:v>
                </c:pt>
                <c:pt idx="920">
                  <c:v>1.0176280563289968E-9</c:v>
                </c:pt>
                <c:pt idx="921">
                  <c:v>8.9518442928272873E-10</c:v>
                </c:pt>
                <c:pt idx="922">
                  <c:v>7.8715860818027969E-10</c:v>
                </c:pt>
                <c:pt idx="923">
                  <c:v>6.9189192334556388E-10</c:v>
                </c:pt>
                <c:pt idx="924">
                  <c:v>6.0791177424288869E-10</c:v>
                </c:pt>
                <c:pt idx="925">
                  <c:v>5.3391132295257038E-10</c:v>
                </c:pt>
                <c:pt idx="926">
                  <c:v>4.6873133755864153E-10</c:v>
                </c:pt>
                <c:pt idx="927">
                  <c:v>4.1134396540356088E-10</c:v>
                </c:pt>
                <c:pt idx="928">
                  <c:v>3.6083823784049931E-10</c:v>
                </c:pt>
                <c:pt idx="929">
                  <c:v>3.1640712774657812E-10</c:v>
                </c:pt>
                <c:pt idx="930">
                  <c:v>2.773359988330605E-10</c:v>
                </c:pt>
                <c:pt idx="931">
                  <c:v>2.429923018681531E-10</c:v>
                </c:pt>
                <c:pt idx="932">
                  <c:v>2.1281638746867196E-10</c:v>
                </c:pt>
                <c:pt idx="933">
                  <c:v>1.8631331825751701E-10</c:v>
                </c:pt>
                <c:pt idx="934">
                  <c:v>1.6304557505400128E-10</c:v>
                </c:pt>
                <c:pt idx="935">
                  <c:v>1.4262656247992202E-10</c:v>
                </c:pt>
                <c:pt idx="936">
                  <c:v>1.2471482903319741E-10</c:v>
                </c:pt>
                <c:pt idx="937">
                  <c:v>1.0900892540036397E-10</c:v>
                </c:pt>
                <c:pt idx="938">
                  <c:v>9.5242832638312123E-11</c:v>
                </c:pt>
                <c:pt idx="939">
                  <c:v>8.3181898935320597E-11</c:v>
                </c:pt>
                <c:pt idx="940">
                  <c:v>7.2619230035835505E-11</c:v>
                </c:pt>
                <c:pt idx="941">
                  <c:v>6.3372484149418541E-11</c:v>
                </c:pt>
                <c:pt idx="942">
                  <c:v>5.5281027323359087E-11</c:v>
                </c:pt>
                <c:pt idx="943">
                  <c:v>4.8203409895964896E-11</c:v>
                </c:pt>
                <c:pt idx="944">
                  <c:v>4.2015128814139121E-11</c:v>
                </c:pt>
                <c:pt idx="945">
                  <c:v>3.6606644340311033E-11</c:v>
                </c:pt>
                <c:pt idx="946">
                  <c:v>3.1881623031767429E-11</c:v>
                </c:pt>
                <c:pt idx="947">
                  <c:v>2.7755381887604763E-11</c:v>
                </c:pt>
                <c:pt idx="948">
                  <c:v>2.4153511259156177E-11</c:v>
                </c:pt>
                <c:pt idx="949">
                  <c:v>2.1010656539707227E-11</c:v>
                </c:pt>
                <c:pt idx="950">
                  <c:v>1.8269440816729187E-11</c:v>
                </c:pt>
                <c:pt idx="951">
                  <c:v>1.5879512610021229E-11</c:v>
                </c:pt>
                <c:pt idx="952">
                  <c:v>1.3796704555004573E-11</c:v>
                </c:pt>
                <c:pt idx="953">
                  <c:v>1.1982290442672064E-11</c:v>
                </c:pt>
                <c:pt idx="954">
                  <c:v>1.0402329415054231E-11</c:v>
                </c:pt>
                <c:pt idx="955">
                  <c:v>9.0270873544109379E-12</c:v>
                </c:pt>
                <c:pt idx="956">
                  <c:v>7.8305266108989792E-12</c:v>
                </c:pt>
                <c:pt idx="957">
                  <c:v>6.7898562009554341E-12</c:v>
                </c:pt>
                <c:pt idx="958">
                  <c:v>5.8851354893934062E-12</c:v>
                </c:pt>
                <c:pt idx="959">
                  <c:v>5.0989251534032137E-12</c:v>
                </c:pt>
                <c:pt idx="960">
                  <c:v>4.41597992627431E-12</c:v>
                </c:pt>
                <c:pt idx="961">
                  <c:v>3.8229782417233178E-12</c:v>
                </c:pt>
                <c:pt idx="962">
                  <c:v>3.3082844543221591E-12</c:v>
                </c:pt>
                <c:pt idx="963">
                  <c:v>2.8617398049403832E-12</c:v>
                </c:pt>
                <c:pt idx="964">
                  <c:v>2.4744787388755721E-12</c:v>
                </c:pt>
                <c:pt idx="965">
                  <c:v>2.138767574308313E-12</c:v>
                </c:pt>
                <c:pt idx="966">
                  <c:v>1.8478628651273205E-12</c:v>
                </c:pt>
                <c:pt idx="967">
                  <c:v>1.5958871097456375E-12</c:v>
                </c:pt>
                <c:pt idx="968">
                  <c:v>1.3777197304797526E-12</c:v>
                </c:pt>
                <c:pt idx="969">
                  <c:v>1.188901490169938E-12</c:v>
                </c:pt>
                <c:pt idx="970">
                  <c:v>1.025550727359318E-12</c:v>
                </c:pt>
                <c:pt idx="971">
                  <c:v>8.8428998154283875E-13</c:v>
                </c:pt>
                <c:pt idx="972">
                  <c:v>7.6218174844484823E-13</c:v>
                </c:pt>
                <c:pt idx="973">
                  <c:v>6.566722543997702E-13</c:v>
                </c:pt>
                <c:pt idx="974">
                  <c:v>5.6554227084416315E-13</c:v>
                </c:pt>
                <c:pt idx="975">
                  <c:v>4.8686410660580192E-13</c:v>
                </c:pt>
                <c:pt idx="976">
                  <c:v>4.1896401880707381E-13</c:v>
                </c:pt>
                <c:pt idx="977">
                  <c:v>3.6038937431469519E-13</c:v>
                </c:pt>
                <c:pt idx="978">
                  <c:v>3.0987997412572283E-13</c:v>
                </c:pt>
                <c:pt idx="979">
                  <c:v>2.663430240926503E-13</c:v>
                </c:pt>
                <c:pt idx="980">
                  <c:v>2.2883129803602497E-13</c:v>
                </c:pt>
                <c:pt idx="981">
                  <c:v>1.9652409453007536E-13</c:v>
                </c:pt>
                <c:pt idx="982">
                  <c:v>1.6871063732820998E-13</c:v>
                </c:pt>
                <c:pt idx="983">
                  <c:v>1.4477561227707996E-13</c:v>
                </c:pt>
                <c:pt idx="984">
                  <c:v>1.2418657132362517E-13</c:v>
                </c:pt>
                <c:pt idx="985">
                  <c:v>1.0648296744505963E-13</c:v>
                </c:pt>
                <c:pt idx="986">
                  <c:v>9.1266613556758561E-14</c:v>
                </c:pt>
                <c:pt idx="987">
                  <c:v>7.8193384146559781E-14</c:v>
                </c:pt>
                <c:pt idx="988">
                  <c:v>6.6966000961920534E-14</c:v>
                </c:pt>
                <c:pt idx="989">
                  <c:v>5.7327763906775819E-14</c:v>
                </c:pt>
                <c:pt idx="990">
                  <c:v>4.9057105713928307E-14</c:v>
                </c:pt>
                <c:pt idx="991">
                  <c:v>4.1962864234393919E-14</c:v>
                </c:pt>
                <c:pt idx="992">
                  <c:v>3.5880179582553508E-14</c:v>
                </c:pt>
                <c:pt idx="993">
                  <c:v>3.0666935120316024E-14</c:v>
                </c:pt>
                <c:pt idx="994">
                  <c:v>2.620067155387797E-14</c:v>
                </c:pt>
                <c:pt idx="995">
                  <c:v>2.2375912428703312E-14</c:v>
                </c:pt>
                <c:pt idx="996">
                  <c:v>1.9101847197092386E-14</c:v>
                </c:pt>
                <c:pt idx="997">
                  <c:v>1.6300324934826362E-14</c:v>
                </c:pt>
                <c:pt idx="998">
                  <c:v>1.3904117819420651E-14</c:v>
                </c:pt>
                <c:pt idx="999">
                  <c:v>1.1855418758580297E-14</c:v>
                </c:pt>
                <c:pt idx="1000">
                  <c:v>1.0104542167073785E-14</c:v>
                </c:pt>
              </c:numCache>
            </c:numRef>
          </c:val>
          <c:smooth val="0"/>
          <c:extLst xmlns:c16r2="http://schemas.microsoft.com/office/drawing/2015/06/chart">
            <c:ext xmlns:c16="http://schemas.microsoft.com/office/drawing/2014/chart" uri="{C3380CC4-5D6E-409C-BE32-E72D297353CC}">
              <c16:uniqueId val="{00000001-05D8-4B92-8C39-0DD25D4C4BD0}"/>
            </c:ext>
          </c:extLst>
        </c:ser>
        <c:dLbls>
          <c:showLegendKey val="0"/>
          <c:showVal val="0"/>
          <c:showCatName val="0"/>
          <c:showSerName val="0"/>
          <c:showPercent val="0"/>
          <c:showBubbleSize val="0"/>
        </c:dLbls>
        <c:smooth val="0"/>
        <c:axId val="1170129456"/>
        <c:axId val="1170131088"/>
      </c:lineChart>
      <c:catAx>
        <c:axId val="1170129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70131088"/>
        <c:crosses val="autoZero"/>
        <c:auto val="1"/>
        <c:lblAlgn val="ctr"/>
        <c:lblOffset val="100"/>
        <c:tickLblSkip val="100"/>
        <c:tickMarkSkip val="100"/>
        <c:noMultiLvlLbl val="0"/>
      </c:catAx>
      <c:valAx>
        <c:axId val="11701310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701294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3C971-30ED-4D98-9B28-0A67E702F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HP3_Word_Template (2)</Template>
  <TotalTime>745</TotalTime>
  <Pages>8</Pages>
  <Words>1370</Words>
  <Characters>7813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Mopi16</Company>
  <LinksUpToDate>false</LinksUpToDate>
  <CharactersWithSpaces>9165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dc:creator>
  <cp:keywords/>
  <dc:description/>
  <cp:lastModifiedBy>SAVIOUR</cp:lastModifiedBy>
  <cp:revision>82</cp:revision>
  <dcterms:created xsi:type="dcterms:W3CDTF">2019-08-13T15:42:00Z</dcterms:created>
  <dcterms:modified xsi:type="dcterms:W3CDTF">2020-06-06T12:55:00Z</dcterms:modified>
</cp:coreProperties>
</file>